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166" w:rsidRPr="00AE3468" w:rsidRDefault="00F16166" w:rsidP="00F16166">
      <w:pPr>
        <w:jc w:val="center"/>
        <w:rPr>
          <w:b/>
          <w:iCs/>
        </w:rPr>
      </w:pPr>
      <w:r w:rsidRPr="00AE3468">
        <w:rPr>
          <w:b/>
          <w:iCs/>
        </w:rPr>
        <w:t>БІОЛОГІЯ</w:t>
      </w:r>
    </w:p>
    <w:p w:rsidR="00F16166" w:rsidRPr="00AE3468" w:rsidRDefault="00F16166" w:rsidP="00F16166">
      <w:pPr>
        <w:jc w:val="center"/>
        <w:rPr>
          <w:b/>
          <w:iCs/>
        </w:rPr>
      </w:pPr>
      <w:r w:rsidRPr="00AE3468">
        <w:rPr>
          <w:b/>
          <w:iCs/>
        </w:rPr>
        <w:t>ТЕСТОВІ ЗАВДАННЯ 2007 РОКУ З ВІДПОВІДЯМИ ТА КОМЕНТАРЯМИ</w:t>
      </w:r>
    </w:p>
    <w:p w:rsidR="00E42F69" w:rsidRPr="00AE3468" w:rsidRDefault="00E42F69" w:rsidP="00F16166">
      <w:pPr>
        <w:jc w:val="center"/>
        <w:rPr>
          <w:b/>
          <w:iCs/>
        </w:rPr>
      </w:pPr>
    </w:p>
    <w:p w:rsidR="00672AA7" w:rsidRPr="00AE3468" w:rsidRDefault="00F16166" w:rsidP="00E42F69">
      <w:pPr>
        <w:pStyle w:val="1"/>
        <w:rPr>
          <w:rFonts w:ascii="Times New Roman" w:hAnsi="Times New Roman"/>
        </w:rPr>
      </w:pPr>
      <w:r w:rsidRPr="00AE3468">
        <w:rPr>
          <w:rFonts w:ascii="Times New Roman" w:hAnsi="Times New Roman"/>
        </w:rPr>
        <w:t>Завдання складались у відповідності до програмових вимог зовнішнього незалежного оцінювання, укладених на основі програми для загаль</w:t>
      </w:r>
      <w:r w:rsidR="00672AA7" w:rsidRPr="00AE3468">
        <w:rPr>
          <w:rFonts w:ascii="Times New Roman" w:hAnsi="Times New Roman"/>
        </w:rPr>
        <w:t>ноосвітніх навчальних закладів та Державного стандарту базової і повної середньої освіти</w:t>
      </w:r>
    </w:p>
    <w:p w:rsidR="00F16166" w:rsidRPr="00AE3468" w:rsidRDefault="00F16166" w:rsidP="00F16166">
      <w:pPr>
        <w:jc w:val="both"/>
        <w:rPr>
          <w:b/>
          <w:iCs/>
        </w:rPr>
      </w:pPr>
    </w:p>
    <w:p w:rsidR="00F16166" w:rsidRPr="00AE3468" w:rsidRDefault="00F16166" w:rsidP="00F16166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1. Позначте рівень організації живого, на якому сучасна біологія вивчає зміни</w:t>
      </w:r>
    </w:p>
    <w:p w:rsidR="00F16166" w:rsidRPr="00AE3468" w:rsidRDefault="00F16166" w:rsidP="00F16166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 xml:space="preserve">концентрації </w:t>
      </w:r>
      <w:r w:rsidRPr="00AE3468">
        <w:rPr>
          <w:i/>
          <w:iCs/>
          <w:lang w:eastAsia="uk-UA"/>
        </w:rPr>
        <w:t>СО</w:t>
      </w:r>
      <w:r w:rsidRPr="00AE3468">
        <w:rPr>
          <w:i/>
          <w:iCs/>
          <w:sz w:val="16"/>
          <w:szCs w:val="16"/>
          <w:lang w:eastAsia="uk-UA"/>
        </w:rPr>
        <w:t xml:space="preserve">2 </w:t>
      </w:r>
      <w:r w:rsidRPr="00AE3468">
        <w:rPr>
          <w:lang w:eastAsia="uk-UA"/>
        </w:rPr>
        <w:t>в атмосфері, пов’язані з господарською діяльністю людини:</w:t>
      </w:r>
    </w:p>
    <w:p w:rsidR="00F16166" w:rsidRPr="00AE3468" w:rsidRDefault="00F16166" w:rsidP="00F16166">
      <w:pPr>
        <w:autoSpaceDE w:val="0"/>
        <w:autoSpaceDN w:val="0"/>
        <w:adjustRightInd w:val="0"/>
        <w:rPr>
          <w:b/>
          <w:bCs/>
          <w:lang w:eastAsia="uk-UA"/>
        </w:rPr>
      </w:pPr>
    </w:p>
    <w:p w:rsidR="00F16166" w:rsidRPr="00AE3468" w:rsidRDefault="00F16166" w:rsidP="00F16166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А </w:t>
      </w:r>
      <w:r w:rsidRPr="00AE3468">
        <w:rPr>
          <w:lang w:eastAsia="uk-UA"/>
        </w:rPr>
        <w:t>молекулярний;</w:t>
      </w:r>
    </w:p>
    <w:p w:rsidR="00F16166" w:rsidRPr="00AE3468" w:rsidRDefault="00F16166" w:rsidP="00F16166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Б </w:t>
      </w:r>
      <w:r w:rsidRPr="00AE3468">
        <w:rPr>
          <w:lang w:eastAsia="uk-UA"/>
        </w:rPr>
        <w:t>організменний;</w:t>
      </w:r>
    </w:p>
    <w:p w:rsidR="00F16166" w:rsidRPr="00AE3468" w:rsidRDefault="00F16166" w:rsidP="00F16166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В </w:t>
      </w:r>
      <w:r w:rsidRPr="00AE3468">
        <w:rPr>
          <w:lang w:eastAsia="uk-UA"/>
        </w:rPr>
        <w:t>популяційний;</w:t>
      </w:r>
    </w:p>
    <w:p w:rsidR="00F16166" w:rsidRPr="00AE3468" w:rsidRDefault="00F16166" w:rsidP="00F16166">
      <w:pPr>
        <w:rPr>
          <w:lang w:eastAsia="uk-UA"/>
        </w:rPr>
      </w:pPr>
      <w:r w:rsidRPr="00AE3468">
        <w:rPr>
          <w:bCs/>
          <w:lang w:eastAsia="uk-UA"/>
        </w:rPr>
        <w:t xml:space="preserve">Г </w:t>
      </w:r>
      <w:r w:rsidRPr="00AE3468">
        <w:rPr>
          <w:lang w:eastAsia="uk-UA"/>
        </w:rPr>
        <w:t>біосферний.</w:t>
      </w:r>
    </w:p>
    <w:p w:rsidR="00F16166" w:rsidRPr="00AE3468" w:rsidRDefault="00F16166" w:rsidP="00F16166">
      <w:pPr>
        <w:rPr>
          <w:lang w:eastAsia="uk-UA"/>
        </w:rPr>
      </w:pPr>
    </w:p>
    <w:p w:rsidR="00F16166" w:rsidRPr="00AE3468" w:rsidRDefault="00F16166" w:rsidP="00F16166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Pr="00AE3468">
        <w:rPr>
          <w:b/>
          <w:lang w:eastAsia="uk-UA"/>
        </w:rPr>
        <w:t>Г</w:t>
      </w:r>
    </w:p>
    <w:p w:rsidR="00097E3A" w:rsidRPr="00AE3468" w:rsidRDefault="00097E3A" w:rsidP="00F16166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AE3468">
        <w:t>Рівні організації життя</w:t>
      </w:r>
      <w:r w:rsidRPr="00AE3468">
        <w:rPr>
          <w:b/>
        </w:rPr>
        <w:t>:</w:t>
      </w:r>
      <w:r w:rsidRPr="00AE3468">
        <w:t xml:space="preserve"> молекулярний, клітинний, організменний, популяційний, екосистемний, біосферний</w:t>
      </w:r>
    </w:p>
    <w:p w:rsidR="00097E3A" w:rsidRPr="00AE3468" w:rsidRDefault="00097E3A" w:rsidP="00F16166"/>
    <w:p w:rsidR="00097E3A" w:rsidRPr="00AE3468" w:rsidRDefault="00097E3A" w:rsidP="00097E3A">
      <w:r w:rsidRPr="00AE3468">
        <w:t>2. Позначте, схема ділянки молекули якої</w:t>
      </w:r>
    </w:p>
    <w:p w:rsidR="00097E3A" w:rsidRPr="00AE3468" w:rsidRDefault="00097E3A" w:rsidP="00097E3A">
      <w:r w:rsidRPr="00AE3468">
        <w:t>з кислот наведена на рисунку:</w:t>
      </w:r>
    </w:p>
    <w:p w:rsidR="00097E3A" w:rsidRPr="00AE3468" w:rsidRDefault="00097E3A" w:rsidP="00097E3A">
      <w:pPr>
        <w:rPr>
          <w:b/>
        </w:rPr>
      </w:pPr>
    </w:p>
    <w:p w:rsidR="00097E3A" w:rsidRPr="00AE3468" w:rsidRDefault="00097E3A" w:rsidP="00097E3A">
      <w:r w:rsidRPr="00AE3468">
        <w:t>А АТФ;</w:t>
      </w:r>
    </w:p>
    <w:p w:rsidR="00097E3A" w:rsidRPr="00AE3468" w:rsidRDefault="00097E3A" w:rsidP="00097E3A">
      <w:r w:rsidRPr="00AE3468">
        <w:t>Б АДФ;</w:t>
      </w:r>
    </w:p>
    <w:p w:rsidR="00097E3A" w:rsidRPr="00AE3468" w:rsidRDefault="00097E3A" w:rsidP="00097E3A">
      <w:r w:rsidRPr="00AE3468">
        <w:t>В ДНК;</w:t>
      </w:r>
    </w:p>
    <w:p w:rsidR="00097E3A" w:rsidRPr="00AE3468" w:rsidRDefault="00097E3A" w:rsidP="00097E3A">
      <w:r w:rsidRPr="00AE3468">
        <w:t>Г РНК.</w:t>
      </w:r>
    </w:p>
    <w:p w:rsidR="00097E3A" w:rsidRPr="00AE3468" w:rsidRDefault="0050553D" w:rsidP="00097E3A">
      <w:pPr>
        <w:ind w:right="1255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25pt;height:253.5pt">
            <v:imagedata r:id="rId5" o:title=""/>
          </v:shape>
        </w:pict>
      </w:r>
    </w:p>
    <w:p w:rsidR="00097E3A" w:rsidRPr="00AE3468" w:rsidRDefault="00097E3A" w:rsidP="00097E3A"/>
    <w:p w:rsidR="00097E3A" w:rsidRPr="00AE3468" w:rsidRDefault="00097E3A" w:rsidP="00097E3A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Pr="00AE3468">
        <w:rPr>
          <w:b/>
          <w:lang w:eastAsia="uk-UA"/>
        </w:rPr>
        <w:t>В</w:t>
      </w:r>
    </w:p>
    <w:p w:rsidR="00097E3A" w:rsidRPr="00AE3468" w:rsidRDefault="00097E3A" w:rsidP="00097E3A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="00C347B4" w:rsidRPr="00AE3468">
        <w:t>Неорганічні та органічні сполуки в організмах</w:t>
      </w:r>
    </w:p>
    <w:p w:rsidR="00C347B4" w:rsidRPr="00AE3468" w:rsidRDefault="00C347B4" w:rsidP="00097E3A"/>
    <w:p w:rsidR="00C347B4" w:rsidRPr="00AE3468" w:rsidRDefault="00C347B4" w:rsidP="00097E3A"/>
    <w:p w:rsidR="00C347B4" w:rsidRDefault="00C347B4" w:rsidP="00097E3A"/>
    <w:p w:rsidR="008852E2" w:rsidRPr="00AE3468" w:rsidRDefault="008852E2" w:rsidP="00097E3A"/>
    <w:p w:rsidR="00C347B4" w:rsidRPr="00AE3468" w:rsidRDefault="00C347B4" w:rsidP="00097E3A"/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3. Позначте температуру, вище якої починається інактивація більшості фер7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ментів: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А </w:t>
      </w:r>
      <w:r w:rsidRPr="00AE3468">
        <w:rPr>
          <w:lang w:eastAsia="uk-UA"/>
        </w:rPr>
        <w:t>60°С;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Б </w:t>
      </w:r>
      <w:r w:rsidRPr="00AE3468">
        <w:rPr>
          <w:lang w:eastAsia="uk-UA"/>
        </w:rPr>
        <w:t>70°С;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В </w:t>
      </w:r>
      <w:r w:rsidRPr="00AE3468">
        <w:rPr>
          <w:lang w:eastAsia="uk-UA"/>
        </w:rPr>
        <w:t>90°С;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Г </w:t>
      </w:r>
      <w:r w:rsidRPr="00AE3468">
        <w:rPr>
          <w:lang w:eastAsia="uk-UA"/>
        </w:rPr>
        <w:t>100°С.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</w:p>
    <w:p w:rsidR="00C347B4" w:rsidRPr="00AE3468" w:rsidRDefault="00C347B4" w:rsidP="00C347B4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Pr="00AE3468">
        <w:rPr>
          <w:b/>
          <w:lang w:eastAsia="uk-UA"/>
        </w:rPr>
        <w:t>А</w:t>
      </w:r>
    </w:p>
    <w:p w:rsidR="00C347B4" w:rsidRPr="00AE3468" w:rsidRDefault="00C347B4" w:rsidP="00C347B4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AE3468">
        <w:t>Неорганічні та органічні сполуки в організмах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4. Позначте, яка з азотистих основ НЕ входить до складу молекули ДНК: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А аденін;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Б урацил;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В гуанін;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Г цитозин.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</w:p>
    <w:p w:rsidR="00C347B4" w:rsidRPr="00AE3468" w:rsidRDefault="00C347B4" w:rsidP="00C347B4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Pr="00AE3468">
        <w:rPr>
          <w:b/>
          <w:lang w:eastAsia="uk-UA"/>
        </w:rPr>
        <w:t>Б</w:t>
      </w:r>
    </w:p>
    <w:p w:rsidR="00C347B4" w:rsidRPr="00AE3468" w:rsidRDefault="00C347B4" w:rsidP="00C347B4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AE3468">
        <w:t>Неорганічні та органічні сполуки в організмах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5. Позначте твердження, що відображає функцію амілази:</w:t>
      </w:r>
    </w:p>
    <w:p w:rsidR="006B2ECE" w:rsidRPr="00AE3468" w:rsidRDefault="006B2ECE" w:rsidP="00C347B4">
      <w:pPr>
        <w:autoSpaceDE w:val="0"/>
        <w:autoSpaceDN w:val="0"/>
        <w:adjustRightInd w:val="0"/>
        <w:rPr>
          <w:lang w:eastAsia="uk-UA"/>
        </w:rPr>
      </w:pP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А прискорює реакції синтезу;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Б розщеплює ліпіди;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В розщеплює білки;</w:t>
      </w:r>
    </w:p>
    <w:p w:rsidR="00C347B4" w:rsidRPr="00AE3468" w:rsidRDefault="00C347B4" w:rsidP="00C347B4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Г розщеплює полісахариди.</w:t>
      </w:r>
    </w:p>
    <w:p w:rsidR="006B2ECE" w:rsidRPr="00AE3468" w:rsidRDefault="006B2ECE" w:rsidP="00C347B4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Pr="00AE3468">
        <w:rPr>
          <w:b/>
          <w:lang w:eastAsia="uk-UA"/>
        </w:rPr>
        <w:t>Г</w:t>
      </w:r>
    </w:p>
    <w:p w:rsidR="006B2ECE" w:rsidRPr="00AE3468" w:rsidRDefault="006B2ECE" w:rsidP="006B2ECE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AE3468">
        <w:t>Неорганічні та органічні сполуки в організмах</w:t>
      </w:r>
    </w:p>
    <w:p w:rsidR="006B2ECE" w:rsidRPr="00AE3468" w:rsidRDefault="006B2ECE" w:rsidP="00C347B4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6. Позначте, яка зі структур білків визначає їх специфічність: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А первинна;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Б вторинна;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В третинна;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Г четвертинна.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Pr="00AE3468">
        <w:rPr>
          <w:b/>
          <w:lang w:eastAsia="uk-UA"/>
        </w:rPr>
        <w:t>А</w:t>
      </w:r>
    </w:p>
    <w:p w:rsidR="006B2ECE" w:rsidRPr="00AE3468" w:rsidRDefault="006B2ECE" w:rsidP="006B2ECE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AE3468">
        <w:t>Неорганічні та органічні сполуки в організмах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7. Позначте, які з наведених клітин мають дископодібну форму:</w:t>
      </w:r>
    </w:p>
    <w:p w:rsidR="006B2ECE" w:rsidRPr="00AE3468" w:rsidRDefault="006B2ECE" w:rsidP="006B2ECE">
      <w:pPr>
        <w:autoSpaceDE w:val="0"/>
        <w:autoSpaceDN w:val="0"/>
        <w:adjustRightInd w:val="0"/>
        <w:rPr>
          <w:b/>
          <w:bCs/>
          <w:lang w:eastAsia="uk-UA"/>
        </w:rPr>
      </w:pP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А </w:t>
      </w:r>
      <w:r w:rsidRPr="00AE3468">
        <w:rPr>
          <w:lang w:eastAsia="uk-UA"/>
        </w:rPr>
        <w:t>яйцеклітини;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Б </w:t>
      </w:r>
      <w:r w:rsidRPr="00AE3468">
        <w:rPr>
          <w:lang w:eastAsia="uk-UA"/>
        </w:rPr>
        <w:t>нервові клітини;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В </w:t>
      </w:r>
      <w:r w:rsidRPr="00AE3468">
        <w:rPr>
          <w:lang w:eastAsia="uk-UA"/>
        </w:rPr>
        <w:t>еритроцити;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Г </w:t>
      </w:r>
      <w:r w:rsidRPr="00AE3468">
        <w:rPr>
          <w:lang w:eastAsia="uk-UA"/>
        </w:rPr>
        <w:t>м’язові клітини.</w:t>
      </w:r>
    </w:p>
    <w:p w:rsidR="006B2ECE" w:rsidRPr="00AE3468" w:rsidRDefault="006B2ECE" w:rsidP="006B2ECE">
      <w:pPr>
        <w:autoSpaceDE w:val="0"/>
        <w:autoSpaceDN w:val="0"/>
        <w:adjustRightInd w:val="0"/>
        <w:rPr>
          <w:lang w:eastAsia="uk-UA"/>
        </w:rPr>
      </w:pPr>
    </w:p>
    <w:p w:rsidR="006B2ECE" w:rsidRPr="00AE3468" w:rsidRDefault="006B2ECE" w:rsidP="006B2ECE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Pr="00AE3468">
        <w:rPr>
          <w:b/>
          <w:lang w:eastAsia="uk-UA"/>
        </w:rPr>
        <w:t>В</w:t>
      </w:r>
    </w:p>
    <w:p w:rsidR="006B2ECE" w:rsidRPr="00AE3468" w:rsidRDefault="006B2ECE" w:rsidP="00806D14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="00806D14" w:rsidRPr="00AE3468">
        <w:t>Будова клітин</w:t>
      </w:r>
    </w:p>
    <w:p w:rsidR="00806D14" w:rsidRPr="00AE3468" w:rsidRDefault="00806D14" w:rsidP="00806D14"/>
    <w:p w:rsidR="00806D14" w:rsidRPr="00AE3468" w:rsidRDefault="00806D14" w:rsidP="00806D14">
      <w:pPr>
        <w:rPr>
          <w:lang w:eastAsia="uk-UA"/>
        </w:rPr>
      </w:pPr>
      <w:r w:rsidRPr="00AE3468">
        <w:rPr>
          <w:lang w:eastAsia="uk-UA"/>
        </w:rPr>
        <w:t>8. Позначте, порушення будови та функцій якого з компонентів клітини є причи7</w:t>
      </w:r>
    </w:p>
    <w:p w:rsidR="00806D14" w:rsidRPr="00AE3468" w:rsidRDefault="00806D14" w:rsidP="00806D14">
      <w:pPr>
        <w:rPr>
          <w:lang w:eastAsia="uk-UA"/>
        </w:rPr>
      </w:pPr>
      <w:r w:rsidRPr="00AE3468">
        <w:rPr>
          <w:lang w:eastAsia="uk-UA"/>
        </w:rPr>
        <w:t>ною більшості захворювань людини:</w:t>
      </w:r>
    </w:p>
    <w:p w:rsidR="00806D14" w:rsidRPr="00AE3468" w:rsidRDefault="00806D14" w:rsidP="00806D14">
      <w:pPr>
        <w:rPr>
          <w:lang w:eastAsia="uk-UA"/>
        </w:rPr>
      </w:pPr>
    </w:p>
    <w:p w:rsidR="00806D14" w:rsidRPr="00AE3468" w:rsidRDefault="00806D14" w:rsidP="00806D14">
      <w:pPr>
        <w:rPr>
          <w:lang w:eastAsia="uk-UA"/>
        </w:rPr>
      </w:pPr>
      <w:r w:rsidRPr="00AE3468">
        <w:rPr>
          <w:lang w:eastAsia="uk-UA"/>
        </w:rPr>
        <w:t>А мітохондрії;</w:t>
      </w:r>
    </w:p>
    <w:p w:rsidR="00806D14" w:rsidRPr="00AE3468" w:rsidRDefault="00806D14" w:rsidP="00806D14">
      <w:pPr>
        <w:rPr>
          <w:lang w:eastAsia="uk-UA"/>
        </w:rPr>
      </w:pPr>
      <w:r w:rsidRPr="00AE3468">
        <w:rPr>
          <w:lang w:eastAsia="uk-UA"/>
        </w:rPr>
        <w:t>Б комплекс Гольджі;</w:t>
      </w:r>
    </w:p>
    <w:p w:rsidR="00806D14" w:rsidRPr="00AE3468" w:rsidRDefault="00806D14" w:rsidP="00806D14">
      <w:pPr>
        <w:rPr>
          <w:lang w:eastAsia="uk-UA"/>
        </w:rPr>
      </w:pPr>
      <w:r w:rsidRPr="00AE3468">
        <w:rPr>
          <w:lang w:eastAsia="uk-UA"/>
        </w:rPr>
        <w:t>В мембрани;</w:t>
      </w:r>
    </w:p>
    <w:p w:rsidR="00806D14" w:rsidRPr="00AE3468" w:rsidRDefault="00806D14" w:rsidP="00806D14">
      <w:pPr>
        <w:rPr>
          <w:lang w:eastAsia="uk-UA"/>
        </w:rPr>
      </w:pPr>
      <w:r w:rsidRPr="00AE3468">
        <w:rPr>
          <w:lang w:eastAsia="uk-UA"/>
        </w:rPr>
        <w:t>Г рибосоми.</w:t>
      </w:r>
    </w:p>
    <w:p w:rsidR="00E42F69" w:rsidRPr="00AE3468" w:rsidRDefault="00E42F69" w:rsidP="00806D14">
      <w:pPr>
        <w:rPr>
          <w:lang w:eastAsia="uk-UA"/>
        </w:rPr>
      </w:pPr>
    </w:p>
    <w:p w:rsidR="00E42F69" w:rsidRPr="00AE3468" w:rsidRDefault="00E42F69" w:rsidP="00E42F69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Pr="00AE3468">
        <w:rPr>
          <w:b/>
          <w:lang w:eastAsia="uk-UA"/>
        </w:rPr>
        <w:t>В</w:t>
      </w:r>
    </w:p>
    <w:p w:rsidR="00E42F69" w:rsidRPr="00AE3468" w:rsidRDefault="00E42F69" w:rsidP="00E42F69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AE3468">
        <w:t>Функції органел</w:t>
      </w:r>
    </w:p>
    <w:p w:rsidR="00E42F69" w:rsidRPr="00AE3468" w:rsidRDefault="00E42F69" w:rsidP="00E42F69"/>
    <w:p w:rsidR="00E42F69" w:rsidRPr="00AE3468" w:rsidRDefault="00E42F69" w:rsidP="00E42F69"/>
    <w:p w:rsidR="00E42F69" w:rsidRPr="00AE3468" w:rsidRDefault="00E42F69" w:rsidP="00E42F69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9. Позначте, під дією яких органел відбувається розсмоктування хвоста пуголовків</w:t>
      </w:r>
    </w:p>
    <w:p w:rsidR="00E42F69" w:rsidRPr="00AE3468" w:rsidRDefault="00E42F69" w:rsidP="00E42F69">
      <w:pPr>
        <w:autoSpaceDE w:val="0"/>
        <w:autoSpaceDN w:val="0"/>
        <w:adjustRightInd w:val="0"/>
        <w:rPr>
          <w:lang w:eastAsia="uk-UA"/>
        </w:rPr>
      </w:pPr>
      <w:r w:rsidRPr="00AE3468">
        <w:rPr>
          <w:lang w:eastAsia="uk-UA"/>
        </w:rPr>
        <w:t>у процесі метаморфозу:</w:t>
      </w:r>
    </w:p>
    <w:p w:rsidR="00AE3468" w:rsidRPr="00AE3468" w:rsidRDefault="00AE3468" w:rsidP="00E42F69">
      <w:pPr>
        <w:autoSpaceDE w:val="0"/>
        <w:autoSpaceDN w:val="0"/>
        <w:adjustRightInd w:val="0"/>
        <w:rPr>
          <w:b/>
          <w:bCs/>
          <w:lang w:eastAsia="uk-UA"/>
        </w:rPr>
      </w:pPr>
    </w:p>
    <w:p w:rsidR="00E42F69" w:rsidRPr="00AE3468" w:rsidRDefault="00E42F69" w:rsidP="00E42F69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А </w:t>
      </w:r>
      <w:r w:rsidRPr="00AE3468">
        <w:rPr>
          <w:lang w:eastAsia="uk-UA"/>
        </w:rPr>
        <w:t>мітохондрії;</w:t>
      </w:r>
    </w:p>
    <w:p w:rsidR="00E42F69" w:rsidRPr="00AE3468" w:rsidRDefault="00E42F69" w:rsidP="00E42F69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Б </w:t>
      </w:r>
      <w:r w:rsidRPr="00AE3468">
        <w:rPr>
          <w:lang w:eastAsia="uk-UA"/>
        </w:rPr>
        <w:t>лізосоми;</w:t>
      </w:r>
    </w:p>
    <w:p w:rsidR="00E42F69" w:rsidRPr="00AE3468" w:rsidRDefault="00E42F69" w:rsidP="00E42F69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lang w:eastAsia="uk-UA"/>
        </w:rPr>
        <w:t xml:space="preserve">В </w:t>
      </w:r>
      <w:r w:rsidRPr="00AE3468">
        <w:rPr>
          <w:lang w:eastAsia="uk-UA"/>
        </w:rPr>
        <w:t>рибосоми;</w:t>
      </w:r>
    </w:p>
    <w:p w:rsidR="00E42F69" w:rsidRPr="00AE3468" w:rsidRDefault="00E42F69" w:rsidP="00E42F69">
      <w:pPr>
        <w:rPr>
          <w:lang w:eastAsia="uk-UA"/>
        </w:rPr>
      </w:pPr>
      <w:r w:rsidRPr="00AE3468">
        <w:rPr>
          <w:bCs/>
          <w:lang w:eastAsia="uk-UA"/>
        </w:rPr>
        <w:t xml:space="preserve">Г </w:t>
      </w:r>
      <w:r w:rsidRPr="00AE3468">
        <w:rPr>
          <w:lang w:eastAsia="uk-UA"/>
        </w:rPr>
        <w:t>ядерця.</w:t>
      </w:r>
    </w:p>
    <w:p w:rsidR="00AE3468" w:rsidRDefault="00AE3468" w:rsidP="00E42F69">
      <w:pPr>
        <w:rPr>
          <w:lang w:eastAsia="uk-UA"/>
        </w:rPr>
      </w:pPr>
    </w:p>
    <w:p w:rsidR="00AE3468" w:rsidRPr="00AE3468" w:rsidRDefault="00AE3468" w:rsidP="00AE3468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AE3468" w:rsidRPr="00AE3468" w:rsidRDefault="00AE3468" w:rsidP="00AE3468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AE3468">
        <w:t>Функції органел</w:t>
      </w:r>
    </w:p>
    <w:p w:rsidR="00AE3468" w:rsidRDefault="00AE3468" w:rsidP="00E42F69">
      <w:pPr>
        <w:rPr>
          <w:lang w:eastAsia="uk-UA"/>
        </w:rPr>
      </w:pPr>
    </w:p>
    <w:p w:rsidR="00AE3468" w:rsidRDefault="00AE3468" w:rsidP="00AE3468">
      <w:pPr>
        <w:rPr>
          <w:lang w:eastAsia="uk-UA"/>
        </w:rPr>
      </w:pPr>
      <w:r>
        <w:rPr>
          <w:lang w:eastAsia="uk-UA"/>
        </w:rPr>
        <w:t>10. Позначте частину ядра, що відсутня під час мітотичного поділу:</w:t>
      </w:r>
    </w:p>
    <w:p w:rsidR="00AE3468" w:rsidRDefault="00AE3468" w:rsidP="00AE3468">
      <w:pPr>
        <w:rPr>
          <w:lang w:eastAsia="uk-UA"/>
        </w:rPr>
      </w:pPr>
      <w:r>
        <w:rPr>
          <w:lang w:eastAsia="uk-UA"/>
        </w:rPr>
        <w:t>А каріоплазма;</w:t>
      </w:r>
    </w:p>
    <w:p w:rsidR="00AE3468" w:rsidRDefault="00AE3468" w:rsidP="00AE3468">
      <w:pPr>
        <w:rPr>
          <w:lang w:eastAsia="uk-UA"/>
        </w:rPr>
      </w:pPr>
      <w:r>
        <w:rPr>
          <w:lang w:eastAsia="uk-UA"/>
        </w:rPr>
        <w:t>Б хроматин;</w:t>
      </w:r>
    </w:p>
    <w:p w:rsidR="00AE3468" w:rsidRDefault="00AE3468" w:rsidP="00AE3468">
      <w:pPr>
        <w:rPr>
          <w:lang w:eastAsia="uk-UA"/>
        </w:rPr>
      </w:pPr>
      <w:r>
        <w:rPr>
          <w:lang w:eastAsia="uk-UA"/>
        </w:rPr>
        <w:t>В ядерце;</w:t>
      </w:r>
    </w:p>
    <w:p w:rsidR="00AE3468" w:rsidRDefault="00AE3468" w:rsidP="00AE3468">
      <w:pPr>
        <w:rPr>
          <w:lang w:eastAsia="uk-UA"/>
        </w:rPr>
      </w:pPr>
      <w:r>
        <w:rPr>
          <w:lang w:eastAsia="uk-UA"/>
        </w:rPr>
        <w:t>Г ядерна мембрана.</w:t>
      </w:r>
    </w:p>
    <w:p w:rsidR="00AE3468" w:rsidRDefault="00AE3468" w:rsidP="00AE3468">
      <w:pPr>
        <w:rPr>
          <w:lang w:eastAsia="uk-UA"/>
        </w:rPr>
      </w:pPr>
    </w:p>
    <w:p w:rsidR="00AE3468" w:rsidRPr="00AE3468" w:rsidRDefault="00AE3468" w:rsidP="00AE3468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Г</w:t>
      </w:r>
    </w:p>
    <w:p w:rsidR="00AE3468" w:rsidRPr="00AE3468" w:rsidRDefault="00AE3468" w:rsidP="00AE3468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AE3468">
        <w:t>Функції органел</w:t>
      </w:r>
    </w:p>
    <w:p w:rsidR="00AE3468" w:rsidRDefault="00AE3468" w:rsidP="00AE3468">
      <w:pPr>
        <w:rPr>
          <w:lang w:eastAsia="uk-UA"/>
        </w:rPr>
      </w:pPr>
    </w:p>
    <w:p w:rsidR="000B07C6" w:rsidRDefault="000B07C6" w:rsidP="000B07C6">
      <w:pPr>
        <w:rPr>
          <w:lang w:eastAsia="uk-UA"/>
        </w:rPr>
      </w:pPr>
      <w:r>
        <w:rPr>
          <w:lang w:eastAsia="uk-UA"/>
        </w:rPr>
        <w:t>11. Позначте, скільки води міститься в клітинах новонародженої дитини:</w:t>
      </w:r>
    </w:p>
    <w:p w:rsidR="000B07C6" w:rsidRDefault="000B07C6" w:rsidP="000B07C6">
      <w:pPr>
        <w:rPr>
          <w:lang w:eastAsia="uk-UA"/>
        </w:rPr>
      </w:pPr>
    </w:p>
    <w:p w:rsidR="000B07C6" w:rsidRDefault="000B07C6" w:rsidP="000B07C6">
      <w:pPr>
        <w:rPr>
          <w:lang w:eastAsia="uk-UA"/>
        </w:rPr>
      </w:pPr>
      <w:r>
        <w:rPr>
          <w:lang w:eastAsia="uk-UA"/>
        </w:rPr>
        <w:t>А 97,5 %;</w:t>
      </w:r>
    </w:p>
    <w:p w:rsidR="000B07C6" w:rsidRDefault="000B07C6" w:rsidP="000B07C6">
      <w:pPr>
        <w:rPr>
          <w:lang w:eastAsia="uk-UA"/>
        </w:rPr>
      </w:pPr>
      <w:r>
        <w:rPr>
          <w:lang w:eastAsia="uk-UA"/>
        </w:rPr>
        <w:t>Б 83 %;</w:t>
      </w:r>
    </w:p>
    <w:p w:rsidR="000B07C6" w:rsidRDefault="000B07C6" w:rsidP="000B07C6">
      <w:pPr>
        <w:rPr>
          <w:lang w:eastAsia="uk-UA"/>
        </w:rPr>
      </w:pPr>
      <w:r>
        <w:rPr>
          <w:lang w:eastAsia="uk-UA"/>
        </w:rPr>
        <w:t>В 74 %;</w:t>
      </w:r>
    </w:p>
    <w:p w:rsidR="00AE3468" w:rsidRDefault="000B07C6" w:rsidP="000B07C6">
      <w:pPr>
        <w:rPr>
          <w:lang w:eastAsia="uk-UA"/>
        </w:rPr>
      </w:pPr>
      <w:r>
        <w:rPr>
          <w:lang w:eastAsia="uk-UA"/>
        </w:rPr>
        <w:t>Г 66 %.</w:t>
      </w:r>
    </w:p>
    <w:p w:rsidR="000B07C6" w:rsidRDefault="000B07C6" w:rsidP="000B07C6">
      <w:pPr>
        <w:rPr>
          <w:lang w:eastAsia="uk-UA"/>
        </w:rPr>
      </w:pPr>
    </w:p>
    <w:p w:rsidR="000B07C6" w:rsidRPr="00AE3468" w:rsidRDefault="000B07C6" w:rsidP="000B07C6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0B07C6" w:rsidRDefault="000B07C6" w:rsidP="000B07C6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Будова клітин</w:t>
      </w:r>
    </w:p>
    <w:p w:rsidR="000B07C6" w:rsidRDefault="000B07C6" w:rsidP="000B07C6"/>
    <w:p w:rsidR="000B07C6" w:rsidRDefault="000B07C6" w:rsidP="000B07C6">
      <w:pPr>
        <w:rPr>
          <w:lang w:eastAsia="uk-UA"/>
        </w:rPr>
      </w:pPr>
      <w:r>
        <w:rPr>
          <w:lang w:eastAsia="uk-UA"/>
        </w:rPr>
        <w:t>12. Позначте, що визначає буферні властивості цитоплазми:</w:t>
      </w:r>
    </w:p>
    <w:p w:rsidR="000B07C6" w:rsidRDefault="000B07C6" w:rsidP="000B07C6">
      <w:pPr>
        <w:rPr>
          <w:lang w:eastAsia="uk-UA"/>
        </w:rPr>
      </w:pPr>
    </w:p>
    <w:p w:rsidR="000B07C6" w:rsidRDefault="000B07C6" w:rsidP="000B07C6">
      <w:pPr>
        <w:rPr>
          <w:lang w:eastAsia="uk-UA"/>
        </w:rPr>
      </w:pPr>
      <w:r>
        <w:rPr>
          <w:lang w:eastAsia="uk-UA"/>
        </w:rPr>
        <w:t>А наявність органел;</w:t>
      </w:r>
    </w:p>
    <w:p w:rsidR="000B07C6" w:rsidRDefault="000B07C6" w:rsidP="000B07C6">
      <w:pPr>
        <w:rPr>
          <w:lang w:eastAsia="uk-UA"/>
        </w:rPr>
      </w:pPr>
      <w:r>
        <w:rPr>
          <w:lang w:eastAsia="uk-UA"/>
        </w:rPr>
        <w:t>Б наявність солей;</w:t>
      </w:r>
    </w:p>
    <w:p w:rsidR="000B07C6" w:rsidRDefault="000B07C6" w:rsidP="000B07C6">
      <w:pPr>
        <w:rPr>
          <w:lang w:eastAsia="uk-UA"/>
        </w:rPr>
      </w:pPr>
      <w:r>
        <w:rPr>
          <w:lang w:eastAsia="uk-UA"/>
        </w:rPr>
        <w:t>В наявність білків;</w:t>
      </w:r>
    </w:p>
    <w:p w:rsidR="000B07C6" w:rsidRDefault="000B07C6" w:rsidP="000B07C6">
      <w:pPr>
        <w:rPr>
          <w:lang w:eastAsia="uk-UA"/>
        </w:rPr>
      </w:pPr>
      <w:r>
        <w:rPr>
          <w:lang w:eastAsia="uk-UA"/>
        </w:rPr>
        <w:t>Г наявність вуглеводів.</w:t>
      </w:r>
    </w:p>
    <w:p w:rsidR="000B07C6" w:rsidRDefault="000B07C6" w:rsidP="000B07C6">
      <w:pPr>
        <w:rPr>
          <w:lang w:eastAsia="uk-UA"/>
        </w:rPr>
      </w:pPr>
    </w:p>
    <w:p w:rsidR="000B07C6" w:rsidRPr="00AE3468" w:rsidRDefault="000B07C6" w:rsidP="000B07C6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="004F7CDC">
        <w:rPr>
          <w:b/>
          <w:lang w:eastAsia="uk-UA"/>
        </w:rPr>
        <w:t>Б</w:t>
      </w:r>
    </w:p>
    <w:p w:rsidR="000B07C6" w:rsidRDefault="000B07C6" w:rsidP="000B07C6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Функції органел, Неорганічні та органічні сполуки в організмах</w:t>
      </w:r>
    </w:p>
    <w:p w:rsidR="000B07C6" w:rsidRDefault="000B07C6" w:rsidP="000B07C6">
      <w:pPr>
        <w:rPr>
          <w:lang w:eastAsia="uk-UA"/>
        </w:rPr>
      </w:pPr>
    </w:p>
    <w:p w:rsidR="000B07C6" w:rsidRDefault="000B07C6" w:rsidP="000B07C6">
      <w:pPr>
        <w:autoSpaceDE w:val="0"/>
        <w:autoSpaceDN w:val="0"/>
        <w:adjustRightInd w:val="0"/>
        <w:rPr>
          <w:rFonts w:ascii="SchoolBookC" w:hAnsi="SchoolBookC" w:cs="SchoolBookC"/>
          <w:lang w:eastAsia="uk-UA"/>
        </w:rPr>
      </w:pPr>
    </w:p>
    <w:p w:rsidR="000B07C6" w:rsidRPr="000B07C6" w:rsidRDefault="000B07C6" w:rsidP="000B07C6">
      <w:pPr>
        <w:autoSpaceDE w:val="0"/>
        <w:autoSpaceDN w:val="0"/>
        <w:adjustRightInd w:val="0"/>
        <w:rPr>
          <w:lang w:eastAsia="uk-UA"/>
        </w:rPr>
      </w:pPr>
      <w:r w:rsidRPr="000B07C6">
        <w:rPr>
          <w:lang w:eastAsia="uk-UA"/>
        </w:rPr>
        <w:t>13. Позначте, які з пластид є безбарвними:</w:t>
      </w:r>
    </w:p>
    <w:p w:rsidR="000B07C6" w:rsidRPr="000B07C6" w:rsidRDefault="000B07C6" w:rsidP="000B07C6">
      <w:pPr>
        <w:autoSpaceDE w:val="0"/>
        <w:autoSpaceDN w:val="0"/>
        <w:adjustRightInd w:val="0"/>
        <w:rPr>
          <w:b/>
          <w:bCs/>
          <w:lang w:eastAsia="uk-UA"/>
        </w:rPr>
      </w:pPr>
    </w:p>
    <w:p w:rsidR="000B07C6" w:rsidRPr="000B07C6" w:rsidRDefault="000B07C6" w:rsidP="000B07C6">
      <w:pPr>
        <w:autoSpaceDE w:val="0"/>
        <w:autoSpaceDN w:val="0"/>
        <w:adjustRightInd w:val="0"/>
        <w:rPr>
          <w:lang w:eastAsia="uk-UA"/>
        </w:rPr>
      </w:pPr>
      <w:r w:rsidRPr="000B07C6">
        <w:rPr>
          <w:b/>
          <w:bCs/>
          <w:lang w:eastAsia="uk-UA"/>
        </w:rPr>
        <w:t xml:space="preserve">А </w:t>
      </w:r>
      <w:r w:rsidRPr="000B07C6">
        <w:rPr>
          <w:lang w:eastAsia="uk-UA"/>
        </w:rPr>
        <w:t>хлоропласти;</w:t>
      </w:r>
    </w:p>
    <w:p w:rsidR="000B07C6" w:rsidRPr="000B07C6" w:rsidRDefault="000B07C6" w:rsidP="000B07C6">
      <w:pPr>
        <w:autoSpaceDE w:val="0"/>
        <w:autoSpaceDN w:val="0"/>
        <w:adjustRightInd w:val="0"/>
        <w:rPr>
          <w:lang w:eastAsia="uk-UA"/>
        </w:rPr>
      </w:pPr>
      <w:r w:rsidRPr="000B07C6">
        <w:rPr>
          <w:b/>
          <w:bCs/>
          <w:lang w:eastAsia="uk-UA"/>
        </w:rPr>
        <w:t xml:space="preserve">Б </w:t>
      </w:r>
      <w:r w:rsidRPr="000B07C6">
        <w:rPr>
          <w:lang w:eastAsia="uk-UA"/>
        </w:rPr>
        <w:t>хроматофори;</w:t>
      </w:r>
    </w:p>
    <w:p w:rsidR="000B07C6" w:rsidRPr="000B07C6" w:rsidRDefault="000B07C6" w:rsidP="000B07C6">
      <w:pPr>
        <w:autoSpaceDE w:val="0"/>
        <w:autoSpaceDN w:val="0"/>
        <w:adjustRightInd w:val="0"/>
        <w:rPr>
          <w:lang w:eastAsia="uk-UA"/>
        </w:rPr>
      </w:pPr>
      <w:r w:rsidRPr="000B07C6">
        <w:rPr>
          <w:b/>
          <w:bCs/>
          <w:lang w:eastAsia="uk-UA"/>
        </w:rPr>
        <w:t xml:space="preserve">В </w:t>
      </w:r>
      <w:r w:rsidRPr="000B07C6">
        <w:rPr>
          <w:lang w:eastAsia="uk-UA"/>
        </w:rPr>
        <w:t>лейкопласти;</w:t>
      </w:r>
    </w:p>
    <w:p w:rsidR="000B07C6" w:rsidRDefault="000B07C6" w:rsidP="000B07C6">
      <w:pPr>
        <w:rPr>
          <w:lang w:eastAsia="uk-UA"/>
        </w:rPr>
      </w:pPr>
      <w:r w:rsidRPr="000B07C6">
        <w:rPr>
          <w:b/>
          <w:bCs/>
          <w:lang w:eastAsia="uk-UA"/>
        </w:rPr>
        <w:t xml:space="preserve">Г </w:t>
      </w:r>
      <w:r w:rsidRPr="000B07C6">
        <w:rPr>
          <w:lang w:eastAsia="uk-UA"/>
        </w:rPr>
        <w:t>хромопласти.</w:t>
      </w:r>
    </w:p>
    <w:p w:rsidR="000B07C6" w:rsidRDefault="000B07C6" w:rsidP="000B07C6">
      <w:pPr>
        <w:rPr>
          <w:lang w:eastAsia="uk-UA"/>
        </w:rPr>
      </w:pPr>
    </w:p>
    <w:p w:rsidR="000B07C6" w:rsidRPr="00AE3468" w:rsidRDefault="000B07C6" w:rsidP="000B07C6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0B07C6" w:rsidRDefault="000B07C6" w:rsidP="000B07C6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Будова клітин</w:t>
      </w:r>
    </w:p>
    <w:p w:rsidR="000B07C6" w:rsidRDefault="000B07C6" w:rsidP="000B07C6"/>
    <w:p w:rsidR="004F7CDC" w:rsidRDefault="004F7CDC" w:rsidP="004F7CDC">
      <w:pPr>
        <w:rPr>
          <w:lang w:eastAsia="uk-UA"/>
        </w:rPr>
      </w:pPr>
      <w:r>
        <w:rPr>
          <w:lang w:eastAsia="uk-UA"/>
        </w:rPr>
        <w:t>14. Позначте, до якої молекули подібна молекула хлорофілу:</w:t>
      </w:r>
    </w:p>
    <w:p w:rsidR="004F7CDC" w:rsidRDefault="004F7CDC" w:rsidP="004F7CDC">
      <w:pPr>
        <w:rPr>
          <w:lang w:eastAsia="uk-UA"/>
        </w:rPr>
      </w:pPr>
    </w:p>
    <w:p w:rsidR="004F7CDC" w:rsidRDefault="004F7CDC" w:rsidP="004F7CDC">
      <w:pPr>
        <w:rPr>
          <w:lang w:eastAsia="uk-UA"/>
        </w:rPr>
      </w:pPr>
      <w:r>
        <w:rPr>
          <w:lang w:eastAsia="uk-UA"/>
        </w:rPr>
        <w:t>А молекула дезоксирибонуклеїнової кислоти;</w:t>
      </w:r>
    </w:p>
    <w:p w:rsidR="004F7CDC" w:rsidRDefault="004F7CDC" w:rsidP="004F7CDC">
      <w:pPr>
        <w:rPr>
          <w:lang w:eastAsia="uk-UA"/>
        </w:rPr>
      </w:pPr>
      <w:r>
        <w:rPr>
          <w:lang w:eastAsia="uk-UA"/>
        </w:rPr>
        <w:t>Б молекула гемоглобіну;</w:t>
      </w:r>
    </w:p>
    <w:p w:rsidR="004F7CDC" w:rsidRDefault="004F7CDC" w:rsidP="004F7CDC">
      <w:pPr>
        <w:rPr>
          <w:lang w:eastAsia="uk-UA"/>
        </w:rPr>
      </w:pPr>
      <w:r>
        <w:rPr>
          <w:lang w:eastAsia="uk-UA"/>
        </w:rPr>
        <w:t>В молекула рибонуклеїнової кислоти;</w:t>
      </w:r>
    </w:p>
    <w:p w:rsidR="004F7CDC" w:rsidRDefault="004F7CDC" w:rsidP="004F7CDC">
      <w:pPr>
        <w:rPr>
          <w:lang w:eastAsia="uk-UA"/>
        </w:rPr>
      </w:pPr>
      <w:r>
        <w:rPr>
          <w:lang w:eastAsia="uk-UA"/>
        </w:rPr>
        <w:t>Г молекула аденозинтрифосфорної кислоти.</w:t>
      </w:r>
    </w:p>
    <w:p w:rsidR="004F7CDC" w:rsidRDefault="004F7CDC" w:rsidP="004F7CDC">
      <w:pPr>
        <w:rPr>
          <w:lang w:eastAsia="uk-UA"/>
        </w:rPr>
      </w:pPr>
    </w:p>
    <w:p w:rsidR="004F7CDC" w:rsidRPr="00AE3468" w:rsidRDefault="004F7CDC" w:rsidP="004F7CD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4F7CDC" w:rsidRDefault="004F7CDC" w:rsidP="004F7CDC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Неорганічні та органічні сполуки в організмах</w:t>
      </w:r>
    </w:p>
    <w:p w:rsidR="000B07C6" w:rsidRDefault="000B07C6" w:rsidP="004F7CDC">
      <w:pPr>
        <w:rPr>
          <w:lang w:eastAsia="uk-UA"/>
        </w:rPr>
      </w:pPr>
    </w:p>
    <w:p w:rsidR="004F7CDC" w:rsidRDefault="004F7CDC" w:rsidP="004F7CDC">
      <w:pPr>
        <w:rPr>
          <w:lang w:eastAsia="uk-UA"/>
        </w:rPr>
      </w:pPr>
    </w:p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lang w:eastAsia="uk-UA"/>
        </w:rPr>
        <w:t>15. Позначте представника неклітинної форми життя:</w:t>
      </w:r>
    </w:p>
    <w:p w:rsidR="004F7CDC" w:rsidRPr="004F7CDC" w:rsidRDefault="004F7CDC" w:rsidP="004F7CDC">
      <w:pPr>
        <w:autoSpaceDE w:val="0"/>
        <w:autoSpaceDN w:val="0"/>
        <w:adjustRightInd w:val="0"/>
        <w:rPr>
          <w:b/>
          <w:bCs/>
          <w:lang w:eastAsia="uk-UA"/>
        </w:rPr>
      </w:pPr>
    </w:p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b/>
          <w:bCs/>
          <w:lang w:eastAsia="uk-UA"/>
        </w:rPr>
        <w:t xml:space="preserve">А </w:t>
      </w:r>
      <w:r w:rsidRPr="004F7CDC">
        <w:rPr>
          <w:lang w:eastAsia="uk-UA"/>
        </w:rPr>
        <w:t>амеба;</w:t>
      </w:r>
    </w:p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b/>
          <w:bCs/>
          <w:lang w:eastAsia="uk-UA"/>
        </w:rPr>
        <w:t xml:space="preserve">Б </w:t>
      </w:r>
      <w:r w:rsidRPr="004F7CDC">
        <w:rPr>
          <w:lang w:eastAsia="uk-UA"/>
        </w:rPr>
        <w:t>бульбочкова бактерія;</w:t>
      </w:r>
    </w:p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b/>
          <w:bCs/>
          <w:lang w:eastAsia="uk-UA"/>
        </w:rPr>
        <w:t xml:space="preserve">В </w:t>
      </w:r>
      <w:r w:rsidRPr="004F7CDC">
        <w:rPr>
          <w:lang w:eastAsia="uk-UA"/>
        </w:rPr>
        <w:t>вірус грипу;</w:t>
      </w:r>
    </w:p>
    <w:p w:rsidR="004F7CDC" w:rsidRDefault="004F7CDC" w:rsidP="004F7CDC">
      <w:pPr>
        <w:rPr>
          <w:lang w:eastAsia="uk-UA"/>
        </w:rPr>
      </w:pPr>
      <w:r w:rsidRPr="004F7CDC">
        <w:rPr>
          <w:b/>
          <w:bCs/>
          <w:lang w:eastAsia="uk-UA"/>
        </w:rPr>
        <w:t xml:space="preserve">Г </w:t>
      </w:r>
      <w:r w:rsidRPr="004F7CDC">
        <w:rPr>
          <w:lang w:eastAsia="uk-UA"/>
        </w:rPr>
        <w:t>молочнокисла бактерія.</w:t>
      </w:r>
    </w:p>
    <w:p w:rsidR="004F7CDC" w:rsidRDefault="004F7CDC" w:rsidP="004F7CDC">
      <w:pPr>
        <w:rPr>
          <w:lang w:eastAsia="uk-UA"/>
        </w:rPr>
      </w:pPr>
    </w:p>
    <w:p w:rsidR="004F7CDC" w:rsidRPr="00AE3468" w:rsidRDefault="004F7CDC" w:rsidP="004F7CD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4F7CDC" w:rsidRDefault="004F7CDC" w:rsidP="004F7CDC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Віруси та пріони</w:t>
      </w:r>
    </w:p>
    <w:p w:rsidR="004F7CDC" w:rsidRDefault="004F7CDC" w:rsidP="004F7CDC"/>
    <w:p w:rsidR="004F7CDC" w:rsidRDefault="004F7CDC" w:rsidP="004F7CDC"/>
    <w:p w:rsidR="004F7CDC" w:rsidRDefault="004F7CDC" w:rsidP="004F7CDC"/>
    <w:p w:rsidR="004F7CDC" w:rsidRDefault="004F7CDC" w:rsidP="004F7CDC"/>
    <w:p w:rsidR="004F7CDC" w:rsidRDefault="004F7CDC" w:rsidP="004F7CDC"/>
    <w:p w:rsidR="004F7CDC" w:rsidRDefault="004F7CDC" w:rsidP="004F7CDC"/>
    <w:p w:rsidR="004F7CDC" w:rsidRDefault="004F7CDC" w:rsidP="004F7CDC"/>
    <w:p w:rsidR="004F7CDC" w:rsidRDefault="004F7CDC" w:rsidP="004F7CDC"/>
    <w:p w:rsidR="004F7CDC" w:rsidRDefault="004F7CDC" w:rsidP="004F7CDC"/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lang w:eastAsia="uk-UA"/>
        </w:rPr>
        <w:t>16. Позначте збудників захворювання на сказ та кір:</w:t>
      </w:r>
    </w:p>
    <w:p w:rsidR="004F7CDC" w:rsidRPr="004F7CDC" w:rsidRDefault="004F7CDC" w:rsidP="004F7CDC">
      <w:pPr>
        <w:autoSpaceDE w:val="0"/>
        <w:autoSpaceDN w:val="0"/>
        <w:adjustRightInd w:val="0"/>
        <w:rPr>
          <w:b/>
          <w:bCs/>
          <w:lang w:eastAsia="uk-UA"/>
        </w:rPr>
      </w:pPr>
    </w:p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b/>
          <w:bCs/>
          <w:lang w:eastAsia="uk-UA"/>
        </w:rPr>
        <w:t xml:space="preserve">А </w:t>
      </w:r>
      <w:r w:rsidRPr="004F7CDC">
        <w:rPr>
          <w:lang w:eastAsia="uk-UA"/>
        </w:rPr>
        <w:t>бактерії;</w:t>
      </w:r>
    </w:p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b/>
          <w:bCs/>
          <w:lang w:eastAsia="uk-UA"/>
        </w:rPr>
        <w:t xml:space="preserve">Б </w:t>
      </w:r>
      <w:r w:rsidRPr="004F7CDC">
        <w:rPr>
          <w:lang w:eastAsia="uk-UA"/>
        </w:rPr>
        <w:t>віруси;</w:t>
      </w:r>
    </w:p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b/>
          <w:bCs/>
          <w:lang w:eastAsia="uk-UA"/>
        </w:rPr>
        <w:t xml:space="preserve">В </w:t>
      </w:r>
      <w:r w:rsidRPr="004F7CDC">
        <w:rPr>
          <w:lang w:eastAsia="uk-UA"/>
        </w:rPr>
        <w:t>найпростіші;</w:t>
      </w:r>
    </w:p>
    <w:p w:rsidR="004F7CDC" w:rsidRDefault="004F7CDC" w:rsidP="004F7CDC">
      <w:pPr>
        <w:rPr>
          <w:lang w:eastAsia="uk-UA"/>
        </w:rPr>
      </w:pPr>
      <w:r w:rsidRPr="004F7CDC">
        <w:rPr>
          <w:b/>
          <w:bCs/>
          <w:lang w:eastAsia="uk-UA"/>
        </w:rPr>
        <w:t xml:space="preserve">Г </w:t>
      </w:r>
      <w:r w:rsidRPr="004F7CDC">
        <w:rPr>
          <w:lang w:eastAsia="uk-UA"/>
        </w:rPr>
        <w:t>гриби.</w:t>
      </w:r>
    </w:p>
    <w:p w:rsidR="004F7CDC" w:rsidRDefault="004F7CDC" w:rsidP="004F7CDC">
      <w:pPr>
        <w:rPr>
          <w:lang w:eastAsia="uk-UA"/>
        </w:rPr>
      </w:pPr>
    </w:p>
    <w:p w:rsidR="004F7CDC" w:rsidRPr="00AE3468" w:rsidRDefault="004F7CDC" w:rsidP="004F7CD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4F7CDC" w:rsidRDefault="004F7CDC" w:rsidP="004F7CDC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Віруси та пріони</w:t>
      </w:r>
    </w:p>
    <w:p w:rsidR="004F7CDC" w:rsidRDefault="004F7CDC" w:rsidP="004F7CDC">
      <w:pPr>
        <w:autoSpaceDE w:val="0"/>
        <w:autoSpaceDN w:val="0"/>
        <w:adjustRightInd w:val="0"/>
        <w:rPr>
          <w:lang w:eastAsia="uk-UA"/>
        </w:rPr>
      </w:pPr>
    </w:p>
    <w:p w:rsidR="004F7CDC" w:rsidRPr="004F7CDC" w:rsidRDefault="004F7CDC" w:rsidP="004F7CDC">
      <w:pPr>
        <w:autoSpaceDE w:val="0"/>
        <w:autoSpaceDN w:val="0"/>
        <w:adjustRightInd w:val="0"/>
        <w:rPr>
          <w:lang w:eastAsia="uk-UA"/>
        </w:rPr>
      </w:pPr>
      <w:r w:rsidRPr="004F7CDC">
        <w:rPr>
          <w:lang w:eastAsia="uk-UA"/>
        </w:rPr>
        <w:t>17. Позначте літеру, якою на рисунку відмічені спірили:</w:t>
      </w:r>
    </w:p>
    <w:p w:rsidR="004F7CDC" w:rsidRDefault="004F7CDC" w:rsidP="004F7CDC">
      <w:pPr>
        <w:rPr>
          <w:i/>
          <w:iCs/>
          <w:lang w:eastAsia="uk-UA"/>
        </w:rPr>
      </w:pPr>
    </w:p>
    <w:p w:rsidR="004F7CDC" w:rsidRPr="004F7CDC" w:rsidRDefault="0050553D" w:rsidP="004F7CDC">
      <w:pPr>
        <w:rPr>
          <w:i/>
          <w:iCs/>
          <w:lang w:eastAsia="uk-UA"/>
        </w:rPr>
      </w:pPr>
      <w:r>
        <w:rPr>
          <w:i/>
          <w:iCs/>
          <w:lang w:eastAsia="uk-UA"/>
        </w:rPr>
        <w:pict>
          <v:shape id="_x0000_i1026" type="#_x0000_t75" style="width:423.75pt;height:139.5pt">
            <v:imagedata r:id="rId6" o:title=""/>
          </v:shape>
        </w:pict>
      </w:r>
    </w:p>
    <w:p w:rsidR="004F7CDC" w:rsidRPr="004F7CDC" w:rsidRDefault="004F7CDC" w:rsidP="004F7CDC">
      <w:pPr>
        <w:rPr>
          <w:i/>
          <w:iCs/>
          <w:lang w:eastAsia="uk-UA"/>
        </w:rPr>
      </w:pPr>
    </w:p>
    <w:p w:rsidR="004F7CDC" w:rsidRDefault="004F7CDC" w:rsidP="004F7CDC">
      <w:pPr>
        <w:ind w:right="1255"/>
        <w:jc w:val="center"/>
        <w:rPr>
          <w:i/>
          <w:iCs/>
          <w:lang w:eastAsia="uk-UA"/>
        </w:rPr>
      </w:pPr>
      <w:r w:rsidRPr="004F7CDC">
        <w:rPr>
          <w:i/>
          <w:iCs/>
          <w:lang w:eastAsia="uk-UA"/>
        </w:rPr>
        <w:t>Форми бактерій</w:t>
      </w:r>
    </w:p>
    <w:p w:rsidR="004F7CDC" w:rsidRDefault="004F7CDC" w:rsidP="004F7CDC">
      <w:pPr>
        <w:ind w:right="1255"/>
        <w:jc w:val="center"/>
        <w:rPr>
          <w:i/>
          <w:iCs/>
          <w:lang w:eastAsia="uk-UA"/>
        </w:rPr>
      </w:pPr>
    </w:p>
    <w:p w:rsidR="004F7CDC" w:rsidRPr="00AE3468" w:rsidRDefault="004F7CDC" w:rsidP="004F7CD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="003918CC">
        <w:rPr>
          <w:b/>
          <w:lang w:eastAsia="uk-UA"/>
        </w:rPr>
        <w:t>Г</w:t>
      </w:r>
    </w:p>
    <w:p w:rsidR="004F7CDC" w:rsidRDefault="004F7CDC" w:rsidP="004F7CDC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="003918CC" w:rsidRPr="00D43E8A">
        <w:t>Надцарство Прокаріоти: царства Архебактерії та Еубактерії</w:t>
      </w:r>
    </w:p>
    <w:p w:rsidR="003918CC" w:rsidRDefault="003918CC" w:rsidP="004F7CDC"/>
    <w:p w:rsidR="003918CC" w:rsidRDefault="003918CC" w:rsidP="003918CC">
      <w:pPr>
        <w:ind w:right="1255"/>
        <w:rPr>
          <w:lang w:eastAsia="uk-UA"/>
        </w:rPr>
      </w:pPr>
      <w:r>
        <w:rPr>
          <w:lang w:eastAsia="uk-UA"/>
        </w:rPr>
        <w:t>18. Позначте, до якого типу за способом живлення належать нітрифікуючі</w:t>
      </w:r>
    </w:p>
    <w:p w:rsidR="003918CC" w:rsidRDefault="003918CC" w:rsidP="003918CC">
      <w:pPr>
        <w:ind w:right="1255"/>
        <w:rPr>
          <w:lang w:eastAsia="uk-UA"/>
        </w:rPr>
      </w:pPr>
      <w:r>
        <w:rPr>
          <w:lang w:eastAsia="uk-UA"/>
        </w:rPr>
        <w:t>бактерії:</w:t>
      </w:r>
    </w:p>
    <w:p w:rsidR="003918CC" w:rsidRDefault="003918CC" w:rsidP="003918CC">
      <w:pPr>
        <w:ind w:right="1255"/>
        <w:rPr>
          <w:lang w:eastAsia="uk-UA"/>
        </w:rPr>
      </w:pPr>
    </w:p>
    <w:p w:rsidR="003918CC" w:rsidRDefault="003918CC" w:rsidP="003918CC">
      <w:pPr>
        <w:ind w:right="1255"/>
        <w:rPr>
          <w:lang w:eastAsia="uk-UA"/>
        </w:rPr>
      </w:pPr>
      <w:r>
        <w:rPr>
          <w:lang w:eastAsia="uk-UA"/>
        </w:rPr>
        <w:t>А сапрофіти;</w:t>
      </w:r>
    </w:p>
    <w:p w:rsidR="003918CC" w:rsidRDefault="003918CC" w:rsidP="003918CC">
      <w:pPr>
        <w:ind w:right="1255"/>
        <w:rPr>
          <w:lang w:eastAsia="uk-UA"/>
        </w:rPr>
      </w:pPr>
      <w:r>
        <w:rPr>
          <w:lang w:eastAsia="uk-UA"/>
        </w:rPr>
        <w:t>Б паразити;</w:t>
      </w:r>
    </w:p>
    <w:p w:rsidR="003918CC" w:rsidRDefault="003918CC" w:rsidP="003918CC">
      <w:pPr>
        <w:ind w:right="1255"/>
        <w:rPr>
          <w:lang w:eastAsia="uk-UA"/>
        </w:rPr>
      </w:pPr>
      <w:r>
        <w:rPr>
          <w:lang w:eastAsia="uk-UA"/>
        </w:rPr>
        <w:t>В фототрофи;</w:t>
      </w:r>
    </w:p>
    <w:p w:rsidR="004F7CDC" w:rsidRDefault="003918CC" w:rsidP="003918CC">
      <w:pPr>
        <w:ind w:right="1255"/>
        <w:rPr>
          <w:lang w:eastAsia="uk-UA"/>
        </w:rPr>
      </w:pPr>
      <w:r>
        <w:rPr>
          <w:lang w:eastAsia="uk-UA"/>
        </w:rPr>
        <w:t>Г хемотрофи.</w:t>
      </w:r>
    </w:p>
    <w:p w:rsidR="003918CC" w:rsidRDefault="003918CC" w:rsidP="003918CC">
      <w:pPr>
        <w:ind w:right="1255"/>
        <w:rPr>
          <w:lang w:eastAsia="uk-UA"/>
        </w:rPr>
      </w:pPr>
    </w:p>
    <w:p w:rsidR="003918CC" w:rsidRPr="00AE3468" w:rsidRDefault="003918CC" w:rsidP="003918C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Г</w:t>
      </w:r>
    </w:p>
    <w:p w:rsidR="003918CC" w:rsidRDefault="003918CC" w:rsidP="003918CC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Надцарство Прокаріоти: царства Архебактерії та Еубактерії</w:t>
      </w:r>
    </w:p>
    <w:p w:rsidR="003918CC" w:rsidRDefault="003918CC" w:rsidP="003918CC">
      <w:pPr>
        <w:ind w:right="1255"/>
        <w:rPr>
          <w:lang w:eastAsia="uk-UA"/>
        </w:rPr>
      </w:pP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lang w:eastAsia="uk-UA"/>
        </w:rPr>
        <w:t>19. Позначте, який з організмів НЕ має скоротливої вакуолі:</w:t>
      </w:r>
    </w:p>
    <w:p w:rsidR="003918CC" w:rsidRPr="003918CC" w:rsidRDefault="003918CC" w:rsidP="003918CC">
      <w:pPr>
        <w:autoSpaceDE w:val="0"/>
        <w:autoSpaceDN w:val="0"/>
        <w:adjustRightInd w:val="0"/>
        <w:rPr>
          <w:b/>
          <w:bCs/>
          <w:lang w:eastAsia="uk-UA"/>
        </w:rPr>
      </w:pP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А </w:t>
      </w:r>
      <w:r w:rsidRPr="003918CC">
        <w:rPr>
          <w:lang w:eastAsia="uk-UA"/>
        </w:rPr>
        <w:t>планарія біла;</w:t>
      </w: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Б </w:t>
      </w:r>
      <w:r w:rsidRPr="003918CC">
        <w:rPr>
          <w:lang w:eastAsia="uk-UA"/>
        </w:rPr>
        <w:t>евглена зелена;</w:t>
      </w: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В </w:t>
      </w:r>
      <w:r w:rsidRPr="003918CC">
        <w:rPr>
          <w:lang w:eastAsia="uk-UA"/>
        </w:rPr>
        <w:t>інфузорія туфелька;</w:t>
      </w:r>
    </w:p>
    <w:p w:rsidR="003918CC" w:rsidRDefault="003918CC" w:rsidP="003918CC">
      <w:pPr>
        <w:ind w:right="1255"/>
        <w:rPr>
          <w:lang w:eastAsia="uk-UA"/>
        </w:rPr>
      </w:pPr>
      <w:r w:rsidRPr="003918CC">
        <w:rPr>
          <w:b/>
          <w:bCs/>
          <w:lang w:eastAsia="uk-UA"/>
        </w:rPr>
        <w:t xml:space="preserve">Г </w:t>
      </w:r>
      <w:r w:rsidRPr="003918CC">
        <w:rPr>
          <w:lang w:eastAsia="uk-UA"/>
        </w:rPr>
        <w:t>амеба звичайна.</w:t>
      </w:r>
    </w:p>
    <w:p w:rsidR="003918CC" w:rsidRDefault="003918CC" w:rsidP="003918CC">
      <w:pPr>
        <w:ind w:right="1255"/>
        <w:rPr>
          <w:lang w:eastAsia="uk-UA"/>
        </w:rPr>
      </w:pPr>
    </w:p>
    <w:p w:rsidR="003918CC" w:rsidRPr="00AE3468" w:rsidRDefault="003918CC" w:rsidP="003918C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А</w:t>
      </w:r>
    </w:p>
    <w:p w:rsidR="003918CC" w:rsidRDefault="003918CC" w:rsidP="003918CC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Будова клітин</w:t>
      </w:r>
    </w:p>
    <w:p w:rsidR="003918CC" w:rsidRDefault="003918CC" w:rsidP="003918CC"/>
    <w:p w:rsidR="003918CC" w:rsidRDefault="003918CC" w:rsidP="003918CC"/>
    <w:p w:rsidR="003918CC" w:rsidRDefault="003918CC" w:rsidP="003918CC">
      <w:pPr>
        <w:rPr>
          <w:lang w:eastAsia="uk-UA"/>
        </w:rPr>
      </w:pPr>
      <w:r>
        <w:rPr>
          <w:lang w:eastAsia="uk-UA"/>
        </w:rPr>
        <w:t>20. Позначте, яка з рослин є водорістю:</w:t>
      </w:r>
    </w:p>
    <w:p w:rsidR="003918CC" w:rsidRDefault="003918CC" w:rsidP="003918CC">
      <w:pPr>
        <w:rPr>
          <w:lang w:eastAsia="uk-UA"/>
        </w:rPr>
      </w:pP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А маршанція;</w:t>
      </w: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Б фукус;</w:t>
      </w: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В орляк;</w:t>
      </w: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Г латаття.</w:t>
      </w:r>
    </w:p>
    <w:p w:rsidR="003918CC" w:rsidRDefault="003918CC" w:rsidP="003918CC">
      <w:pPr>
        <w:rPr>
          <w:lang w:eastAsia="uk-UA"/>
        </w:rPr>
      </w:pPr>
    </w:p>
    <w:p w:rsidR="003918CC" w:rsidRPr="00AE3468" w:rsidRDefault="003918CC" w:rsidP="003918C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3918CC" w:rsidRDefault="003918CC" w:rsidP="003918CC">
      <w:r w:rsidRPr="00AE3468">
        <w:rPr>
          <w:bCs/>
          <w:i/>
        </w:rPr>
        <w:t xml:space="preserve">Компоненти програмових вимог, що перевіряються завданням: </w:t>
      </w:r>
      <w:r w:rsidRPr="00D43E8A">
        <w:t>Надцарство Еукаріоти: царство Рослини – різні відділи водоростей; царство Гриби – різні групи грибів; царство Тварини: підцарство Одноклітинні тварини</w:t>
      </w:r>
    </w:p>
    <w:p w:rsidR="003918CC" w:rsidRDefault="003918CC" w:rsidP="003918CC">
      <w:pPr>
        <w:rPr>
          <w:lang w:eastAsia="uk-UA"/>
        </w:rPr>
      </w:pP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21. Позначте ознаки, притаманні грибам–паразитам:</w:t>
      </w:r>
    </w:p>
    <w:p w:rsidR="003918CC" w:rsidRDefault="003918CC" w:rsidP="003918CC">
      <w:pPr>
        <w:rPr>
          <w:lang w:eastAsia="uk-UA"/>
        </w:rPr>
      </w:pP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А живуть в інших живих організмах і є корисними для них;</w:t>
      </w: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Б мешкають у ґрунті та водоймах;</w:t>
      </w: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В живуть в інших живих організмах і завдають їм шкоди;</w:t>
      </w:r>
    </w:p>
    <w:p w:rsidR="003918CC" w:rsidRDefault="003918CC" w:rsidP="003918CC">
      <w:pPr>
        <w:rPr>
          <w:lang w:eastAsia="uk-UA"/>
        </w:rPr>
      </w:pPr>
      <w:r>
        <w:rPr>
          <w:lang w:eastAsia="uk-UA"/>
        </w:rPr>
        <w:t>Г живуть у відмерлих органічних рештках.</w:t>
      </w:r>
    </w:p>
    <w:p w:rsidR="003918CC" w:rsidRDefault="003918CC" w:rsidP="003918CC">
      <w:pPr>
        <w:rPr>
          <w:lang w:eastAsia="uk-UA"/>
        </w:rPr>
      </w:pPr>
    </w:p>
    <w:p w:rsidR="003918CC" w:rsidRPr="00AE3468" w:rsidRDefault="003918CC" w:rsidP="003918C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3918CC" w:rsidRDefault="003918CC" w:rsidP="003918CC">
      <w:r w:rsidRPr="00AE3468">
        <w:rPr>
          <w:bCs/>
          <w:i/>
        </w:rPr>
        <w:t>Компоненти програмових вимог, що перевіряються завданням:</w:t>
      </w:r>
      <w:r w:rsidRPr="003918CC">
        <w:t xml:space="preserve"> </w:t>
      </w:r>
      <w:r w:rsidRPr="00D43E8A">
        <w:t>Царства Гриби і Лишайники</w:t>
      </w:r>
    </w:p>
    <w:p w:rsidR="003918CC" w:rsidRDefault="003918CC" w:rsidP="003918CC"/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lang w:eastAsia="uk-UA"/>
        </w:rPr>
        <w:t>22. Позначте, у якого з грибів плодове тіло складається з шапки та ніжки:</w:t>
      </w:r>
    </w:p>
    <w:p w:rsidR="003918CC" w:rsidRDefault="003918CC" w:rsidP="003918CC">
      <w:pPr>
        <w:autoSpaceDE w:val="0"/>
        <w:autoSpaceDN w:val="0"/>
        <w:adjustRightInd w:val="0"/>
        <w:rPr>
          <w:b/>
          <w:bCs/>
          <w:lang w:eastAsia="uk-UA"/>
        </w:rPr>
      </w:pP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А </w:t>
      </w:r>
      <w:r w:rsidRPr="003918CC">
        <w:rPr>
          <w:lang w:eastAsia="uk-UA"/>
        </w:rPr>
        <w:t>сироїжка;</w:t>
      </w: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Б </w:t>
      </w:r>
      <w:r w:rsidRPr="003918CC">
        <w:rPr>
          <w:lang w:eastAsia="uk-UA"/>
        </w:rPr>
        <w:t>трутовик;</w:t>
      </w: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В </w:t>
      </w:r>
      <w:r w:rsidRPr="003918CC">
        <w:rPr>
          <w:lang w:eastAsia="uk-UA"/>
        </w:rPr>
        <w:t>трюфель;</w:t>
      </w:r>
    </w:p>
    <w:p w:rsidR="003918CC" w:rsidRDefault="003918CC" w:rsidP="003918CC">
      <w:pPr>
        <w:rPr>
          <w:lang w:eastAsia="uk-UA"/>
        </w:rPr>
      </w:pPr>
      <w:r w:rsidRPr="003918CC">
        <w:rPr>
          <w:b/>
          <w:bCs/>
          <w:lang w:eastAsia="uk-UA"/>
        </w:rPr>
        <w:t xml:space="preserve">Г </w:t>
      </w:r>
      <w:r w:rsidRPr="003918CC">
        <w:rPr>
          <w:lang w:eastAsia="uk-UA"/>
        </w:rPr>
        <w:t>сажка.</w:t>
      </w:r>
    </w:p>
    <w:p w:rsidR="003918CC" w:rsidRDefault="003918CC" w:rsidP="003918CC">
      <w:pPr>
        <w:rPr>
          <w:lang w:eastAsia="uk-UA"/>
        </w:rPr>
      </w:pPr>
    </w:p>
    <w:p w:rsidR="003918CC" w:rsidRPr="00AE3468" w:rsidRDefault="003918CC" w:rsidP="003918C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А</w:t>
      </w:r>
    </w:p>
    <w:p w:rsidR="003918CC" w:rsidRDefault="003918CC" w:rsidP="003918CC">
      <w:r w:rsidRPr="00AE3468">
        <w:rPr>
          <w:bCs/>
          <w:i/>
        </w:rPr>
        <w:t>Компоненти програмових вимог, що перевіряються завданням:</w:t>
      </w:r>
      <w:r w:rsidRPr="003918CC">
        <w:t xml:space="preserve"> </w:t>
      </w:r>
      <w:r w:rsidRPr="00D43E8A">
        <w:t>Органи у рослин, грибів і тварин</w:t>
      </w:r>
    </w:p>
    <w:p w:rsidR="003918CC" w:rsidRDefault="003918CC" w:rsidP="003918CC"/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lang w:eastAsia="uk-UA"/>
        </w:rPr>
        <w:t>23. Позначте, яка з рослин занесена до Червоної книги України:</w:t>
      </w:r>
    </w:p>
    <w:p w:rsidR="003918CC" w:rsidRDefault="003918CC" w:rsidP="003918CC">
      <w:pPr>
        <w:autoSpaceDE w:val="0"/>
        <w:autoSpaceDN w:val="0"/>
        <w:adjustRightInd w:val="0"/>
        <w:rPr>
          <w:b/>
          <w:bCs/>
          <w:lang w:eastAsia="uk-UA"/>
        </w:rPr>
      </w:pP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А </w:t>
      </w:r>
      <w:r w:rsidRPr="003918CC">
        <w:rPr>
          <w:lang w:eastAsia="uk-UA"/>
        </w:rPr>
        <w:t>лобода біла;</w:t>
      </w: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Б </w:t>
      </w:r>
      <w:r w:rsidRPr="003918CC">
        <w:rPr>
          <w:lang w:eastAsia="uk-UA"/>
        </w:rPr>
        <w:t>рябчик руський;</w:t>
      </w:r>
    </w:p>
    <w:p w:rsidR="003918CC" w:rsidRPr="003918CC" w:rsidRDefault="003918CC" w:rsidP="003918CC">
      <w:pPr>
        <w:autoSpaceDE w:val="0"/>
        <w:autoSpaceDN w:val="0"/>
        <w:adjustRightInd w:val="0"/>
        <w:rPr>
          <w:lang w:eastAsia="uk-UA"/>
        </w:rPr>
      </w:pPr>
      <w:r w:rsidRPr="003918CC">
        <w:rPr>
          <w:b/>
          <w:bCs/>
          <w:lang w:eastAsia="uk-UA"/>
        </w:rPr>
        <w:t xml:space="preserve">В </w:t>
      </w:r>
      <w:r w:rsidRPr="003918CC">
        <w:rPr>
          <w:lang w:eastAsia="uk-UA"/>
        </w:rPr>
        <w:t>бузина чорна;</w:t>
      </w:r>
    </w:p>
    <w:p w:rsidR="003918CC" w:rsidRDefault="003918CC" w:rsidP="003918CC">
      <w:pPr>
        <w:rPr>
          <w:lang w:eastAsia="uk-UA"/>
        </w:rPr>
      </w:pPr>
      <w:r w:rsidRPr="003918CC">
        <w:rPr>
          <w:b/>
          <w:bCs/>
          <w:lang w:eastAsia="uk-UA"/>
        </w:rPr>
        <w:t xml:space="preserve">Г </w:t>
      </w:r>
      <w:r w:rsidRPr="003918CC">
        <w:rPr>
          <w:lang w:eastAsia="uk-UA"/>
        </w:rPr>
        <w:t>ліщина звичайна.</w:t>
      </w:r>
    </w:p>
    <w:p w:rsidR="003918CC" w:rsidRDefault="003918CC" w:rsidP="003918CC">
      <w:pPr>
        <w:rPr>
          <w:lang w:eastAsia="uk-UA"/>
        </w:rPr>
      </w:pPr>
    </w:p>
    <w:p w:rsidR="003918CC" w:rsidRPr="00AE3468" w:rsidRDefault="003918CC" w:rsidP="003918CC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3918CC" w:rsidRDefault="003918CC" w:rsidP="003918CC">
      <w:r w:rsidRPr="00AE3468">
        <w:rPr>
          <w:bCs/>
          <w:i/>
        </w:rPr>
        <w:t>Компоненти програмових вимог, що перевіряються завданням:</w:t>
      </w:r>
      <w:r>
        <w:t xml:space="preserve"> </w:t>
      </w:r>
      <w:r w:rsidRPr="00D43E8A">
        <w:t>Екологічна роль рослин, тварин, грибів, бактерій</w:t>
      </w:r>
    </w:p>
    <w:p w:rsidR="003918CC" w:rsidRDefault="003918CC" w:rsidP="003918CC"/>
    <w:p w:rsidR="003918CC" w:rsidRDefault="003918CC" w:rsidP="003918CC">
      <w:pPr>
        <w:rPr>
          <w:lang w:eastAsia="uk-UA"/>
        </w:rPr>
      </w:pPr>
    </w:p>
    <w:p w:rsidR="008443E0" w:rsidRDefault="008443E0" w:rsidP="003918CC">
      <w:pPr>
        <w:rPr>
          <w:lang w:eastAsia="uk-UA"/>
        </w:rPr>
      </w:pPr>
    </w:p>
    <w:p w:rsidR="008443E0" w:rsidRDefault="008443E0" w:rsidP="003918CC">
      <w:pPr>
        <w:rPr>
          <w:lang w:eastAsia="uk-UA"/>
        </w:rPr>
      </w:pPr>
    </w:p>
    <w:p w:rsidR="008443E0" w:rsidRDefault="008443E0" w:rsidP="003918CC">
      <w:pPr>
        <w:rPr>
          <w:lang w:eastAsia="uk-UA"/>
        </w:rPr>
      </w:pPr>
    </w:p>
    <w:p w:rsidR="008443E0" w:rsidRDefault="008443E0" w:rsidP="003918CC">
      <w:pPr>
        <w:rPr>
          <w:lang w:eastAsia="uk-UA"/>
        </w:rPr>
      </w:pPr>
    </w:p>
    <w:p w:rsidR="008443E0" w:rsidRDefault="008443E0" w:rsidP="003918CC">
      <w:pPr>
        <w:rPr>
          <w:lang w:eastAsia="uk-UA"/>
        </w:rPr>
      </w:pPr>
    </w:p>
    <w:p w:rsidR="008443E0" w:rsidRDefault="008443E0" w:rsidP="003918CC">
      <w:pPr>
        <w:rPr>
          <w:lang w:eastAsia="uk-UA"/>
        </w:rPr>
      </w:pP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24. Прочитайте текст, виберіть варіант відповіді, де містяться слова, пропущені в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цьому тексті: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Дихальна система кісткових риб представлена (1), що складаються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з (2) і (3), які пронизані (4) та (5). У кісткових риб (6) серце.</w:t>
      </w:r>
    </w:p>
    <w:p w:rsidR="008443E0" w:rsidRDefault="008443E0" w:rsidP="008443E0">
      <w:pPr>
        <w:rPr>
          <w:lang w:eastAsia="uk-UA"/>
        </w:rPr>
      </w:pP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 xml:space="preserve">А 1 — парними легенями; 2 — ротової порожнини; 3 — трахеї; 4 — капілярами; 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5 — бронхів; 6 — трикамерне;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 xml:space="preserve">Б 1 — легенями; 2 — ніздрів; 3 — ротової порожнини; 4 — артеріями;5 — трахеями; 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6 — трикамерне;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 xml:space="preserve">В 1 — зябрами; 2 — зябрових дуг; 3 — зябрових пелюсток; 4 — капілярами; 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5 — зябровими тичинками; 6 — двокамерне;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Г 1 — легенями; 2 — щільної губчастої тканини; 3 — повітряних мішків; 4 — капілярами; 5 — артеріями; 6 — чотирикамерне.</w:t>
      </w:r>
    </w:p>
    <w:p w:rsidR="008443E0" w:rsidRDefault="008443E0" w:rsidP="008443E0">
      <w:pPr>
        <w:rPr>
          <w:lang w:eastAsia="uk-UA"/>
        </w:rPr>
      </w:pPr>
    </w:p>
    <w:p w:rsidR="008443E0" w:rsidRPr="00AE3468" w:rsidRDefault="008443E0" w:rsidP="008443E0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8443E0" w:rsidRDefault="008443E0" w:rsidP="008443E0">
      <w:r w:rsidRPr="00AE3468">
        <w:rPr>
          <w:bCs/>
          <w:i/>
        </w:rPr>
        <w:t>Компоненти програмових вимог, що перевіряються завданням:</w:t>
      </w:r>
      <w:r>
        <w:t xml:space="preserve"> </w:t>
      </w:r>
      <w:r w:rsidRPr="00D43E8A">
        <w:t>Органи у рослин, грибів і тварин</w:t>
      </w:r>
    </w:p>
    <w:p w:rsidR="008443E0" w:rsidRDefault="008443E0" w:rsidP="008443E0"/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lang w:eastAsia="uk-UA"/>
        </w:rPr>
        <w:t>25. Позначте, яка з рослин належить до класу Однодольні:</w:t>
      </w:r>
    </w:p>
    <w:p w:rsidR="008443E0" w:rsidRDefault="008443E0" w:rsidP="008443E0">
      <w:pPr>
        <w:rPr>
          <w:rFonts w:ascii="SchoolBookC" w:hAnsi="SchoolBookC" w:cs="SchoolBookC"/>
          <w:lang w:eastAsia="uk-UA"/>
        </w:rPr>
      </w:pPr>
    </w:p>
    <w:p w:rsidR="008443E0" w:rsidRDefault="0050553D" w:rsidP="008443E0">
      <w:pPr>
        <w:rPr>
          <w:rFonts w:ascii="SchoolBookC" w:hAnsi="SchoolBookC" w:cs="SchoolBookC"/>
          <w:lang w:eastAsia="uk-UA"/>
        </w:rPr>
      </w:pPr>
      <w:r>
        <w:rPr>
          <w:rFonts w:ascii="SchoolBookC" w:hAnsi="SchoolBookC" w:cs="SchoolBookC"/>
          <w:lang w:eastAsia="uk-UA"/>
        </w:rPr>
        <w:pict>
          <v:shape id="_x0000_i1027" type="#_x0000_t75" style="width:466.5pt;height:180pt">
            <v:imagedata r:id="rId7" o:title=""/>
          </v:shape>
        </w:pict>
      </w:r>
    </w:p>
    <w:p w:rsidR="008443E0" w:rsidRPr="008443E0" w:rsidRDefault="008443E0" w:rsidP="008443E0">
      <w:pPr>
        <w:rPr>
          <w:rFonts w:ascii="SchoolBookC" w:hAnsi="SchoolBookC" w:cs="SchoolBookC"/>
          <w:lang w:eastAsia="uk-UA"/>
        </w:rPr>
      </w:pPr>
    </w:p>
    <w:p w:rsidR="008443E0" w:rsidRPr="00AE3468" w:rsidRDefault="008443E0" w:rsidP="008443E0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8443E0" w:rsidRDefault="008443E0" w:rsidP="008443E0">
      <w:r w:rsidRPr="00AE3468">
        <w:rPr>
          <w:bCs/>
          <w:i/>
        </w:rPr>
        <w:t>Компоненти програмових вимог, що перевіряються завданням:</w:t>
      </w:r>
      <w:r>
        <w:t xml:space="preserve"> </w:t>
      </w:r>
      <w:r w:rsidRPr="00D43E8A">
        <w:t>Царство Рослини: відділи: Бурі, Червоні, Зелені водорості; Мохоподібні; Плауноподібні; Хвощеподібні; Папоротеподібні; Голонасінні ; Покритонасінні (класи Однодольні Дводольні )</w:t>
      </w:r>
    </w:p>
    <w:p w:rsidR="008443E0" w:rsidRDefault="008443E0" w:rsidP="008443E0"/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lang w:eastAsia="uk-UA"/>
        </w:rPr>
        <w:t>26. Позначте остаточного хазяїна малярійних плазмодіїв:</w:t>
      </w:r>
    </w:p>
    <w:p w:rsidR="008443E0" w:rsidRPr="008443E0" w:rsidRDefault="008443E0" w:rsidP="008443E0">
      <w:pPr>
        <w:autoSpaceDE w:val="0"/>
        <w:autoSpaceDN w:val="0"/>
        <w:adjustRightInd w:val="0"/>
        <w:rPr>
          <w:b/>
          <w:bCs/>
          <w:lang w:eastAsia="uk-UA"/>
        </w:rPr>
      </w:pP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А </w:t>
      </w:r>
      <w:r w:rsidRPr="008443E0">
        <w:rPr>
          <w:lang w:eastAsia="uk-UA"/>
        </w:rPr>
        <w:t>людина;</w:t>
      </w: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Б </w:t>
      </w:r>
      <w:r w:rsidRPr="008443E0">
        <w:rPr>
          <w:lang w:eastAsia="uk-UA"/>
        </w:rPr>
        <w:t>комар;</w:t>
      </w: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В </w:t>
      </w:r>
      <w:r w:rsidRPr="008443E0">
        <w:rPr>
          <w:lang w:eastAsia="uk-UA"/>
        </w:rPr>
        <w:t>кішка;</w:t>
      </w:r>
    </w:p>
    <w:p w:rsidR="008443E0" w:rsidRDefault="008443E0" w:rsidP="008443E0">
      <w:pPr>
        <w:rPr>
          <w:lang w:eastAsia="uk-UA"/>
        </w:rPr>
      </w:pPr>
      <w:r w:rsidRPr="008443E0">
        <w:rPr>
          <w:b/>
          <w:bCs/>
          <w:lang w:eastAsia="uk-UA"/>
        </w:rPr>
        <w:t xml:space="preserve">Г </w:t>
      </w:r>
      <w:r w:rsidRPr="008443E0">
        <w:rPr>
          <w:lang w:eastAsia="uk-UA"/>
        </w:rPr>
        <w:t>велика рогата худоба.</w:t>
      </w:r>
    </w:p>
    <w:p w:rsidR="008443E0" w:rsidRDefault="008443E0" w:rsidP="008443E0">
      <w:pPr>
        <w:rPr>
          <w:lang w:eastAsia="uk-UA"/>
        </w:rPr>
      </w:pPr>
    </w:p>
    <w:p w:rsidR="008443E0" w:rsidRPr="00AE3468" w:rsidRDefault="008443E0" w:rsidP="008443E0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8443E0" w:rsidRDefault="008443E0" w:rsidP="008443E0">
      <w:r w:rsidRPr="00AE3468">
        <w:rPr>
          <w:bCs/>
          <w:i/>
        </w:rPr>
        <w:t>Компоненти програмових вимог, що перевіряються завданням:</w:t>
      </w:r>
      <w:r w:rsidRPr="008443E0">
        <w:t xml:space="preserve"> </w:t>
      </w:r>
      <w:r w:rsidRPr="00D43E8A">
        <w:t>Захворювання рослин, тварин, людини, спричинені одноклітинними еукаріотами</w:t>
      </w:r>
    </w:p>
    <w:p w:rsidR="008443E0" w:rsidRDefault="008443E0" w:rsidP="008443E0"/>
    <w:p w:rsidR="008443E0" w:rsidRDefault="008443E0" w:rsidP="008443E0"/>
    <w:p w:rsidR="009451C7" w:rsidRDefault="009451C7" w:rsidP="008443E0"/>
    <w:p w:rsidR="009451C7" w:rsidRDefault="009451C7" w:rsidP="008443E0"/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lang w:eastAsia="uk-UA"/>
        </w:rPr>
        <w:t>27. Позначте тканину, яка відсутня в рослин:</w:t>
      </w:r>
    </w:p>
    <w:p w:rsidR="008443E0" w:rsidRPr="008443E0" w:rsidRDefault="008443E0" w:rsidP="008443E0">
      <w:pPr>
        <w:autoSpaceDE w:val="0"/>
        <w:autoSpaceDN w:val="0"/>
        <w:adjustRightInd w:val="0"/>
        <w:rPr>
          <w:b/>
          <w:bCs/>
          <w:lang w:eastAsia="uk-UA"/>
        </w:rPr>
      </w:pP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А </w:t>
      </w:r>
      <w:r w:rsidRPr="008443E0">
        <w:rPr>
          <w:lang w:eastAsia="uk-UA"/>
        </w:rPr>
        <w:t>нервова;</w:t>
      </w: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Б </w:t>
      </w:r>
      <w:r w:rsidRPr="008443E0">
        <w:rPr>
          <w:lang w:eastAsia="uk-UA"/>
        </w:rPr>
        <w:t>механічна;</w:t>
      </w: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В </w:t>
      </w:r>
      <w:r w:rsidRPr="008443E0">
        <w:rPr>
          <w:lang w:eastAsia="uk-UA"/>
        </w:rPr>
        <w:t>покривна;</w:t>
      </w:r>
    </w:p>
    <w:p w:rsidR="008443E0" w:rsidRDefault="008443E0" w:rsidP="008443E0">
      <w:pPr>
        <w:rPr>
          <w:lang w:eastAsia="uk-UA"/>
        </w:rPr>
      </w:pPr>
      <w:r w:rsidRPr="008443E0">
        <w:rPr>
          <w:b/>
          <w:bCs/>
          <w:lang w:eastAsia="uk-UA"/>
        </w:rPr>
        <w:t xml:space="preserve">Г </w:t>
      </w:r>
      <w:r w:rsidRPr="008443E0">
        <w:rPr>
          <w:lang w:eastAsia="uk-UA"/>
        </w:rPr>
        <w:t>провідна.</w:t>
      </w:r>
    </w:p>
    <w:p w:rsidR="008443E0" w:rsidRDefault="008443E0" w:rsidP="008443E0">
      <w:pPr>
        <w:rPr>
          <w:lang w:eastAsia="uk-UA"/>
        </w:rPr>
      </w:pPr>
    </w:p>
    <w:p w:rsidR="008443E0" w:rsidRPr="00AE3468" w:rsidRDefault="008443E0" w:rsidP="008443E0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А</w:t>
      </w:r>
    </w:p>
    <w:p w:rsidR="008443E0" w:rsidRDefault="008443E0" w:rsidP="008443E0">
      <w:r w:rsidRPr="00AE3468">
        <w:rPr>
          <w:bCs/>
          <w:i/>
        </w:rPr>
        <w:t>Компоненти програмових вимог, що перевіряються завданням:</w:t>
      </w:r>
      <w:r w:rsidRPr="008443E0">
        <w:t xml:space="preserve"> </w:t>
      </w:r>
      <w:r w:rsidRPr="00D43E8A">
        <w:t>Тканини багатоклітинних рослин (твірна, покривна, основна, провідна)</w:t>
      </w:r>
    </w:p>
    <w:p w:rsidR="008443E0" w:rsidRDefault="008443E0" w:rsidP="008443E0"/>
    <w:p w:rsidR="008443E0" w:rsidRDefault="008443E0" w:rsidP="008443E0">
      <w:pPr>
        <w:rPr>
          <w:lang w:eastAsia="uk-UA"/>
        </w:rPr>
      </w:pPr>
      <w:r>
        <w:rPr>
          <w:lang w:eastAsia="uk-UA"/>
        </w:rPr>
        <w:t>28. Укажіть, якими цифрами на рисунку позначені мікростробіл і шишка сосни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звичайної: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А мікростробіл — 4; шишка — 5;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Б мікростробіл — 2; шишка — 1;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В мікростробіл — 3; шишка — 1;</w:t>
      </w:r>
    </w:p>
    <w:p w:rsidR="008443E0" w:rsidRDefault="008443E0" w:rsidP="008443E0">
      <w:pPr>
        <w:rPr>
          <w:lang w:eastAsia="uk-UA"/>
        </w:rPr>
      </w:pPr>
      <w:r>
        <w:rPr>
          <w:lang w:eastAsia="uk-UA"/>
        </w:rPr>
        <w:t>Г мікростробіл — 1; шишка — 2.</w:t>
      </w:r>
    </w:p>
    <w:p w:rsidR="008443E0" w:rsidRDefault="008443E0" w:rsidP="008443E0">
      <w:pPr>
        <w:rPr>
          <w:lang w:eastAsia="uk-UA"/>
        </w:rPr>
      </w:pPr>
    </w:p>
    <w:p w:rsidR="008443E0" w:rsidRDefault="0050553D" w:rsidP="008443E0">
      <w:pPr>
        <w:rPr>
          <w:lang w:eastAsia="uk-UA"/>
        </w:rPr>
      </w:pPr>
      <w:r>
        <w:rPr>
          <w:lang w:eastAsia="uk-UA"/>
        </w:rPr>
        <w:pict>
          <v:shape id="_x0000_i1028" type="#_x0000_t75" style="width:184.5pt;height:270pt">
            <v:imagedata r:id="rId8" o:title=""/>
          </v:shape>
        </w:pict>
      </w:r>
    </w:p>
    <w:p w:rsidR="008443E0" w:rsidRDefault="008443E0" w:rsidP="008443E0">
      <w:pPr>
        <w:rPr>
          <w:lang w:eastAsia="uk-UA"/>
        </w:rPr>
      </w:pPr>
    </w:p>
    <w:p w:rsidR="008443E0" w:rsidRPr="00AE3468" w:rsidRDefault="008443E0" w:rsidP="008443E0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8443E0" w:rsidRDefault="008443E0" w:rsidP="008443E0">
      <w:r w:rsidRPr="00AE3468">
        <w:rPr>
          <w:bCs/>
          <w:i/>
        </w:rPr>
        <w:t>Компоненти програмових вимог, що перевіряються завданням:</w:t>
      </w:r>
      <w:r w:rsidRPr="008443E0">
        <w:t xml:space="preserve"> </w:t>
      </w:r>
      <w:r w:rsidRPr="00D43E8A">
        <w:t>Органи у рослин, грибів і тварин</w:t>
      </w:r>
    </w:p>
    <w:p w:rsidR="008443E0" w:rsidRDefault="008443E0" w:rsidP="008443E0"/>
    <w:p w:rsidR="008443E0" w:rsidRDefault="008443E0" w:rsidP="008443E0">
      <w:r>
        <w:t>29. Позначте органи, які має гаметофіт папоротеподібних:</w:t>
      </w:r>
    </w:p>
    <w:p w:rsidR="008443E0" w:rsidRDefault="008443E0" w:rsidP="008443E0"/>
    <w:p w:rsidR="008443E0" w:rsidRDefault="008443E0" w:rsidP="008443E0">
      <w:r>
        <w:t>А антеридії та архегонії;</w:t>
      </w:r>
    </w:p>
    <w:p w:rsidR="008443E0" w:rsidRDefault="008443E0" w:rsidP="008443E0">
      <w:r>
        <w:t>Б джгутики;</w:t>
      </w:r>
    </w:p>
    <w:p w:rsidR="008443E0" w:rsidRDefault="008443E0" w:rsidP="008443E0">
      <w:r>
        <w:t>В соруси;</w:t>
      </w:r>
    </w:p>
    <w:p w:rsidR="008443E0" w:rsidRDefault="008443E0" w:rsidP="008443E0">
      <w:r>
        <w:t>Г спорангії.</w:t>
      </w:r>
    </w:p>
    <w:p w:rsidR="008443E0" w:rsidRDefault="008443E0" w:rsidP="008443E0"/>
    <w:p w:rsidR="008443E0" w:rsidRPr="00AE3468" w:rsidRDefault="008443E0" w:rsidP="008443E0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А</w:t>
      </w:r>
    </w:p>
    <w:p w:rsidR="008443E0" w:rsidRDefault="008443E0" w:rsidP="008443E0">
      <w:r w:rsidRPr="00AE3468">
        <w:rPr>
          <w:bCs/>
          <w:i/>
        </w:rPr>
        <w:t>Компоненти програмових вимог, що перевіряються завданням:</w:t>
      </w:r>
      <w:r w:rsidRPr="008443E0">
        <w:t xml:space="preserve"> </w:t>
      </w:r>
      <w:r w:rsidRPr="00D43E8A">
        <w:t>Органи у рослин, грибів і тварин</w:t>
      </w: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lang w:eastAsia="uk-UA"/>
        </w:rPr>
        <w:t>30. Позначте рослину, що є отруйною для людини:</w:t>
      </w:r>
    </w:p>
    <w:p w:rsidR="008443E0" w:rsidRDefault="008443E0" w:rsidP="008443E0">
      <w:pPr>
        <w:autoSpaceDE w:val="0"/>
        <w:autoSpaceDN w:val="0"/>
        <w:adjustRightInd w:val="0"/>
        <w:rPr>
          <w:b/>
          <w:bCs/>
          <w:lang w:eastAsia="uk-UA"/>
        </w:rPr>
      </w:pP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А </w:t>
      </w:r>
      <w:r w:rsidRPr="008443E0">
        <w:rPr>
          <w:lang w:eastAsia="uk-UA"/>
        </w:rPr>
        <w:t>пастернак;</w:t>
      </w: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Б </w:t>
      </w:r>
      <w:r w:rsidRPr="008443E0">
        <w:rPr>
          <w:lang w:eastAsia="uk-UA"/>
        </w:rPr>
        <w:t>цикута;</w:t>
      </w:r>
    </w:p>
    <w:p w:rsidR="008443E0" w:rsidRPr="008443E0" w:rsidRDefault="008443E0" w:rsidP="008443E0">
      <w:pPr>
        <w:autoSpaceDE w:val="0"/>
        <w:autoSpaceDN w:val="0"/>
        <w:adjustRightInd w:val="0"/>
        <w:rPr>
          <w:lang w:eastAsia="uk-UA"/>
        </w:rPr>
      </w:pPr>
      <w:r w:rsidRPr="008443E0">
        <w:rPr>
          <w:b/>
          <w:bCs/>
          <w:lang w:eastAsia="uk-UA"/>
        </w:rPr>
        <w:t xml:space="preserve">В </w:t>
      </w:r>
      <w:r w:rsidRPr="008443E0">
        <w:rPr>
          <w:lang w:eastAsia="uk-UA"/>
        </w:rPr>
        <w:t>лобода;</w:t>
      </w:r>
    </w:p>
    <w:p w:rsidR="008443E0" w:rsidRDefault="008443E0" w:rsidP="008443E0">
      <w:pPr>
        <w:rPr>
          <w:lang w:eastAsia="uk-UA"/>
        </w:rPr>
      </w:pPr>
      <w:r w:rsidRPr="008443E0">
        <w:rPr>
          <w:b/>
          <w:bCs/>
          <w:lang w:eastAsia="uk-UA"/>
        </w:rPr>
        <w:t xml:space="preserve">Г </w:t>
      </w:r>
      <w:r w:rsidRPr="008443E0">
        <w:rPr>
          <w:lang w:eastAsia="uk-UA"/>
        </w:rPr>
        <w:t>череда.</w:t>
      </w:r>
    </w:p>
    <w:p w:rsidR="008443E0" w:rsidRDefault="008443E0" w:rsidP="008443E0">
      <w:pPr>
        <w:rPr>
          <w:lang w:eastAsia="uk-UA"/>
        </w:rPr>
      </w:pPr>
    </w:p>
    <w:p w:rsidR="008443E0" w:rsidRPr="00AE3468" w:rsidRDefault="008443E0" w:rsidP="008443E0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8443E0" w:rsidRDefault="008443E0" w:rsidP="008443E0">
      <w:pPr>
        <w:rPr>
          <w:lang w:val="en-US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8443E0">
        <w:t xml:space="preserve"> </w:t>
      </w:r>
      <w:r w:rsidRPr="00D43E8A">
        <w:t>Царство Рослини: відділи: Бурі, Червоні, Зелені водорості; Мохоподібні; Плауноподібні; Хвощеподібні; Папоротеподібні; Голонасінні ; Покритонасінні (класи Однодольні Дводольні )</w:t>
      </w:r>
    </w:p>
    <w:p w:rsidR="005C45A8" w:rsidRDefault="005C45A8" w:rsidP="008443E0">
      <w:pPr>
        <w:rPr>
          <w:lang w:val="en-US"/>
        </w:rPr>
      </w:pPr>
    </w:p>
    <w:p w:rsidR="005C45A8" w:rsidRPr="005C45A8" w:rsidRDefault="005C45A8" w:rsidP="005C45A8">
      <w:pPr>
        <w:autoSpaceDE w:val="0"/>
        <w:autoSpaceDN w:val="0"/>
        <w:adjustRightInd w:val="0"/>
        <w:rPr>
          <w:lang w:eastAsia="uk-UA"/>
        </w:rPr>
      </w:pPr>
      <w:r w:rsidRPr="005C45A8">
        <w:rPr>
          <w:lang w:eastAsia="uk-UA"/>
        </w:rPr>
        <w:t>31. Позначте, яким тваринам властиве шкірне дихання:</w:t>
      </w:r>
    </w:p>
    <w:p w:rsidR="005C45A8" w:rsidRPr="005C45A8" w:rsidRDefault="005C45A8" w:rsidP="005C45A8">
      <w:pPr>
        <w:autoSpaceDE w:val="0"/>
        <w:autoSpaceDN w:val="0"/>
        <w:adjustRightInd w:val="0"/>
        <w:rPr>
          <w:b/>
          <w:bCs/>
          <w:lang w:val="en-US" w:eastAsia="uk-UA"/>
        </w:rPr>
      </w:pPr>
    </w:p>
    <w:p w:rsidR="005C45A8" w:rsidRPr="005C45A8" w:rsidRDefault="005C45A8" w:rsidP="005C45A8">
      <w:pPr>
        <w:autoSpaceDE w:val="0"/>
        <w:autoSpaceDN w:val="0"/>
        <w:adjustRightInd w:val="0"/>
        <w:rPr>
          <w:lang w:eastAsia="uk-UA"/>
        </w:rPr>
      </w:pPr>
      <w:r w:rsidRPr="005C45A8">
        <w:rPr>
          <w:b/>
          <w:bCs/>
          <w:lang w:eastAsia="uk-UA"/>
        </w:rPr>
        <w:t xml:space="preserve">А </w:t>
      </w:r>
      <w:r w:rsidRPr="005C45A8">
        <w:rPr>
          <w:lang w:eastAsia="uk-UA"/>
        </w:rPr>
        <w:t>птахам;</w:t>
      </w:r>
    </w:p>
    <w:p w:rsidR="005C45A8" w:rsidRPr="005C45A8" w:rsidRDefault="005C45A8" w:rsidP="005C45A8">
      <w:pPr>
        <w:autoSpaceDE w:val="0"/>
        <w:autoSpaceDN w:val="0"/>
        <w:adjustRightInd w:val="0"/>
        <w:rPr>
          <w:lang w:eastAsia="uk-UA"/>
        </w:rPr>
      </w:pPr>
      <w:r w:rsidRPr="005C45A8">
        <w:rPr>
          <w:b/>
          <w:bCs/>
          <w:lang w:eastAsia="uk-UA"/>
        </w:rPr>
        <w:t xml:space="preserve">Б </w:t>
      </w:r>
      <w:r w:rsidRPr="005C45A8">
        <w:rPr>
          <w:lang w:eastAsia="uk-UA"/>
        </w:rPr>
        <w:t>рибам;</w:t>
      </w:r>
    </w:p>
    <w:p w:rsidR="005C45A8" w:rsidRPr="005C45A8" w:rsidRDefault="005C45A8" w:rsidP="005C45A8">
      <w:pPr>
        <w:autoSpaceDE w:val="0"/>
        <w:autoSpaceDN w:val="0"/>
        <w:adjustRightInd w:val="0"/>
        <w:rPr>
          <w:lang w:eastAsia="uk-UA"/>
        </w:rPr>
      </w:pPr>
      <w:r w:rsidRPr="005C45A8">
        <w:rPr>
          <w:b/>
          <w:bCs/>
          <w:lang w:eastAsia="uk-UA"/>
        </w:rPr>
        <w:t xml:space="preserve">В </w:t>
      </w:r>
      <w:r w:rsidRPr="005C45A8">
        <w:rPr>
          <w:lang w:eastAsia="uk-UA"/>
        </w:rPr>
        <w:t>плазунам;</w:t>
      </w:r>
    </w:p>
    <w:p w:rsidR="005C45A8" w:rsidRDefault="005C45A8" w:rsidP="005C45A8">
      <w:pPr>
        <w:rPr>
          <w:lang w:val="en-US" w:eastAsia="uk-UA"/>
        </w:rPr>
      </w:pPr>
      <w:r w:rsidRPr="005C45A8">
        <w:rPr>
          <w:b/>
          <w:bCs/>
          <w:lang w:eastAsia="uk-UA"/>
        </w:rPr>
        <w:t xml:space="preserve">Г </w:t>
      </w:r>
      <w:r w:rsidRPr="005C45A8">
        <w:rPr>
          <w:lang w:eastAsia="uk-UA"/>
        </w:rPr>
        <w:t>земноводним.</w:t>
      </w:r>
    </w:p>
    <w:p w:rsidR="005C45A8" w:rsidRDefault="005C45A8" w:rsidP="005C45A8">
      <w:pPr>
        <w:rPr>
          <w:lang w:val="en-US" w:eastAsia="uk-UA"/>
        </w:rPr>
      </w:pPr>
    </w:p>
    <w:p w:rsidR="005C45A8" w:rsidRPr="00557D5B" w:rsidRDefault="005C45A8" w:rsidP="005C45A8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="00557D5B">
        <w:rPr>
          <w:b/>
          <w:lang w:eastAsia="uk-UA"/>
        </w:rPr>
        <w:t>Г</w:t>
      </w:r>
    </w:p>
    <w:p w:rsidR="005C45A8" w:rsidRDefault="005C45A8" w:rsidP="005C45A8">
      <w:pPr>
        <w:rPr>
          <w:szCs w:val="20"/>
          <w:lang w:val="en-US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5C45A8">
        <w:rPr>
          <w:szCs w:val="20"/>
        </w:rPr>
        <w:t xml:space="preserve"> </w:t>
      </w:r>
      <w:r>
        <w:rPr>
          <w:szCs w:val="20"/>
        </w:rPr>
        <w:t>В</w:t>
      </w:r>
      <w:r w:rsidRPr="00C35578">
        <w:rPr>
          <w:szCs w:val="20"/>
        </w:rPr>
        <w:t>ластиво</w:t>
      </w:r>
      <w:r>
        <w:rPr>
          <w:szCs w:val="20"/>
        </w:rPr>
        <w:t>сті багатоклітинних організмів: в</w:t>
      </w:r>
      <w:r w:rsidRPr="00C35578">
        <w:rPr>
          <w:szCs w:val="20"/>
        </w:rPr>
        <w:t xml:space="preserve">ідокремленість живлення, дихання, виділення, транспорт речовин, опора, рух, обмін </w:t>
      </w:r>
      <w:r>
        <w:rPr>
          <w:szCs w:val="20"/>
        </w:rPr>
        <w:t>речовин, регуляція функцій</w:t>
      </w:r>
    </w:p>
    <w:p w:rsidR="005C45A8" w:rsidRDefault="005C45A8" w:rsidP="005C45A8">
      <w:pPr>
        <w:rPr>
          <w:szCs w:val="20"/>
          <w:lang w:val="en-US"/>
        </w:rPr>
      </w:pPr>
    </w:p>
    <w:p w:rsidR="005C45A8" w:rsidRPr="005C45A8" w:rsidRDefault="005C45A8" w:rsidP="005C45A8">
      <w:pPr>
        <w:rPr>
          <w:lang w:val="ru-RU"/>
        </w:rPr>
      </w:pPr>
      <w:r w:rsidRPr="005C45A8">
        <w:rPr>
          <w:lang w:val="ru-RU"/>
        </w:rPr>
        <w:t>32. Позначте тварин, які належать до Плацентарних ссавців:</w:t>
      </w:r>
    </w:p>
    <w:p w:rsidR="005C45A8" w:rsidRDefault="005C45A8" w:rsidP="005C45A8">
      <w:pPr>
        <w:rPr>
          <w:lang w:val="en-US"/>
        </w:rPr>
      </w:pPr>
    </w:p>
    <w:p w:rsidR="005C45A8" w:rsidRPr="005C45A8" w:rsidRDefault="005C45A8" w:rsidP="005C45A8">
      <w:pPr>
        <w:rPr>
          <w:lang w:val="ru-RU"/>
        </w:rPr>
      </w:pPr>
      <w:r w:rsidRPr="005C45A8">
        <w:rPr>
          <w:lang w:val="ru-RU"/>
        </w:rPr>
        <w:t>А коала, опосум;</w:t>
      </w:r>
    </w:p>
    <w:p w:rsidR="005C45A8" w:rsidRPr="005C45A8" w:rsidRDefault="005C45A8" w:rsidP="005C45A8">
      <w:pPr>
        <w:rPr>
          <w:lang w:val="ru-RU"/>
        </w:rPr>
      </w:pPr>
      <w:r w:rsidRPr="005C45A8">
        <w:rPr>
          <w:lang w:val="ru-RU"/>
        </w:rPr>
        <w:t>Б качкодзьоб, єхидна;</w:t>
      </w:r>
    </w:p>
    <w:p w:rsidR="005C45A8" w:rsidRPr="005C45A8" w:rsidRDefault="005C45A8" w:rsidP="005C45A8">
      <w:pPr>
        <w:rPr>
          <w:lang w:val="en-US"/>
        </w:rPr>
      </w:pPr>
      <w:r w:rsidRPr="005C45A8">
        <w:rPr>
          <w:lang w:val="en-US"/>
        </w:rPr>
        <w:t>В миші, щури;</w:t>
      </w:r>
    </w:p>
    <w:p w:rsidR="005C45A8" w:rsidRDefault="005C45A8" w:rsidP="005C45A8">
      <w:pPr>
        <w:rPr>
          <w:lang w:val="en-US"/>
        </w:rPr>
      </w:pPr>
      <w:r w:rsidRPr="005C45A8">
        <w:rPr>
          <w:lang w:val="en-US"/>
        </w:rPr>
        <w:t>Г кенгуру, сумчастий кріт.</w:t>
      </w:r>
    </w:p>
    <w:p w:rsidR="00557D5B" w:rsidRDefault="00557D5B" w:rsidP="005C45A8">
      <w:pPr>
        <w:rPr>
          <w:lang w:val="en-US"/>
        </w:rPr>
      </w:pPr>
    </w:p>
    <w:p w:rsidR="00557D5B" w:rsidRPr="00557D5B" w:rsidRDefault="00557D5B" w:rsidP="00557D5B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557D5B" w:rsidRDefault="00557D5B" w:rsidP="00557D5B">
      <w:pPr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557D5B">
        <w:rPr>
          <w:szCs w:val="20"/>
        </w:rPr>
        <w:t xml:space="preserve"> </w:t>
      </w:r>
      <w:r>
        <w:rPr>
          <w:szCs w:val="20"/>
        </w:rPr>
        <w:t>Клас Ссавці</w:t>
      </w:r>
    </w:p>
    <w:p w:rsidR="00557D5B" w:rsidRDefault="00557D5B" w:rsidP="00557D5B">
      <w:pPr>
        <w:rPr>
          <w:szCs w:val="20"/>
        </w:rPr>
      </w:pPr>
    </w:p>
    <w:p w:rsidR="00557D5B" w:rsidRPr="00557D5B" w:rsidRDefault="00557D5B" w:rsidP="00557D5B">
      <w:pPr>
        <w:autoSpaceDE w:val="0"/>
        <w:autoSpaceDN w:val="0"/>
        <w:adjustRightInd w:val="0"/>
        <w:rPr>
          <w:lang w:eastAsia="uk-UA"/>
        </w:rPr>
      </w:pPr>
      <w:r w:rsidRPr="00557D5B">
        <w:rPr>
          <w:lang w:eastAsia="uk-UA"/>
        </w:rPr>
        <w:t>33. Позначте рибу, у якої відсутній плавальний міхур:</w:t>
      </w:r>
    </w:p>
    <w:p w:rsidR="00557D5B" w:rsidRPr="00557D5B" w:rsidRDefault="00557D5B" w:rsidP="00557D5B">
      <w:pPr>
        <w:autoSpaceDE w:val="0"/>
        <w:autoSpaceDN w:val="0"/>
        <w:adjustRightInd w:val="0"/>
        <w:rPr>
          <w:b/>
          <w:bCs/>
          <w:lang w:eastAsia="uk-UA"/>
        </w:rPr>
      </w:pPr>
    </w:p>
    <w:p w:rsidR="00557D5B" w:rsidRPr="00557D5B" w:rsidRDefault="00557D5B" w:rsidP="00557D5B">
      <w:pPr>
        <w:autoSpaceDE w:val="0"/>
        <w:autoSpaceDN w:val="0"/>
        <w:adjustRightInd w:val="0"/>
        <w:rPr>
          <w:lang w:eastAsia="uk-UA"/>
        </w:rPr>
      </w:pPr>
      <w:r w:rsidRPr="00557D5B">
        <w:rPr>
          <w:b/>
          <w:bCs/>
          <w:lang w:eastAsia="uk-UA"/>
        </w:rPr>
        <w:t xml:space="preserve">А </w:t>
      </w:r>
      <w:r w:rsidRPr="00557D5B">
        <w:rPr>
          <w:lang w:eastAsia="uk-UA"/>
        </w:rPr>
        <w:t>сом;</w:t>
      </w:r>
    </w:p>
    <w:p w:rsidR="00557D5B" w:rsidRPr="00557D5B" w:rsidRDefault="00557D5B" w:rsidP="00557D5B">
      <w:pPr>
        <w:autoSpaceDE w:val="0"/>
        <w:autoSpaceDN w:val="0"/>
        <w:adjustRightInd w:val="0"/>
        <w:rPr>
          <w:lang w:eastAsia="uk-UA"/>
        </w:rPr>
      </w:pPr>
      <w:r w:rsidRPr="00557D5B">
        <w:rPr>
          <w:b/>
          <w:bCs/>
          <w:lang w:eastAsia="uk-UA"/>
        </w:rPr>
        <w:t xml:space="preserve">Б </w:t>
      </w:r>
      <w:r w:rsidRPr="00557D5B">
        <w:rPr>
          <w:lang w:eastAsia="uk-UA"/>
        </w:rPr>
        <w:t>лосось;</w:t>
      </w:r>
    </w:p>
    <w:p w:rsidR="00557D5B" w:rsidRPr="00557D5B" w:rsidRDefault="00557D5B" w:rsidP="00557D5B">
      <w:pPr>
        <w:autoSpaceDE w:val="0"/>
        <w:autoSpaceDN w:val="0"/>
        <w:adjustRightInd w:val="0"/>
        <w:rPr>
          <w:lang w:eastAsia="uk-UA"/>
        </w:rPr>
      </w:pPr>
      <w:r w:rsidRPr="00557D5B">
        <w:rPr>
          <w:b/>
          <w:bCs/>
          <w:lang w:eastAsia="uk-UA"/>
        </w:rPr>
        <w:t xml:space="preserve">В </w:t>
      </w:r>
      <w:r w:rsidRPr="00557D5B">
        <w:rPr>
          <w:lang w:eastAsia="uk-UA"/>
        </w:rPr>
        <w:t>короп;</w:t>
      </w:r>
    </w:p>
    <w:p w:rsidR="00557D5B" w:rsidRDefault="00557D5B" w:rsidP="00557D5B">
      <w:pPr>
        <w:rPr>
          <w:lang w:eastAsia="uk-UA"/>
        </w:rPr>
      </w:pPr>
      <w:r w:rsidRPr="00557D5B">
        <w:rPr>
          <w:b/>
          <w:bCs/>
          <w:lang w:eastAsia="uk-UA"/>
        </w:rPr>
        <w:t xml:space="preserve">Г </w:t>
      </w:r>
      <w:r w:rsidRPr="00557D5B">
        <w:rPr>
          <w:lang w:eastAsia="uk-UA"/>
        </w:rPr>
        <w:t>акула.</w:t>
      </w:r>
    </w:p>
    <w:p w:rsidR="00557D5B" w:rsidRDefault="00557D5B" w:rsidP="00557D5B">
      <w:pPr>
        <w:rPr>
          <w:lang w:eastAsia="uk-UA"/>
        </w:rPr>
      </w:pPr>
    </w:p>
    <w:p w:rsidR="00557D5B" w:rsidRPr="00557D5B" w:rsidRDefault="00557D5B" w:rsidP="00557D5B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="009F6710">
        <w:rPr>
          <w:b/>
          <w:lang w:eastAsia="uk-UA"/>
        </w:rPr>
        <w:t>Г</w:t>
      </w:r>
    </w:p>
    <w:p w:rsidR="00557D5B" w:rsidRDefault="00557D5B" w:rsidP="00557D5B">
      <w:pPr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="005049A7" w:rsidRPr="005049A7">
        <w:rPr>
          <w:szCs w:val="20"/>
        </w:rPr>
        <w:t xml:space="preserve"> </w:t>
      </w:r>
      <w:r w:rsidR="005049A7">
        <w:rPr>
          <w:szCs w:val="20"/>
        </w:rPr>
        <w:t>В</w:t>
      </w:r>
      <w:r w:rsidR="005049A7" w:rsidRPr="00C35578">
        <w:rPr>
          <w:szCs w:val="20"/>
        </w:rPr>
        <w:t>ластиво</w:t>
      </w:r>
      <w:r w:rsidR="005049A7">
        <w:rPr>
          <w:szCs w:val="20"/>
        </w:rPr>
        <w:t>сті багатоклітинних організмів: в</w:t>
      </w:r>
      <w:r w:rsidR="005049A7" w:rsidRPr="00C35578">
        <w:rPr>
          <w:szCs w:val="20"/>
        </w:rPr>
        <w:t xml:space="preserve">ідокремленість живлення, дихання, виділення, транспорт речовин, опора, рух, обмін </w:t>
      </w:r>
      <w:r w:rsidR="005049A7">
        <w:rPr>
          <w:szCs w:val="20"/>
        </w:rPr>
        <w:t>речовин, регуляція функцій</w:t>
      </w:r>
    </w:p>
    <w:p w:rsidR="005049A7" w:rsidRDefault="005049A7" w:rsidP="00557D5B">
      <w:pPr>
        <w:rPr>
          <w:szCs w:val="20"/>
        </w:rPr>
      </w:pPr>
    </w:p>
    <w:p w:rsidR="009451C7" w:rsidRDefault="009451C7" w:rsidP="00557D5B">
      <w:pPr>
        <w:rPr>
          <w:szCs w:val="20"/>
        </w:rPr>
      </w:pPr>
    </w:p>
    <w:p w:rsidR="009451C7" w:rsidRDefault="009451C7" w:rsidP="00557D5B">
      <w:pPr>
        <w:rPr>
          <w:szCs w:val="20"/>
        </w:rPr>
      </w:pPr>
    </w:p>
    <w:p w:rsidR="009451C7" w:rsidRDefault="009451C7" w:rsidP="00557D5B">
      <w:pPr>
        <w:rPr>
          <w:szCs w:val="20"/>
        </w:rPr>
      </w:pPr>
    </w:p>
    <w:p w:rsidR="009451C7" w:rsidRDefault="009451C7" w:rsidP="00557D5B">
      <w:pPr>
        <w:rPr>
          <w:szCs w:val="20"/>
        </w:rPr>
      </w:pPr>
    </w:p>
    <w:p w:rsidR="009451C7" w:rsidRDefault="009451C7" w:rsidP="00557D5B">
      <w:pPr>
        <w:rPr>
          <w:szCs w:val="20"/>
        </w:rPr>
      </w:pPr>
    </w:p>
    <w:p w:rsidR="009451C7" w:rsidRDefault="009451C7" w:rsidP="00557D5B">
      <w:pPr>
        <w:rPr>
          <w:szCs w:val="20"/>
        </w:rPr>
      </w:pPr>
    </w:p>
    <w:p w:rsidR="005049A7" w:rsidRDefault="005049A7" w:rsidP="005049A7">
      <w:r>
        <w:t>34. Позначте ряди тварин, представники яких є носіями збудників туляремії та</w:t>
      </w:r>
    </w:p>
    <w:p w:rsidR="005049A7" w:rsidRDefault="005049A7" w:rsidP="005049A7">
      <w:r>
        <w:t>чуми:</w:t>
      </w:r>
    </w:p>
    <w:p w:rsidR="005049A7" w:rsidRDefault="005049A7" w:rsidP="005049A7"/>
    <w:p w:rsidR="005049A7" w:rsidRDefault="005049A7" w:rsidP="005049A7">
      <w:r>
        <w:t>А хижі;</w:t>
      </w:r>
    </w:p>
    <w:p w:rsidR="005049A7" w:rsidRDefault="005049A7" w:rsidP="005049A7">
      <w:r>
        <w:t>Б ластоногі;</w:t>
      </w:r>
    </w:p>
    <w:p w:rsidR="005049A7" w:rsidRDefault="005049A7" w:rsidP="005049A7">
      <w:r>
        <w:t>В гризуни;</w:t>
      </w:r>
    </w:p>
    <w:p w:rsidR="005049A7" w:rsidRDefault="005049A7" w:rsidP="005049A7">
      <w:r>
        <w:t>Г непарнокопиті.</w:t>
      </w:r>
    </w:p>
    <w:p w:rsidR="005049A7" w:rsidRDefault="005049A7" w:rsidP="005049A7"/>
    <w:p w:rsidR="005049A7" w:rsidRPr="00557D5B" w:rsidRDefault="005049A7" w:rsidP="005049A7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5049A7" w:rsidRDefault="005049A7" w:rsidP="005049A7">
      <w:pPr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="009F6710" w:rsidRPr="009F6710">
        <w:rPr>
          <w:szCs w:val="20"/>
        </w:rPr>
        <w:t xml:space="preserve"> </w:t>
      </w:r>
      <w:r w:rsidR="009F6710">
        <w:rPr>
          <w:szCs w:val="20"/>
        </w:rPr>
        <w:t>З</w:t>
      </w:r>
      <w:r w:rsidR="009F6710" w:rsidRPr="00C35578">
        <w:rPr>
          <w:szCs w:val="20"/>
        </w:rPr>
        <w:t>ахворюван</w:t>
      </w:r>
      <w:r w:rsidR="009F6710">
        <w:rPr>
          <w:szCs w:val="20"/>
        </w:rPr>
        <w:t>ня</w:t>
      </w:r>
      <w:r w:rsidR="009F6710" w:rsidRPr="00C35578">
        <w:rPr>
          <w:szCs w:val="20"/>
        </w:rPr>
        <w:t xml:space="preserve"> рослин, тварин, людини</w:t>
      </w:r>
      <w:r w:rsidR="009F6710">
        <w:rPr>
          <w:szCs w:val="20"/>
        </w:rPr>
        <w:t>, спричинені</w:t>
      </w:r>
      <w:r w:rsidR="009F6710" w:rsidRPr="00C35578">
        <w:rPr>
          <w:szCs w:val="20"/>
        </w:rPr>
        <w:t xml:space="preserve"> одноклітинн</w:t>
      </w:r>
      <w:r w:rsidR="009F6710">
        <w:rPr>
          <w:szCs w:val="20"/>
        </w:rPr>
        <w:t>ими</w:t>
      </w:r>
      <w:r w:rsidR="009F6710" w:rsidRPr="00C35578">
        <w:rPr>
          <w:szCs w:val="20"/>
        </w:rPr>
        <w:t xml:space="preserve"> еукаріот</w:t>
      </w:r>
      <w:r w:rsidR="009F6710">
        <w:rPr>
          <w:szCs w:val="20"/>
        </w:rPr>
        <w:t>ами</w:t>
      </w:r>
    </w:p>
    <w:p w:rsidR="009F6710" w:rsidRDefault="009F6710" w:rsidP="005049A7"/>
    <w:p w:rsidR="00AD40AF" w:rsidRDefault="00AD40AF" w:rsidP="00AD40AF">
      <w:r>
        <w:t>35. Укажіть, якою цифрою на рисунку</w:t>
      </w:r>
    </w:p>
    <w:p w:rsidR="00AD40AF" w:rsidRDefault="00AD40AF" w:rsidP="00AD40AF">
      <w:r>
        <w:t>позначені первинні овоцити:</w:t>
      </w:r>
    </w:p>
    <w:p w:rsidR="009451C7" w:rsidRDefault="009451C7" w:rsidP="00AD40AF"/>
    <w:p w:rsidR="00AD40AF" w:rsidRDefault="00AD40AF" w:rsidP="00AD40AF">
      <w:r>
        <w:t>А 1;</w:t>
      </w:r>
    </w:p>
    <w:p w:rsidR="00AD40AF" w:rsidRDefault="00AD40AF" w:rsidP="00AD40AF">
      <w:r>
        <w:t>Б 2;</w:t>
      </w:r>
    </w:p>
    <w:p w:rsidR="00AD40AF" w:rsidRDefault="00AD40AF" w:rsidP="00AD40AF">
      <w:r>
        <w:t>В 3;</w:t>
      </w:r>
    </w:p>
    <w:p w:rsidR="00AD40AF" w:rsidRDefault="00AD40AF" w:rsidP="00AD40AF">
      <w:r>
        <w:t>Г 4.</w:t>
      </w:r>
    </w:p>
    <w:p w:rsidR="009451C7" w:rsidRDefault="009451C7" w:rsidP="00AD40AF"/>
    <w:p w:rsidR="009451C7" w:rsidRDefault="0050553D" w:rsidP="00AD40AF">
      <w:r>
        <w:pict>
          <v:shape id="_x0000_i1029" type="#_x0000_t75" style="width:192.75pt;height:290.25pt">
            <v:imagedata r:id="rId9" o:title=""/>
          </v:shape>
        </w:pict>
      </w:r>
    </w:p>
    <w:p w:rsidR="009451C7" w:rsidRDefault="009451C7" w:rsidP="009451C7">
      <w:pPr>
        <w:rPr>
          <w:lang w:eastAsia="uk-UA"/>
        </w:rPr>
      </w:pPr>
    </w:p>
    <w:p w:rsidR="009451C7" w:rsidRPr="00557D5B" w:rsidRDefault="009451C7" w:rsidP="009451C7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9451C7" w:rsidRDefault="009451C7" w:rsidP="00AD40AF">
      <w:r w:rsidRPr="00AE3468">
        <w:rPr>
          <w:bCs/>
          <w:i/>
        </w:rPr>
        <w:t>Компоненти програмових вимог, що перевіряються завданням:</w:t>
      </w:r>
      <w:r w:rsidRPr="009F6710">
        <w:rPr>
          <w:szCs w:val="20"/>
        </w:rPr>
        <w:t xml:space="preserve"> </w:t>
      </w:r>
      <w:r w:rsidR="0005501E">
        <w:rPr>
          <w:szCs w:val="20"/>
        </w:rPr>
        <w:t>З</w:t>
      </w:r>
      <w:r w:rsidR="0005501E" w:rsidRPr="00C35578">
        <w:rPr>
          <w:szCs w:val="20"/>
        </w:rPr>
        <w:t>агальні ознаки форм розмноження прокаріотичних і еукаріотичних організмів</w:t>
      </w:r>
      <w:r w:rsidR="0005501E">
        <w:rPr>
          <w:szCs w:val="20"/>
        </w:rPr>
        <w:t xml:space="preserve"> (</w:t>
      </w:r>
      <w:r w:rsidR="0005501E" w:rsidRPr="00C35578">
        <w:rPr>
          <w:szCs w:val="20"/>
        </w:rPr>
        <w:t>водоростей, вищих спорових і насінних рослин, представників підцарства Найпростіші і підцарства Багатоклітинні (типи Кишковопорожнинні, Плоскі черви, Круглі черви, Кільчасті черви, Молюски, Членистоногі, Хордові</w:t>
      </w:r>
      <w:r w:rsidR="0005501E">
        <w:rPr>
          <w:szCs w:val="20"/>
        </w:rPr>
        <w:t>)</w:t>
      </w:r>
    </w:p>
    <w:p w:rsidR="0005501E" w:rsidRDefault="0005501E" w:rsidP="00AD40AF"/>
    <w:p w:rsidR="0005501E" w:rsidRDefault="0005501E" w:rsidP="00AD40AF"/>
    <w:p w:rsidR="0005501E" w:rsidRDefault="0005501E" w:rsidP="00AD40AF"/>
    <w:p w:rsidR="0005501E" w:rsidRDefault="0005501E" w:rsidP="00AD40AF"/>
    <w:p w:rsidR="0005501E" w:rsidRDefault="0005501E" w:rsidP="0005501E">
      <w:r>
        <w:t>36. Позначте твердження, що відповідає поняттю «анемія»:</w:t>
      </w:r>
    </w:p>
    <w:p w:rsidR="0005501E" w:rsidRDefault="0005501E" w:rsidP="0005501E"/>
    <w:p w:rsidR="0005501E" w:rsidRDefault="0005501E" w:rsidP="0005501E">
      <w:r>
        <w:t>А зв’язування кисню з гемоглобіном;</w:t>
      </w:r>
    </w:p>
    <w:p w:rsidR="0005501E" w:rsidRDefault="0005501E" w:rsidP="0005501E">
      <w:r>
        <w:t>Б зменшення кількості еритроцитів у крові;</w:t>
      </w:r>
    </w:p>
    <w:p w:rsidR="0005501E" w:rsidRDefault="0005501E" w:rsidP="0005501E">
      <w:r>
        <w:t>В перетворення розчинного в крові білка фібриногену на нерозчинний —</w:t>
      </w:r>
    </w:p>
    <w:p w:rsidR="0005501E" w:rsidRDefault="0005501E" w:rsidP="0005501E">
      <w:r>
        <w:t>фібрин;</w:t>
      </w:r>
    </w:p>
    <w:p w:rsidR="0005501E" w:rsidRDefault="0005501E" w:rsidP="0005501E">
      <w:r>
        <w:t>Г збільшення кількості еритроцитів у крові.</w:t>
      </w:r>
    </w:p>
    <w:p w:rsidR="0005501E" w:rsidRDefault="0005501E" w:rsidP="0005501E"/>
    <w:p w:rsidR="0005501E" w:rsidRPr="00557D5B" w:rsidRDefault="0005501E" w:rsidP="0005501E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05501E" w:rsidRDefault="0005501E" w:rsidP="0005501E">
      <w:pPr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5501E">
        <w:rPr>
          <w:szCs w:val="20"/>
        </w:rPr>
        <w:t xml:space="preserve"> </w:t>
      </w:r>
      <w:r>
        <w:rPr>
          <w:szCs w:val="20"/>
        </w:rPr>
        <w:t>Кров та лімфа.</w:t>
      </w:r>
    </w:p>
    <w:p w:rsidR="00A311D0" w:rsidRDefault="00A311D0" w:rsidP="0005501E">
      <w:pPr>
        <w:rPr>
          <w:szCs w:val="20"/>
        </w:rPr>
      </w:pPr>
    </w:p>
    <w:p w:rsidR="00A311D0" w:rsidRPr="00A311D0" w:rsidRDefault="00A311D0" w:rsidP="00A311D0">
      <w:pPr>
        <w:autoSpaceDE w:val="0"/>
        <w:autoSpaceDN w:val="0"/>
        <w:adjustRightInd w:val="0"/>
        <w:rPr>
          <w:lang w:eastAsia="uk-UA"/>
        </w:rPr>
      </w:pPr>
      <w:r w:rsidRPr="00A311D0">
        <w:rPr>
          <w:lang w:eastAsia="uk-UA"/>
        </w:rPr>
        <w:t>37. Позначте, яка з залоз людини є залозою змішаної секреції:</w:t>
      </w:r>
    </w:p>
    <w:p w:rsidR="00A311D0" w:rsidRPr="00A311D0" w:rsidRDefault="00A311D0" w:rsidP="00A311D0">
      <w:pPr>
        <w:autoSpaceDE w:val="0"/>
        <w:autoSpaceDN w:val="0"/>
        <w:adjustRightInd w:val="0"/>
        <w:rPr>
          <w:b/>
          <w:bCs/>
          <w:lang w:eastAsia="uk-UA"/>
        </w:rPr>
      </w:pPr>
    </w:p>
    <w:p w:rsidR="00A311D0" w:rsidRPr="00A311D0" w:rsidRDefault="00A311D0" w:rsidP="00A311D0">
      <w:pPr>
        <w:autoSpaceDE w:val="0"/>
        <w:autoSpaceDN w:val="0"/>
        <w:adjustRightInd w:val="0"/>
        <w:rPr>
          <w:lang w:eastAsia="uk-UA"/>
        </w:rPr>
      </w:pPr>
      <w:r w:rsidRPr="00A311D0">
        <w:rPr>
          <w:b/>
          <w:bCs/>
          <w:lang w:eastAsia="uk-UA"/>
        </w:rPr>
        <w:t xml:space="preserve">А </w:t>
      </w:r>
      <w:r w:rsidRPr="00A311D0">
        <w:rPr>
          <w:lang w:eastAsia="uk-UA"/>
        </w:rPr>
        <w:t>гіпофіз;</w:t>
      </w:r>
    </w:p>
    <w:p w:rsidR="00A311D0" w:rsidRPr="00A311D0" w:rsidRDefault="00A311D0" w:rsidP="00A311D0">
      <w:pPr>
        <w:autoSpaceDE w:val="0"/>
        <w:autoSpaceDN w:val="0"/>
        <w:adjustRightInd w:val="0"/>
        <w:rPr>
          <w:lang w:eastAsia="uk-UA"/>
        </w:rPr>
      </w:pPr>
      <w:r w:rsidRPr="00A311D0">
        <w:rPr>
          <w:b/>
          <w:bCs/>
          <w:lang w:eastAsia="uk-UA"/>
        </w:rPr>
        <w:t xml:space="preserve">Б </w:t>
      </w:r>
      <w:r w:rsidRPr="00A311D0">
        <w:rPr>
          <w:lang w:eastAsia="uk-UA"/>
        </w:rPr>
        <w:t>щитоподібна;</w:t>
      </w:r>
    </w:p>
    <w:p w:rsidR="00A311D0" w:rsidRPr="00A311D0" w:rsidRDefault="00A311D0" w:rsidP="00A311D0">
      <w:pPr>
        <w:autoSpaceDE w:val="0"/>
        <w:autoSpaceDN w:val="0"/>
        <w:adjustRightInd w:val="0"/>
        <w:rPr>
          <w:lang w:eastAsia="uk-UA"/>
        </w:rPr>
      </w:pPr>
      <w:r w:rsidRPr="00A311D0">
        <w:rPr>
          <w:b/>
          <w:bCs/>
          <w:lang w:eastAsia="uk-UA"/>
        </w:rPr>
        <w:t xml:space="preserve">В </w:t>
      </w:r>
      <w:r w:rsidRPr="00A311D0">
        <w:rPr>
          <w:lang w:eastAsia="uk-UA"/>
        </w:rPr>
        <w:t>підшлункова;</w:t>
      </w:r>
    </w:p>
    <w:p w:rsidR="00A311D0" w:rsidRDefault="00A311D0" w:rsidP="00A311D0">
      <w:pPr>
        <w:rPr>
          <w:lang w:eastAsia="uk-UA"/>
        </w:rPr>
      </w:pPr>
      <w:r w:rsidRPr="00A311D0">
        <w:rPr>
          <w:b/>
          <w:bCs/>
          <w:lang w:eastAsia="uk-UA"/>
        </w:rPr>
        <w:t xml:space="preserve">Г </w:t>
      </w:r>
      <w:r w:rsidRPr="00A311D0">
        <w:rPr>
          <w:lang w:eastAsia="uk-UA"/>
        </w:rPr>
        <w:t>вилочкова.</w:t>
      </w:r>
    </w:p>
    <w:p w:rsidR="00A311D0" w:rsidRDefault="00A311D0" w:rsidP="00A311D0">
      <w:pPr>
        <w:rPr>
          <w:lang w:eastAsia="uk-UA"/>
        </w:rPr>
      </w:pPr>
    </w:p>
    <w:p w:rsidR="004966C6" w:rsidRPr="00557D5B" w:rsidRDefault="004966C6" w:rsidP="004966C6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 w:rsidR="00CC5CB5">
        <w:rPr>
          <w:b/>
          <w:lang w:eastAsia="uk-UA"/>
        </w:rPr>
        <w:t>В</w:t>
      </w:r>
    </w:p>
    <w:p w:rsidR="00A311D0" w:rsidRDefault="004966C6" w:rsidP="004966C6">
      <w:pPr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="00CC5CB5" w:rsidRPr="00CC5CB5">
        <w:rPr>
          <w:szCs w:val="20"/>
        </w:rPr>
        <w:t xml:space="preserve"> </w:t>
      </w:r>
      <w:r w:rsidR="00CC5CB5">
        <w:rPr>
          <w:szCs w:val="20"/>
        </w:rPr>
        <w:t>Ендокринна система.</w:t>
      </w:r>
    </w:p>
    <w:p w:rsidR="00CC5CB5" w:rsidRDefault="00CC5CB5" w:rsidP="004966C6">
      <w:pPr>
        <w:rPr>
          <w:szCs w:val="20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38. Позначте, як називаються ритмічні коливання стінки артеріальних судин, ви7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кликані роботою серця:</w:t>
      </w:r>
    </w:p>
    <w:p w:rsidR="00CC5CB5" w:rsidRPr="00CC5CB5" w:rsidRDefault="00CC5CB5" w:rsidP="00CC5CB5">
      <w:pPr>
        <w:autoSpaceDE w:val="0"/>
        <w:autoSpaceDN w:val="0"/>
        <w:adjustRightInd w:val="0"/>
        <w:rPr>
          <w:b/>
          <w:bCs/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А </w:t>
      </w:r>
      <w:r w:rsidRPr="00CC5CB5">
        <w:rPr>
          <w:lang w:eastAsia="uk-UA"/>
        </w:rPr>
        <w:t>аритмія;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Б </w:t>
      </w:r>
      <w:r w:rsidRPr="00CC5CB5">
        <w:rPr>
          <w:lang w:eastAsia="uk-UA"/>
        </w:rPr>
        <w:t>пульс;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В </w:t>
      </w:r>
      <w:r w:rsidRPr="00CC5CB5">
        <w:rPr>
          <w:lang w:eastAsia="uk-UA"/>
        </w:rPr>
        <w:t>інфаркт;</w:t>
      </w:r>
    </w:p>
    <w:p w:rsidR="00CC5CB5" w:rsidRDefault="00CC5CB5" w:rsidP="00CC5CB5">
      <w:pPr>
        <w:rPr>
          <w:lang w:eastAsia="uk-UA"/>
        </w:rPr>
      </w:pPr>
      <w:r w:rsidRPr="00CC5CB5">
        <w:rPr>
          <w:b/>
          <w:bCs/>
          <w:lang w:eastAsia="uk-UA"/>
        </w:rPr>
        <w:t xml:space="preserve">Г </w:t>
      </w:r>
      <w:r w:rsidRPr="00CC5CB5">
        <w:rPr>
          <w:lang w:eastAsia="uk-UA"/>
        </w:rPr>
        <w:t>спазм.</w:t>
      </w:r>
    </w:p>
    <w:p w:rsidR="00CC5CB5" w:rsidRDefault="00CC5CB5" w:rsidP="00CC5CB5">
      <w:pPr>
        <w:rPr>
          <w:lang w:eastAsia="uk-UA"/>
        </w:rPr>
      </w:pPr>
    </w:p>
    <w:p w:rsidR="00CC5CB5" w:rsidRPr="00557D5B" w:rsidRDefault="00CC5CB5" w:rsidP="00CC5CB5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CC5CB5" w:rsidRDefault="00CC5CB5" w:rsidP="00CC5CB5">
      <w:pPr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CC5CB5">
        <w:rPr>
          <w:szCs w:val="20"/>
        </w:rPr>
        <w:t xml:space="preserve"> </w:t>
      </w:r>
      <w:r>
        <w:rPr>
          <w:szCs w:val="20"/>
        </w:rPr>
        <w:t>Кров та лімфа</w:t>
      </w:r>
    </w:p>
    <w:p w:rsidR="00CC5CB5" w:rsidRDefault="00CC5CB5" w:rsidP="00CC5CB5">
      <w:pPr>
        <w:rPr>
          <w:szCs w:val="20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39. Позначте, прикладом якого схрещування є схема: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i/>
          <w:iCs/>
          <w:lang w:eastAsia="uk-UA"/>
        </w:rPr>
      </w:pPr>
      <w:r w:rsidRPr="00CC5CB5">
        <w:rPr>
          <w:i/>
          <w:iCs/>
          <w:lang w:eastAsia="uk-UA"/>
        </w:rPr>
        <w:t xml:space="preserve">Р                 ААВВСС </w:t>
      </w:r>
      <w:r w:rsidRPr="00CC5CB5">
        <w:rPr>
          <w:lang w:eastAsia="uk-UA"/>
        </w:rPr>
        <w:t xml:space="preserve">× </w:t>
      </w:r>
      <w:r w:rsidRPr="00CC5CB5">
        <w:rPr>
          <w:i/>
          <w:iCs/>
          <w:lang w:eastAsia="uk-UA"/>
        </w:rPr>
        <w:t>ааввсс</w:t>
      </w:r>
    </w:p>
    <w:p w:rsidR="00CC5CB5" w:rsidRPr="00CC5CB5" w:rsidRDefault="00CC5CB5" w:rsidP="00CC5CB5">
      <w:pPr>
        <w:autoSpaceDE w:val="0"/>
        <w:autoSpaceDN w:val="0"/>
        <w:adjustRightInd w:val="0"/>
        <w:rPr>
          <w:i/>
          <w:iCs/>
          <w:lang w:eastAsia="uk-UA"/>
        </w:rPr>
      </w:pPr>
      <w:r w:rsidRPr="00CC5CB5">
        <w:rPr>
          <w:lang w:eastAsia="uk-UA"/>
        </w:rPr>
        <w:t xml:space="preserve">Гамети              </w:t>
      </w:r>
      <w:r w:rsidRPr="00CC5CB5">
        <w:rPr>
          <w:i/>
          <w:iCs/>
          <w:lang w:eastAsia="uk-UA"/>
        </w:rPr>
        <w:t>АВС    авс</w:t>
      </w:r>
    </w:p>
    <w:p w:rsidR="00CC5CB5" w:rsidRPr="00CC5CB5" w:rsidRDefault="00CC5CB5" w:rsidP="00CC5CB5">
      <w:pPr>
        <w:autoSpaceDE w:val="0"/>
        <w:autoSpaceDN w:val="0"/>
        <w:adjustRightInd w:val="0"/>
        <w:rPr>
          <w:i/>
          <w:iCs/>
          <w:lang w:eastAsia="uk-UA"/>
        </w:rPr>
      </w:pPr>
      <w:r w:rsidRPr="00CC5CB5">
        <w:rPr>
          <w:i/>
          <w:iCs/>
          <w:lang w:eastAsia="uk-UA"/>
        </w:rPr>
        <w:t>F</w:t>
      </w:r>
      <w:r w:rsidRPr="00CC5CB5">
        <w:rPr>
          <w:i/>
          <w:iCs/>
          <w:sz w:val="16"/>
          <w:szCs w:val="16"/>
          <w:lang w:eastAsia="uk-UA"/>
        </w:rPr>
        <w:t xml:space="preserve">1                                   </w:t>
      </w:r>
      <w:r w:rsidRPr="00CC5CB5">
        <w:rPr>
          <w:i/>
          <w:iCs/>
          <w:lang w:eastAsia="uk-UA"/>
        </w:rPr>
        <w:t>АаВвСс</w:t>
      </w:r>
    </w:p>
    <w:p w:rsidR="00CC5CB5" w:rsidRDefault="00CC5CB5" w:rsidP="00CC5CB5">
      <w:pPr>
        <w:autoSpaceDE w:val="0"/>
        <w:autoSpaceDN w:val="0"/>
        <w:adjustRightInd w:val="0"/>
        <w:rPr>
          <w:iCs/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А </w:t>
      </w:r>
      <w:r w:rsidRPr="00CC5CB5">
        <w:rPr>
          <w:lang w:eastAsia="uk-UA"/>
        </w:rPr>
        <w:t>моногібридного;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Б </w:t>
      </w:r>
      <w:r w:rsidRPr="00CC5CB5">
        <w:rPr>
          <w:lang w:eastAsia="uk-UA"/>
        </w:rPr>
        <w:t>дигібридного дигомозиготних особин;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В </w:t>
      </w:r>
      <w:r w:rsidRPr="00CC5CB5">
        <w:rPr>
          <w:lang w:eastAsia="uk-UA"/>
        </w:rPr>
        <w:t>дигібридного дигетерозиготних особин;</w:t>
      </w:r>
    </w:p>
    <w:p w:rsidR="00CC5CB5" w:rsidRPr="00CC5CB5" w:rsidRDefault="00CC5CB5" w:rsidP="00CC5CB5">
      <w:pPr>
        <w:autoSpaceDE w:val="0"/>
        <w:autoSpaceDN w:val="0"/>
        <w:adjustRightInd w:val="0"/>
        <w:rPr>
          <w:iCs/>
          <w:lang w:eastAsia="uk-UA"/>
        </w:rPr>
      </w:pPr>
      <w:r w:rsidRPr="00CC5CB5">
        <w:rPr>
          <w:b/>
          <w:bCs/>
          <w:lang w:eastAsia="uk-UA"/>
        </w:rPr>
        <w:t xml:space="preserve">Г </w:t>
      </w:r>
      <w:r w:rsidRPr="00CC5CB5">
        <w:rPr>
          <w:lang w:eastAsia="uk-UA"/>
        </w:rPr>
        <w:t>тригібридного тригомозиготних особин.</w:t>
      </w:r>
    </w:p>
    <w:p w:rsidR="00CC5CB5" w:rsidRPr="00CC5CB5" w:rsidRDefault="00CC5CB5" w:rsidP="00CC5CB5">
      <w:pPr>
        <w:autoSpaceDE w:val="0"/>
        <w:autoSpaceDN w:val="0"/>
        <w:adjustRightInd w:val="0"/>
        <w:rPr>
          <w:iCs/>
          <w:lang w:eastAsia="uk-UA"/>
        </w:rPr>
      </w:pPr>
    </w:p>
    <w:p w:rsidR="00CC5CB5" w:rsidRPr="00557D5B" w:rsidRDefault="00CC5CB5" w:rsidP="00CC5CB5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Г</w:t>
      </w:r>
    </w:p>
    <w:p w:rsidR="00CC5CB5" w:rsidRPr="00CC5CB5" w:rsidRDefault="00CC5CB5" w:rsidP="00CC5CB5">
      <w:pPr>
        <w:autoSpaceDE w:val="0"/>
        <w:autoSpaceDN w:val="0"/>
        <w:adjustRightInd w:val="0"/>
        <w:rPr>
          <w:iCs/>
          <w:lang w:eastAsia="uk-UA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CC5CB5">
        <w:rPr>
          <w:szCs w:val="20"/>
        </w:rPr>
        <w:t xml:space="preserve"> </w:t>
      </w:r>
      <w:r>
        <w:rPr>
          <w:szCs w:val="20"/>
        </w:rPr>
        <w:t>Методи вивчення спадковості</w:t>
      </w: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40. Позначте, якою є тривалість життя лейкоцитів людини:</w:t>
      </w:r>
    </w:p>
    <w:p w:rsidR="0003196D" w:rsidRDefault="0003196D" w:rsidP="00CC5CB5">
      <w:pPr>
        <w:autoSpaceDE w:val="0"/>
        <w:autoSpaceDN w:val="0"/>
        <w:adjustRightInd w:val="0"/>
        <w:rPr>
          <w:b/>
          <w:bCs/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А </w:t>
      </w:r>
      <w:r w:rsidRPr="00CC5CB5">
        <w:rPr>
          <w:lang w:eastAsia="uk-UA"/>
        </w:rPr>
        <w:t>3–5 днів;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Б </w:t>
      </w:r>
      <w:r w:rsidRPr="00CC5CB5">
        <w:rPr>
          <w:lang w:eastAsia="uk-UA"/>
        </w:rPr>
        <w:t>9–12 днів;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В </w:t>
      </w:r>
      <w:r w:rsidRPr="00CC5CB5">
        <w:rPr>
          <w:lang w:eastAsia="uk-UA"/>
        </w:rPr>
        <w:t>15–20 днів;</w:t>
      </w: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Г </w:t>
      </w:r>
      <w:r w:rsidRPr="00CC5CB5">
        <w:rPr>
          <w:lang w:eastAsia="uk-UA"/>
        </w:rPr>
        <w:t>50 днів.</w:t>
      </w:r>
    </w:p>
    <w:p w:rsidR="0003196D" w:rsidRDefault="0003196D" w:rsidP="00CC5CB5">
      <w:pPr>
        <w:autoSpaceDE w:val="0"/>
        <w:autoSpaceDN w:val="0"/>
        <w:adjustRightInd w:val="0"/>
        <w:rPr>
          <w:lang w:eastAsia="uk-UA"/>
        </w:rPr>
      </w:pPr>
    </w:p>
    <w:p w:rsidR="0003196D" w:rsidRPr="00557D5B" w:rsidRDefault="0003196D" w:rsidP="0003196D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А</w:t>
      </w: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3196D">
        <w:rPr>
          <w:szCs w:val="20"/>
        </w:rPr>
        <w:t xml:space="preserve"> </w:t>
      </w:r>
      <w:r>
        <w:rPr>
          <w:szCs w:val="20"/>
        </w:rPr>
        <w:t>Кров та лімфа.</w:t>
      </w:r>
    </w:p>
    <w:p w:rsidR="0003196D" w:rsidRDefault="0003196D" w:rsidP="0003196D">
      <w:pPr>
        <w:autoSpaceDE w:val="0"/>
        <w:autoSpaceDN w:val="0"/>
        <w:adjustRightInd w:val="0"/>
        <w:rPr>
          <w:lang w:eastAsia="uk-UA"/>
        </w:rPr>
      </w:pPr>
    </w:p>
    <w:p w:rsidR="0003196D" w:rsidRPr="00CC5CB5" w:rsidRDefault="0003196D" w:rsidP="00CC5CB5">
      <w:pPr>
        <w:autoSpaceDE w:val="0"/>
        <w:autoSpaceDN w:val="0"/>
        <w:adjustRightInd w:val="0"/>
        <w:rPr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41. До медико–генетичної консультації звернулося подружжя, чоловік якого здо7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ровий, а жінка народилась із захворюванням на фенілкетонурію, виявленим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у 3–тижневому віці. Вона пройшла відповідне лікування, внаслідок чого має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нормальний фізичний і розумовий розвиток. Позначте, який прогноз народже7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ння дітей з такою хворобою у цього подружжя, якщо чоловік гомозиготний</w:t>
      </w: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за домінантним геном:</w:t>
      </w:r>
    </w:p>
    <w:p w:rsidR="0003196D" w:rsidRPr="00CC5CB5" w:rsidRDefault="0003196D" w:rsidP="00CC5CB5">
      <w:pPr>
        <w:autoSpaceDE w:val="0"/>
        <w:autoSpaceDN w:val="0"/>
        <w:adjustRightInd w:val="0"/>
        <w:rPr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А </w:t>
      </w:r>
      <w:r w:rsidRPr="00CC5CB5">
        <w:rPr>
          <w:lang w:eastAsia="uk-UA"/>
        </w:rPr>
        <w:t>усі діти будуть хворими;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Б </w:t>
      </w:r>
      <w:r w:rsidRPr="00CC5CB5">
        <w:rPr>
          <w:lang w:eastAsia="uk-UA"/>
        </w:rPr>
        <w:t>усі діти будуть здоровими, з нормальним генотипом та фенотипом;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В </w:t>
      </w:r>
      <w:r w:rsidRPr="00CC5CB5">
        <w:rPr>
          <w:lang w:eastAsia="uk-UA"/>
        </w:rPr>
        <w:t>усі діти будуть здорові фенотипово та гетерозиготні за фенілкетонурією;</w:t>
      </w: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Г </w:t>
      </w:r>
      <w:r w:rsidRPr="00CC5CB5">
        <w:rPr>
          <w:lang w:eastAsia="uk-UA"/>
        </w:rPr>
        <w:t>50 % дітей будуть хворими.</w:t>
      </w:r>
    </w:p>
    <w:p w:rsidR="0003196D" w:rsidRDefault="0003196D" w:rsidP="00CC5CB5">
      <w:pPr>
        <w:autoSpaceDE w:val="0"/>
        <w:autoSpaceDN w:val="0"/>
        <w:adjustRightInd w:val="0"/>
        <w:rPr>
          <w:lang w:eastAsia="uk-UA"/>
        </w:rPr>
      </w:pPr>
    </w:p>
    <w:p w:rsidR="0003196D" w:rsidRPr="00557D5B" w:rsidRDefault="0003196D" w:rsidP="0003196D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03196D" w:rsidRDefault="0003196D" w:rsidP="0003196D">
      <w:pPr>
        <w:autoSpaceDE w:val="0"/>
        <w:autoSpaceDN w:val="0"/>
        <w:adjustRightInd w:val="0"/>
        <w:rPr>
          <w:bCs/>
          <w:i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3196D">
        <w:rPr>
          <w:szCs w:val="20"/>
        </w:rPr>
        <w:t xml:space="preserve"> </w:t>
      </w:r>
      <w:r>
        <w:rPr>
          <w:szCs w:val="20"/>
        </w:rPr>
        <w:t>Методи вивчення спадковості.</w:t>
      </w:r>
    </w:p>
    <w:p w:rsidR="0003196D" w:rsidRDefault="0003196D" w:rsidP="0003196D">
      <w:pPr>
        <w:autoSpaceDE w:val="0"/>
        <w:autoSpaceDN w:val="0"/>
        <w:adjustRightInd w:val="0"/>
        <w:rPr>
          <w:bCs/>
          <w:i/>
        </w:rPr>
      </w:pPr>
    </w:p>
    <w:p w:rsidR="0003196D" w:rsidRPr="00CC5CB5" w:rsidRDefault="0003196D" w:rsidP="0003196D">
      <w:pPr>
        <w:autoSpaceDE w:val="0"/>
        <w:autoSpaceDN w:val="0"/>
        <w:adjustRightInd w:val="0"/>
        <w:rPr>
          <w:lang w:eastAsia="uk-UA"/>
        </w:rPr>
      </w:pP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42. Позначте перелік типів сполучної тканини:</w:t>
      </w:r>
    </w:p>
    <w:p w:rsidR="0003196D" w:rsidRPr="00CC5CB5" w:rsidRDefault="0003196D" w:rsidP="00CC5CB5">
      <w:pPr>
        <w:autoSpaceDE w:val="0"/>
        <w:autoSpaceDN w:val="0"/>
        <w:adjustRightInd w:val="0"/>
        <w:rPr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А </w:t>
      </w:r>
      <w:r w:rsidRPr="00CC5CB5">
        <w:rPr>
          <w:lang w:eastAsia="uk-UA"/>
        </w:rPr>
        <w:t>одношарова, багатошарова;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Б </w:t>
      </w:r>
      <w:r w:rsidRPr="00CC5CB5">
        <w:rPr>
          <w:lang w:eastAsia="uk-UA"/>
        </w:rPr>
        <w:t>плоска, кубічна, циліндрична, війчаста;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В </w:t>
      </w:r>
      <w:r w:rsidRPr="00CC5CB5">
        <w:rPr>
          <w:lang w:eastAsia="uk-UA"/>
        </w:rPr>
        <w:t>гладенька, поперечносмугаста скелетна, поперечносмугаста серцева;</w:t>
      </w: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Г </w:t>
      </w:r>
      <w:r w:rsidRPr="00CC5CB5">
        <w:rPr>
          <w:lang w:eastAsia="uk-UA"/>
        </w:rPr>
        <w:t>опорна, щільна, жирова, трофічна.</w:t>
      </w:r>
    </w:p>
    <w:p w:rsidR="0003196D" w:rsidRDefault="0003196D" w:rsidP="00CC5CB5">
      <w:pPr>
        <w:autoSpaceDE w:val="0"/>
        <w:autoSpaceDN w:val="0"/>
        <w:adjustRightInd w:val="0"/>
        <w:rPr>
          <w:lang w:eastAsia="uk-UA"/>
        </w:rPr>
      </w:pPr>
    </w:p>
    <w:p w:rsidR="0003196D" w:rsidRPr="00557D5B" w:rsidRDefault="0003196D" w:rsidP="0003196D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Г</w:t>
      </w:r>
    </w:p>
    <w:p w:rsid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3196D">
        <w:rPr>
          <w:szCs w:val="20"/>
        </w:rPr>
        <w:t xml:space="preserve"> </w:t>
      </w:r>
      <w:r>
        <w:rPr>
          <w:szCs w:val="20"/>
        </w:rPr>
        <w:t xml:space="preserve">Тканини багатоклітинних </w:t>
      </w:r>
      <w:r w:rsidRPr="00C35578">
        <w:rPr>
          <w:szCs w:val="20"/>
        </w:rPr>
        <w:t xml:space="preserve"> тварин (епітеліальн</w:t>
      </w:r>
      <w:r>
        <w:rPr>
          <w:szCs w:val="20"/>
        </w:rPr>
        <w:t>а</w:t>
      </w:r>
      <w:r w:rsidRPr="00C35578">
        <w:rPr>
          <w:szCs w:val="20"/>
        </w:rPr>
        <w:t xml:space="preserve">, тканини </w:t>
      </w:r>
      <w:r>
        <w:rPr>
          <w:szCs w:val="20"/>
        </w:rPr>
        <w:t>внутрішнього середовища, м’язова</w:t>
      </w:r>
      <w:r w:rsidRPr="00C35578">
        <w:rPr>
          <w:szCs w:val="20"/>
        </w:rPr>
        <w:t xml:space="preserve"> та нервова)</w:t>
      </w:r>
    </w:p>
    <w:p w:rsidR="0003196D" w:rsidRPr="00CC5CB5" w:rsidRDefault="0003196D" w:rsidP="00CC5CB5">
      <w:pPr>
        <w:autoSpaceDE w:val="0"/>
        <w:autoSpaceDN w:val="0"/>
        <w:adjustRightInd w:val="0"/>
        <w:rPr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lang w:eastAsia="uk-UA"/>
        </w:rPr>
        <w:t>43. Позначте, що є елементарною одиницею еволюції:</w:t>
      </w:r>
    </w:p>
    <w:p w:rsidR="0003196D" w:rsidRDefault="0003196D" w:rsidP="00CC5CB5">
      <w:pPr>
        <w:autoSpaceDE w:val="0"/>
        <w:autoSpaceDN w:val="0"/>
        <w:adjustRightInd w:val="0"/>
        <w:rPr>
          <w:b/>
          <w:bCs/>
          <w:lang w:eastAsia="uk-UA"/>
        </w:rPr>
      </w:pP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А </w:t>
      </w:r>
      <w:r w:rsidRPr="00CC5CB5">
        <w:rPr>
          <w:lang w:eastAsia="uk-UA"/>
        </w:rPr>
        <w:t>родина;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Б </w:t>
      </w:r>
      <w:r w:rsidRPr="00CC5CB5">
        <w:rPr>
          <w:lang w:eastAsia="uk-UA"/>
        </w:rPr>
        <w:t>рід;</w:t>
      </w:r>
    </w:p>
    <w:p w:rsidR="00CC5CB5" w:rsidRP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В </w:t>
      </w:r>
      <w:r w:rsidRPr="00CC5CB5">
        <w:rPr>
          <w:lang w:eastAsia="uk-UA"/>
        </w:rPr>
        <w:t>вид;</w:t>
      </w:r>
    </w:p>
    <w:p w:rsidR="00CC5CB5" w:rsidRDefault="00CC5CB5" w:rsidP="00CC5CB5">
      <w:pPr>
        <w:autoSpaceDE w:val="0"/>
        <w:autoSpaceDN w:val="0"/>
        <w:adjustRightInd w:val="0"/>
        <w:rPr>
          <w:lang w:eastAsia="uk-UA"/>
        </w:rPr>
      </w:pPr>
      <w:r w:rsidRPr="00CC5CB5">
        <w:rPr>
          <w:b/>
          <w:bCs/>
          <w:lang w:eastAsia="uk-UA"/>
        </w:rPr>
        <w:t xml:space="preserve">Г </w:t>
      </w:r>
      <w:r w:rsidRPr="00CC5CB5">
        <w:rPr>
          <w:lang w:eastAsia="uk-UA"/>
        </w:rPr>
        <w:t>популяція.</w:t>
      </w:r>
    </w:p>
    <w:p w:rsidR="0003196D" w:rsidRDefault="0003196D" w:rsidP="00CC5CB5">
      <w:pPr>
        <w:autoSpaceDE w:val="0"/>
        <w:autoSpaceDN w:val="0"/>
        <w:adjustRightInd w:val="0"/>
        <w:rPr>
          <w:lang w:eastAsia="uk-UA"/>
        </w:rPr>
      </w:pPr>
    </w:p>
    <w:p w:rsidR="0003196D" w:rsidRPr="00557D5B" w:rsidRDefault="0003196D" w:rsidP="0003196D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Г</w:t>
      </w: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3196D">
        <w:rPr>
          <w:szCs w:val="20"/>
        </w:rPr>
        <w:t xml:space="preserve"> </w:t>
      </w:r>
      <w:r>
        <w:rPr>
          <w:szCs w:val="20"/>
        </w:rPr>
        <w:t>О</w:t>
      </w:r>
      <w:r w:rsidRPr="00C35578">
        <w:rPr>
          <w:szCs w:val="20"/>
        </w:rPr>
        <w:t>сновні положення синтетичної теорії еволюці</w:t>
      </w: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lang w:eastAsia="uk-UA"/>
        </w:rPr>
        <w:t>44. Позначте визначення, що розкриває поняття «ноосфера»:</w:t>
      </w:r>
    </w:p>
    <w:p w:rsidR="0003196D" w:rsidRPr="0003196D" w:rsidRDefault="0003196D" w:rsidP="0003196D">
      <w:pPr>
        <w:autoSpaceDE w:val="0"/>
        <w:autoSpaceDN w:val="0"/>
        <w:adjustRightInd w:val="0"/>
        <w:rPr>
          <w:b/>
          <w:bCs/>
          <w:lang w:eastAsia="uk-UA"/>
        </w:rPr>
      </w:pP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А </w:t>
      </w:r>
      <w:r w:rsidRPr="0003196D">
        <w:rPr>
          <w:lang w:eastAsia="uk-UA"/>
        </w:rPr>
        <w:t>оболонка Землі, заселена живими організмами;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Б </w:t>
      </w:r>
      <w:r w:rsidRPr="0003196D">
        <w:rPr>
          <w:lang w:eastAsia="uk-UA"/>
        </w:rPr>
        <w:t>фаза розвитку біосфери, у ході якої розумна діяльність людства стає визна7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lang w:eastAsia="uk-UA"/>
        </w:rPr>
        <w:t>чальним фактором її функціонування;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В </w:t>
      </w:r>
      <w:r w:rsidRPr="0003196D">
        <w:rPr>
          <w:lang w:eastAsia="uk-UA"/>
        </w:rPr>
        <w:t>штучний біогеоценоз;</w:t>
      </w:r>
    </w:p>
    <w:p w:rsid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Г </w:t>
      </w:r>
      <w:r w:rsidRPr="0003196D">
        <w:rPr>
          <w:lang w:eastAsia="uk-UA"/>
        </w:rPr>
        <w:t>сукупність живих організмів, що взаємодіє з навколишнім середовищем.</w:t>
      </w:r>
    </w:p>
    <w:p w:rsidR="0003196D" w:rsidRDefault="0003196D" w:rsidP="0003196D">
      <w:pPr>
        <w:autoSpaceDE w:val="0"/>
        <w:autoSpaceDN w:val="0"/>
        <w:adjustRightInd w:val="0"/>
        <w:rPr>
          <w:lang w:eastAsia="uk-UA"/>
        </w:rPr>
      </w:pPr>
    </w:p>
    <w:p w:rsidR="0003196D" w:rsidRPr="00557D5B" w:rsidRDefault="0003196D" w:rsidP="0003196D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03196D" w:rsidRDefault="0003196D" w:rsidP="0003196D">
      <w:pPr>
        <w:autoSpaceDE w:val="0"/>
        <w:autoSpaceDN w:val="0"/>
        <w:adjustRightInd w:val="0"/>
        <w:rPr>
          <w:bCs/>
          <w:i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3196D">
        <w:rPr>
          <w:szCs w:val="20"/>
        </w:rPr>
        <w:t xml:space="preserve"> </w:t>
      </w:r>
      <w:r>
        <w:rPr>
          <w:szCs w:val="20"/>
        </w:rPr>
        <w:t>Б</w:t>
      </w:r>
      <w:r w:rsidRPr="00C35578">
        <w:rPr>
          <w:szCs w:val="20"/>
        </w:rPr>
        <w:t>іосфер</w:t>
      </w:r>
      <w:r>
        <w:rPr>
          <w:szCs w:val="20"/>
        </w:rPr>
        <w:t>а, ноосфера.</w:t>
      </w:r>
    </w:p>
    <w:p w:rsidR="0003196D" w:rsidRDefault="0003196D" w:rsidP="0003196D">
      <w:pPr>
        <w:autoSpaceDE w:val="0"/>
        <w:autoSpaceDN w:val="0"/>
        <w:adjustRightInd w:val="0"/>
        <w:rPr>
          <w:bCs/>
          <w:i/>
        </w:rPr>
      </w:pP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lang w:eastAsia="uk-UA"/>
        </w:rPr>
        <w:t>45. Позначте, хто є основоположником учення про центри походження культур7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lang w:eastAsia="uk-UA"/>
        </w:rPr>
        <w:t>них рослин: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А </w:t>
      </w:r>
      <w:r w:rsidRPr="0003196D">
        <w:rPr>
          <w:lang w:eastAsia="uk-UA"/>
        </w:rPr>
        <w:t>М. В. Ломоносов;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Б </w:t>
      </w:r>
      <w:r w:rsidRPr="0003196D">
        <w:rPr>
          <w:lang w:eastAsia="uk-UA"/>
        </w:rPr>
        <w:t>Г. Мендель;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В </w:t>
      </w:r>
      <w:r w:rsidRPr="0003196D">
        <w:rPr>
          <w:lang w:eastAsia="uk-UA"/>
        </w:rPr>
        <w:t>В. І. Вернадський;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Г </w:t>
      </w:r>
      <w:r w:rsidRPr="0003196D">
        <w:rPr>
          <w:lang w:eastAsia="uk-UA"/>
        </w:rPr>
        <w:t>М. І. Вавилов.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</w:p>
    <w:p w:rsidR="0003196D" w:rsidRPr="00557D5B" w:rsidRDefault="0003196D" w:rsidP="0003196D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Г</w:t>
      </w: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3196D">
        <w:rPr>
          <w:szCs w:val="20"/>
        </w:rPr>
        <w:t xml:space="preserve"> Середовище існування; екосистеми, їх склад та різноманіття.</w:t>
      </w: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lang w:eastAsia="uk-UA"/>
        </w:rPr>
        <w:t>46. Позначте загальну первинну продуктивність суші:</w:t>
      </w:r>
    </w:p>
    <w:p w:rsidR="0003196D" w:rsidRPr="0003196D" w:rsidRDefault="0003196D" w:rsidP="0003196D">
      <w:pPr>
        <w:autoSpaceDE w:val="0"/>
        <w:autoSpaceDN w:val="0"/>
        <w:adjustRightInd w:val="0"/>
        <w:rPr>
          <w:b/>
          <w:bCs/>
          <w:lang w:eastAsia="uk-UA"/>
        </w:rPr>
      </w:pP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А </w:t>
      </w:r>
      <w:r w:rsidRPr="0003196D">
        <w:rPr>
          <w:lang w:eastAsia="uk-UA"/>
        </w:rPr>
        <w:t>100 тис. т;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Б </w:t>
      </w:r>
      <w:r w:rsidRPr="0003196D">
        <w:rPr>
          <w:lang w:eastAsia="uk-UA"/>
        </w:rPr>
        <w:t>5 млрд. т;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В </w:t>
      </w:r>
      <w:r w:rsidRPr="0003196D">
        <w:rPr>
          <w:lang w:eastAsia="uk-UA"/>
        </w:rPr>
        <w:t>28 млрд. т;</w:t>
      </w:r>
    </w:p>
    <w:p w:rsid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Г </w:t>
      </w:r>
      <w:r w:rsidRPr="0003196D">
        <w:rPr>
          <w:lang w:eastAsia="uk-UA"/>
        </w:rPr>
        <w:t>150 млрд. т.</w:t>
      </w:r>
    </w:p>
    <w:p w:rsidR="0003196D" w:rsidRDefault="0003196D" w:rsidP="0003196D">
      <w:pPr>
        <w:autoSpaceDE w:val="0"/>
        <w:autoSpaceDN w:val="0"/>
        <w:adjustRightInd w:val="0"/>
        <w:rPr>
          <w:lang w:eastAsia="uk-UA"/>
        </w:rPr>
      </w:pPr>
    </w:p>
    <w:p w:rsidR="0003196D" w:rsidRPr="00557D5B" w:rsidRDefault="0003196D" w:rsidP="0003196D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Г</w:t>
      </w: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3196D">
        <w:rPr>
          <w:szCs w:val="20"/>
        </w:rPr>
        <w:t xml:space="preserve"> </w:t>
      </w:r>
      <w:r>
        <w:rPr>
          <w:szCs w:val="20"/>
        </w:rPr>
        <w:t>Екологічна роль рослин, тварин, грибів, бактерій.</w:t>
      </w:r>
    </w:p>
    <w:p w:rsidR="0003196D" w:rsidRDefault="0003196D" w:rsidP="0003196D">
      <w:pPr>
        <w:autoSpaceDE w:val="0"/>
        <w:autoSpaceDN w:val="0"/>
        <w:adjustRightInd w:val="0"/>
        <w:rPr>
          <w:szCs w:val="20"/>
        </w:rPr>
      </w:pP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lang w:eastAsia="uk-UA"/>
        </w:rPr>
        <w:t>47. Позначте, у скільки разів приблизно зменшується загальна біомаса кожної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lang w:eastAsia="uk-UA"/>
        </w:rPr>
        <w:t>наступної ланки ланцюга живлення:</w:t>
      </w:r>
    </w:p>
    <w:p w:rsidR="0003196D" w:rsidRPr="0003196D" w:rsidRDefault="0003196D" w:rsidP="0003196D">
      <w:pPr>
        <w:autoSpaceDE w:val="0"/>
        <w:autoSpaceDN w:val="0"/>
        <w:adjustRightInd w:val="0"/>
        <w:rPr>
          <w:b/>
          <w:bCs/>
          <w:lang w:eastAsia="uk-UA"/>
        </w:rPr>
      </w:pP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А </w:t>
      </w:r>
      <w:r w:rsidRPr="0003196D">
        <w:rPr>
          <w:lang w:eastAsia="uk-UA"/>
        </w:rPr>
        <w:t>удвічі;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Б </w:t>
      </w:r>
      <w:r w:rsidRPr="0003196D">
        <w:rPr>
          <w:lang w:eastAsia="uk-UA"/>
        </w:rPr>
        <w:t>у 5 разів;</w:t>
      </w:r>
    </w:p>
    <w:p w:rsidR="0003196D" w:rsidRP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В </w:t>
      </w:r>
      <w:r w:rsidRPr="0003196D">
        <w:rPr>
          <w:lang w:eastAsia="uk-UA"/>
        </w:rPr>
        <w:t>у 10 разів;</w:t>
      </w:r>
    </w:p>
    <w:p w:rsidR="0003196D" w:rsidRDefault="0003196D" w:rsidP="0003196D">
      <w:pPr>
        <w:autoSpaceDE w:val="0"/>
        <w:autoSpaceDN w:val="0"/>
        <w:adjustRightInd w:val="0"/>
        <w:rPr>
          <w:lang w:eastAsia="uk-UA"/>
        </w:rPr>
      </w:pPr>
      <w:r w:rsidRPr="0003196D">
        <w:rPr>
          <w:b/>
          <w:bCs/>
          <w:lang w:eastAsia="uk-UA"/>
        </w:rPr>
        <w:t xml:space="preserve">Г </w:t>
      </w:r>
      <w:r w:rsidRPr="0003196D">
        <w:rPr>
          <w:lang w:eastAsia="uk-UA"/>
        </w:rPr>
        <w:t>у 50 разів.</w:t>
      </w:r>
    </w:p>
    <w:p w:rsidR="00970931" w:rsidRDefault="00970931" w:rsidP="0003196D">
      <w:pPr>
        <w:autoSpaceDE w:val="0"/>
        <w:autoSpaceDN w:val="0"/>
        <w:adjustRightInd w:val="0"/>
        <w:rPr>
          <w:lang w:eastAsia="uk-UA"/>
        </w:rPr>
      </w:pPr>
    </w:p>
    <w:p w:rsidR="00970931" w:rsidRPr="00557D5B" w:rsidRDefault="00970931" w:rsidP="00970931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В</w:t>
      </w:r>
    </w:p>
    <w:p w:rsidR="00970931" w:rsidRDefault="00970931" w:rsidP="00970931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03196D">
        <w:rPr>
          <w:szCs w:val="20"/>
        </w:rPr>
        <w:t xml:space="preserve"> </w:t>
      </w:r>
      <w:r>
        <w:rPr>
          <w:szCs w:val="20"/>
        </w:rPr>
        <w:t>Екологічна роль рослин, тварин, грибів, бактерій.</w:t>
      </w:r>
    </w:p>
    <w:p w:rsidR="00970931" w:rsidRDefault="00970931" w:rsidP="0003196D">
      <w:pPr>
        <w:autoSpaceDE w:val="0"/>
        <w:autoSpaceDN w:val="0"/>
        <w:adjustRightInd w:val="0"/>
        <w:rPr>
          <w:lang w:eastAsia="uk-UA"/>
        </w:rPr>
      </w:pPr>
    </w:p>
    <w:p w:rsidR="00970931" w:rsidRDefault="00970931" w:rsidP="00970931">
      <w:pPr>
        <w:autoSpaceDE w:val="0"/>
        <w:autoSpaceDN w:val="0"/>
        <w:adjustRightInd w:val="0"/>
        <w:rPr>
          <w:rFonts w:ascii="SchoolBookC" w:hAnsi="SchoolBookC" w:cs="SchoolBookC"/>
          <w:lang w:eastAsia="uk-UA"/>
        </w:rPr>
      </w:pPr>
    </w:p>
    <w:p w:rsidR="00970931" w:rsidRDefault="00970931" w:rsidP="00970931">
      <w:pPr>
        <w:autoSpaceDE w:val="0"/>
        <w:autoSpaceDN w:val="0"/>
        <w:adjustRightInd w:val="0"/>
        <w:rPr>
          <w:rFonts w:ascii="SchoolBookC" w:hAnsi="SchoolBookC" w:cs="SchoolBookC"/>
          <w:lang w:eastAsia="uk-UA"/>
        </w:rPr>
      </w:pPr>
    </w:p>
    <w:p w:rsidR="00970931" w:rsidRDefault="00970931" w:rsidP="00970931">
      <w:pPr>
        <w:autoSpaceDE w:val="0"/>
        <w:autoSpaceDN w:val="0"/>
        <w:adjustRightInd w:val="0"/>
        <w:rPr>
          <w:rFonts w:ascii="SchoolBookC" w:hAnsi="SchoolBookC" w:cs="SchoolBookC"/>
          <w:lang w:eastAsia="uk-UA"/>
        </w:rPr>
      </w:pPr>
    </w:p>
    <w:p w:rsidR="00970931" w:rsidRDefault="00970931" w:rsidP="00970931">
      <w:pPr>
        <w:autoSpaceDE w:val="0"/>
        <w:autoSpaceDN w:val="0"/>
        <w:adjustRightInd w:val="0"/>
        <w:rPr>
          <w:rFonts w:ascii="SchoolBookC" w:hAnsi="SchoolBookC" w:cs="SchoolBookC"/>
          <w:lang w:eastAsia="uk-UA"/>
        </w:rPr>
      </w:pPr>
    </w:p>
    <w:p w:rsidR="00970931" w:rsidRDefault="00970931" w:rsidP="00970931">
      <w:pPr>
        <w:autoSpaceDE w:val="0"/>
        <w:autoSpaceDN w:val="0"/>
        <w:adjustRightInd w:val="0"/>
        <w:rPr>
          <w:rFonts w:ascii="SchoolBookC" w:hAnsi="SchoolBookC" w:cs="SchoolBookC"/>
          <w:lang w:eastAsia="uk-UA"/>
        </w:rPr>
      </w:pPr>
    </w:p>
    <w:p w:rsidR="00970931" w:rsidRDefault="00970931" w:rsidP="00970931">
      <w:pPr>
        <w:autoSpaceDE w:val="0"/>
        <w:autoSpaceDN w:val="0"/>
        <w:adjustRightInd w:val="0"/>
        <w:rPr>
          <w:rFonts w:ascii="SchoolBookC" w:hAnsi="SchoolBookC" w:cs="SchoolBookC"/>
          <w:lang w:eastAsia="uk-UA"/>
        </w:rPr>
      </w:pP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48. Позначте визначення, що відповідає поняттю «заказник»:</w:t>
      </w:r>
    </w:p>
    <w:p w:rsidR="00970931" w:rsidRPr="00970931" w:rsidRDefault="00970931" w:rsidP="00970931">
      <w:pPr>
        <w:autoSpaceDE w:val="0"/>
        <w:autoSpaceDN w:val="0"/>
        <w:adjustRightInd w:val="0"/>
        <w:rPr>
          <w:b/>
          <w:bCs/>
          <w:lang w:eastAsia="uk-UA"/>
        </w:rPr>
      </w:pP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А </w:t>
      </w:r>
      <w:r w:rsidRPr="00970931">
        <w:rPr>
          <w:lang w:eastAsia="uk-UA"/>
        </w:rPr>
        <w:t>окремі природні об’єкти, що мають наукове, історичне та культурно–есте7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тичне значення;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Б </w:t>
      </w:r>
      <w:r w:rsidRPr="00970931">
        <w:rPr>
          <w:lang w:eastAsia="uk-UA"/>
        </w:rPr>
        <w:t>територія або акваторія, що особливо охороняється, цілком виключена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з господарської діяльності з метою збереження природних комплексів, охо7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рони видів живого та стеження за природними ресурсами;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В </w:t>
      </w:r>
      <w:r w:rsidRPr="00970931">
        <w:rPr>
          <w:lang w:eastAsia="uk-UA"/>
        </w:rPr>
        <w:t>велика територія або акваторія, що перебуває під охороною, де природа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не зазнала впливу людини;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Г </w:t>
      </w:r>
      <w:r w:rsidRPr="00970931">
        <w:rPr>
          <w:lang w:eastAsia="uk-UA"/>
        </w:rPr>
        <w:t>територія або акваторія, в межах якої протягом певного часу перебувають</w:t>
      </w:r>
    </w:p>
    <w:p w:rsid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під охороною окремі елементи природного комплексу.</w:t>
      </w:r>
    </w:p>
    <w:p w:rsidR="00970931" w:rsidRDefault="00970931" w:rsidP="00970931">
      <w:pPr>
        <w:autoSpaceDE w:val="0"/>
        <w:autoSpaceDN w:val="0"/>
        <w:adjustRightInd w:val="0"/>
        <w:rPr>
          <w:lang w:eastAsia="uk-UA"/>
        </w:rPr>
      </w:pPr>
    </w:p>
    <w:p w:rsidR="00970931" w:rsidRPr="00557D5B" w:rsidRDefault="00970931" w:rsidP="00970931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Г</w:t>
      </w:r>
    </w:p>
    <w:p w:rsidR="00970931" w:rsidRDefault="00970931" w:rsidP="00970931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970931">
        <w:rPr>
          <w:szCs w:val="20"/>
        </w:rPr>
        <w:t xml:space="preserve"> </w:t>
      </w:r>
      <w:r>
        <w:rPr>
          <w:szCs w:val="20"/>
        </w:rPr>
        <w:t>Ф</w:t>
      </w:r>
      <w:r w:rsidRPr="00C35578">
        <w:rPr>
          <w:szCs w:val="20"/>
        </w:rPr>
        <w:t xml:space="preserve">орми </w:t>
      </w:r>
      <w:r>
        <w:rPr>
          <w:szCs w:val="20"/>
        </w:rPr>
        <w:t>територіальної охорони природи</w:t>
      </w:r>
    </w:p>
    <w:p w:rsidR="00970931" w:rsidRDefault="00970931" w:rsidP="00970931">
      <w:pPr>
        <w:autoSpaceDE w:val="0"/>
        <w:autoSpaceDN w:val="0"/>
        <w:adjustRightInd w:val="0"/>
        <w:rPr>
          <w:szCs w:val="20"/>
        </w:rPr>
      </w:pP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49. Позначте рису, НЕ притаманну тваринам–ендопаразитам:</w:t>
      </w:r>
    </w:p>
    <w:p w:rsidR="00970931" w:rsidRPr="00970931" w:rsidRDefault="00970931" w:rsidP="00970931">
      <w:pPr>
        <w:autoSpaceDE w:val="0"/>
        <w:autoSpaceDN w:val="0"/>
        <w:adjustRightInd w:val="0"/>
        <w:rPr>
          <w:b/>
          <w:bCs/>
          <w:lang w:eastAsia="uk-UA"/>
        </w:rPr>
      </w:pP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А </w:t>
      </w:r>
      <w:r w:rsidRPr="00970931">
        <w:rPr>
          <w:lang w:eastAsia="uk-UA"/>
        </w:rPr>
        <w:t>відсутність органів руху;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Б </w:t>
      </w:r>
      <w:r w:rsidRPr="00970931">
        <w:rPr>
          <w:lang w:eastAsia="uk-UA"/>
        </w:rPr>
        <w:t>захисна пігментація;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В </w:t>
      </w:r>
      <w:r w:rsidRPr="00970931">
        <w:rPr>
          <w:lang w:eastAsia="uk-UA"/>
        </w:rPr>
        <w:t>двостатевість;</w:t>
      </w:r>
    </w:p>
    <w:p w:rsid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Г </w:t>
      </w:r>
      <w:r w:rsidRPr="00970931">
        <w:rPr>
          <w:lang w:eastAsia="uk-UA"/>
        </w:rPr>
        <w:t>анаеробна дисиміляція.</w:t>
      </w:r>
    </w:p>
    <w:p w:rsidR="00970931" w:rsidRDefault="00970931" w:rsidP="00970931">
      <w:pPr>
        <w:autoSpaceDE w:val="0"/>
        <w:autoSpaceDN w:val="0"/>
        <w:adjustRightInd w:val="0"/>
        <w:rPr>
          <w:lang w:eastAsia="uk-UA"/>
        </w:rPr>
      </w:pPr>
    </w:p>
    <w:p w:rsidR="00970931" w:rsidRPr="00557D5B" w:rsidRDefault="00970931" w:rsidP="00970931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970931" w:rsidRDefault="00970931" w:rsidP="00970931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970931">
        <w:rPr>
          <w:szCs w:val="20"/>
        </w:rPr>
        <w:t xml:space="preserve"> </w:t>
      </w:r>
      <w:r>
        <w:rPr>
          <w:szCs w:val="20"/>
        </w:rPr>
        <w:t>Екологічна роль рослин, тварин, грибів, бактерій</w:t>
      </w:r>
    </w:p>
    <w:p w:rsidR="00970931" w:rsidRDefault="00970931" w:rsidP="00970931">
      <w:pPr>
        <w:autoSpaceDE w:val="0"/>
        <w:autoSpaceDN w:val="0"/>
        <w:adjustRightInd w:val="0"/>
        <w:rPr>
          <w:szCs w:val="20"/>
        </w:rPr>
      </w:pP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50. Позначте послідовність основних таксономічних одиниць сучасної системи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lang w:eastAsia="uk-UA"/>
        </w:rPr>
        <w:t>органічного світу в порядку від найнижчої до найвищої:</w:t>
      </w:r>
    </w:p>
    <w:p w:rsidR="00970931" w:rsidRPr="00970931" w:rsidRDefault="00970931" w:rsidP="00970931">
      <w:pPr>
        <w:autoSpaceDE w:val="0"/>
        <w:autoSpaceDN w:val="0"/>
        <w:adjustRightInd w:val="0"/>
        <w:rPr>
          <w:b/>
          <w:bCs/>
          <w:lang w:eastAsia="uk-UA"/>
        </w:rPr>
      </w:pP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А </w:t>
      </w:r>
      <w:r w:rsidRPr="00970931">
        <w:rPr>
          <w:lang w:eastAsia="uk-UA"/>
        </w:rPr>
        <w:t>рід — родина — вид — клас — порядок (ряд) — тип;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Б </w:t>
      </w:r>
      <w:r w:rsidRPr="00970931">
        <w:rPr>
          <w:lang w:eastAsia="uk-UA"/>
        </w:rPr>
        <w:t>вид — рід — родина — порядок (ряд) — клас — тип;</w:t>
      </w:r>
    </w:p>
    <w:p w:rsidR="00970931" w:rsidRP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В </w:t>
      </w:r>
      <w:r w:rsidRPr="00970931">
        <w:rPr>
          <w:lang w:eastAsia="uk-UA"/>
        </w:rPr>
        <w:t>вид –порядок (ряд) — рід — родина — тип — клас;</w:t>
      </w:r>
    </w:p>
    <w:p w:rsidR="00970931" w:rsidRDefault="00970931" w:rsidP="00970931">
      <w:pPr>
        <w:autoSpaceDE w:val="0"/>
        <w:autoSpaceDN w:val="0"/>
        <w:adjustRightInd w:val="0"/>
        <w:rPr>
          <w:lang w:eastAsia="uk-UA"/>
        </w:rPr>
      </w:pPr>
      <w:r w:rsidRPr="00970931">
        <w:rPr>
          <w:b/>
          <w:bCs/>
          <w:lang w:eastAsia="uk-UA"/>
        </w:rPr>
        <w:t xml:space="preserve">Г </w:t>
      </w:r>
      <w:r w:rsidRPr="00970931">
        <w:rPr>
          <w:lang w:eastAsia="uk-UA"/>
        </w:rPr>
        <w:t>тип — клас — порядок (ряд) — родина — рід — вид.</w:t>
      </w:r>
    </w:p>
    <w:p w:rsidR="00970931" w:rsidRDefault="00970931" w:rsidP="00970931">
      <w:pPr>
        <w:autoSpaceDE w:val="0"/>
        <w:autoSpaceDN w:val="0"/>
        <w:adjustRightInd w:val="0"/>
        <w:rPr>
          <w:lang w:eastAsia="uk-UA"/>
        </w:rPr>
      </w:pPr>
    </w:p>
    <w:p w:rsidR="00970931" w:rsidRPr="00557D5B" w:rsidRDefault="00970931" w:rsidP="00970931">
      <w:pPr>
        <w:rPr>
          <w:b/>
          <w:lang w:eastAsia="uk-UA"/>
        </w:rPr>
      </w:pPr>
      <w:r w:rsidRPr="00AE3468">
        <w:rPr>
          <w:lang w:eastAsia="uk-UA"/>
        </w:rPr>
        <w:t xml:space="preserve">Правильна відповідь </w:t>
      </w:r>
      <w:r>
        <w:rPr>
          <w:b/>
          <w:lang w:eastAsia="uk-UA"/>
        </w:rPr>
        <w:t>Б</w:t>
      </w:r>
    </w:p>
    <w:p w:rsidR="00970931" w:rsidRDefault="00970931" w:rsidP="00970931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970931">
        <w:rPr>
          <w:szCs w:val="20"/>
        </w:rPr>
        <w:t xml:space="preserve"> </w:t>
      </w:r>
      <w:r>
        <w:rPr>
          <w:szCs w:val="20"/>
        </w:rPr>
        <w:t>О</w:t>
      </w:r>
      <w:r w:rsidRPr="00C35578">
        <w:rPr>
          <w:szCs w:val="20"/>
        </w:rPr>
        <w:t>сновні таксономічні одиниці</w:t>
      </w:r>
      <w:r>
        <w:rPr>
          <w:szCs w:val="20"/>
        </w:rPr>
        <w:t xml:space="preserve"> сучасної системи органічного світу</w:t>
      </w:r>
    </w:p>
    <w:p w:rsidR="00970931" w:rsidRDefault="00970931" w:rsidP="00970931">
      <w:pPr>
        <w:autoSpaceDE w:val="0"/>
        <w:autoSpaceDN w:val="0"/>
        <w:adjustRightInd w:val="0"/>
        <w:rPr>
          <w:szCs w:val="20"/>
        </w:rPr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tabs>
          <w:tab w:val="right" w:pos="9796"/>
        </w:tabs>
        <w:jc w:val="both"/>
      </w:pPr>
      <w:r w:rsidRPr="00CD011D">
        <w:t>5</w:t>
      </w:r>
      <w:r>
        <w:t>1. У</w:t>
      </w:r>
      <w:r w:rsidRPr="00CD011D">
        <w:t xml:space="preserve">становіть відповідність між описом </w:t>
      </w:r>
      <w:r>
        <w:t xml:space="preserve">компонентів </w:t>
      </w:r>
      <w:r w:rsidRPr="00CD011D">
        <w:t>біогеохімічної функції живої речовини та її назвою:</w:t>
      </w:r>
    </w:p>
    <w:p w:rsidR="00970931" w:rsidRDefault="00970931" w:rsidP="00970931">
      <w:pPr>
        <w:tabs>
          <w:tab w:val="right" w:pos="9796"/>
        </w:tabs>
        <w:jc w:val="both"/>
      </w:pPr>
    </w:p>
    <w:p w:rsidR="00970931" w:rsidRDefault="00970931" w:rsidP="00970931">
      <w:pPr>
        <w:autoSpaceDE w:val="0"/>
        <w:autoSpaceDN w:val="0"/>
        <w:adjustRightInd w:val="0"/>
        <w:rPr>
          <w:lang w:eastAsia="uk-UA"/>
        </w:rPr>
      </w:pPr>
    </w:p>
    <w:p w:rsidR="00AA480A" w:rsidRPr="00557D5B" w:rsidRDefault="00AA480A" w:rsidP="00AA480A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 w:rsidR="00904C39">
        <w:rPr>
          <w:lang w:eastAsia="uk-UA"/>
        </w:rPr>
        <w:t xml:space="preserve"> </w:t>
      </w:r>
      <w:r>
        <w:rPr>
          <w:b/>
          <w:lang w:eastAsia="uk-UA"/>
        </w:rPr>
        <w:t>1 3 4 2</w:t>
      </w:r>
    </w:p>
    <w:p w:rsidR="00AA480A" w:rsidRDefault="00AA480A" w:rsidP="00970931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970931">
        <w:rPr>
          <w:szCs w:val="20"/>
        </w:rPr>
        <w:t xml:space="preserve"> </w:t>
      </w:r>
      <w:r>
        <w:rPr>
          <w:szCs w:val="20"/>
        </w:rPr>
        <w:t>С</w:t>
      </w:r>
      <w:r w:rsidRPr="00C35578">
        <w:rPr>
          <w:szCs w:val="20"/>
        </w:rPr>
        <w:t>ередовище існування; екосистеми, їх склад та різноманіття</w:t>
      </w:r>
      <w:r>
        <w:rPr>
          <w:szCs w:val="20"/>
        </w:rPr>
        <w:t>.</w:t>
      </w:r>
    </w:p>
    <w:p w:rsidR="00AA480A" w:rsidRDefault="00AA480A" w:rsidP="00970931">
      <w:pPr>
        <w:autoSpaceDE w:val="0"/>
        <w:autoSpaceDN w:val="0"/>
        <w:adjustRightInd w:val="0"/>
        <w:rPr>
          <w:szCs w:val="20"/>
        </w:rPr>
      </w:pPr>
    </w:p>
    <w:p w:rsidR="00AA480A" w:rsidRDefault="00AA480A" w:rsidP="00AA480A">
      <w:pPr>
        <w:jc w:val="both"/>
      </w:pPr>
      <w:r w:rsidRPr="00CD011D">
        <w:t>5</w:t>
      </w:r>
      <w:r>
        <w:t>2</w:t>
      </w:r>
      <w:r w:rsidRPr="00CD011D">
        <w:t xml:space="preserve">. </w:t>
      </w:r>
      <w:r>
        <w:t>Установіть</w:t>
      </w:r>
      <w:r w:rsidRPr="00CD011D">
        <w:t xml:space="preserve"> відповідність між групами в екологічній системі океану та організмами:</w:t>
      </w:r>
    </w:p>
    <w:p w:rsidR="00AA480A" w:rsidRDefault="00AA480A" w:rsidP="00AA480A">
      <w:pPr>
        <w:jc w:val="both"/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6"/>
        <w:gridCol w:w="4716"/>
      </w:tblGrid>
      <w:tr w:rsidR="00D8250C">
        <w:trPr>
          <w:trHeight w:val="397"/>
        </w:trPr>
        <w:tc>
          <w:tcPr>
            <w:tcW w:w="3506" w:type="dxa"/>
            <w:vMerge w:val="restart"/>
          </w:tcPr>
          <w:p w:rsidR="00D8250C" w:rsidRPr="00CD011D" w:rsidRDefault="00D8250C" w:rsidP="00143C5B">
            <w:pPr>
              <w:jc w:val="both"/>
            </w:pPr>
            <w:r>
              <w:t xml:space="preserve">А </w:t>
            </w:r>
            <w:r w:rsidRPr="00CD011D">
              <w:t xml:space="preserve"> продуценти;</w:t>
            </w:r>
          </w:p>
          <w:p w:rsidR="00D8250C" w:rsidRPr="00CD011D" w:rsidRDefault="00D8250C" w:rsidP="00143C5B">
            <w:pPr>
              <w:jc w:val="both"/>
            </w:pPr>
            <w:r>
              <w:t xml:space="preserve">Б </w:t>
            </w:r>
            <w:r w:rsidRPr="00CD011D">
              <w:t xml:space="preserve"> консументи 1</w:t>
            </w:r>
            <w:r>
              <w:t>-го</w:t>
            </w:r>
            <w:r w:rsidRPr="00CD011D">
              <w:t xml:space="preserve"> порядку;</w:t>
            </w:r>
          </w:p>
          <w:p w:rsidR="00D8250C" w:rsidRPr="00CD011D" w:rsidRDefault="00D8250C" w:rsidP="00143C5B">
            <w:pPr>
              <w:jc w:val="both"/>
            </w:pPr>
            <w:r>
              <w:t xml:space="preserve">В </w:t>
            </w:r>
            <w:r w:rsidRPr="00CD011D">
              <w:t xml:space="preserve"> консументи 2</w:t>
            </w:r>
            <w:r>
              <w:t>-го</w:t>
            </w:r>
            <w:r w:rsidRPr="00CD011D">
              <w:t xml:space="preserve"> порядку;</w:t>
            </w:r>
          </w:p>
          <w:p w:rsidR="00D8250C" w:rsidRDefault="00D8250C" w:rsidP="00143C5B">
            <w:pPr>
              <w:jc w:val="both"/>
            </w:pPr>
            <w:r w:rsidRPr="00CD011D">
              <w:t>Г</w:t>
            </w:r>
            <w:r>
              <w:t xml:space="preserve"> </w:t>
            </w:r>
            <w:r w:rsidRPr="00CD011D">
              <w:t xml:space="preserve"> редуценти.</w:t>
            </w:r>
          </w:p>
        </w:tc>
        <w:tc>
          <w:tcPr>
            <w:tcW w:w="4716" w:type="dxa"/>
            <w:vMerge w:val="restart"/>
          </w:tcPr>
          <w:p w:rsidR="00D8250C" w:rsidRPr="00CD011D" w:rsidRDefault="00D8250C" w:rsidP="00143C5B">
            <w:pPr>
              <w:tabs>
                <w:tab w:val="left" w:pos="5670"/>
              </w:tabs>
              <w:jc w:val="both"/>
            </w:pPr>
            <w:r w:rsidRPr="00CD011D">
              <w:t>1</w:t>
            </w:r>
            <w:r>
              <w:t xml:space="preserve"> </w:t>
            </w:r>
            <w:r w:rsidRPr="00CD011D">
              <w:t>риби;</w:t>
            </w:r>
          </w:p>
          <w:p w:rsidR="00D8250C" w:rsidRPr="00CD011D" w:rsidRDefault="00D8250C" w:rsidP="00143C5B">
            <w:pPr>
              <w:jc w:val="both"/>
            </w:pPr>
            <w:r w:rsidRPr="00CD011D">
              <w:t>2 дрібні ракоподібні;</w:t>
            </w:r>
          </w:p>
          <w:p w:rsidR="00D8250C" w:rsidRPr="00CD011D" w:rsidRDefault="00D8250C" w:rsidP="00143C5B">
            <w:pPr>
              <w:jc w:val="both"/>
            </w:pPr>
            <w:r w:rsidRPr="00CD011D">
              <w:t>3 одноклітинні водорості;</w:t>
            </w:r>
          </w:p>
          <w:p w:rsidR="00D8250C" w:rsidRPr="00CD011D" w:rsidRDefault="00D8250C" w:rsidP="00143C5B">
            <w:pPr>
              <w:jc w:val="both"/>
            </w:pPr>
            <w:r w:rsidRPr="00CD011D">
              <w:t>4 бактерії гниття;</w:t>
            </w:r>
          </w:p>
          <w:p w:rsidR="00D8250C" w:rsidRDefault="00D8250C" w:rsidP="00143C5B">
            <w:pPr>
              <w:jc w:val="both"/>
            </w:pPr>
            <w:r w:rsidRPr="00CD011D">
              <w:t xml:space="preserve">5 </w:t>
            </w:r>
            <w:r w:rsidRPr="00DA662D">
              <w:t>пріони</w:t>
            </w:r>
            <w:r w:rsidRPr="00CD011D">
              <w:t>.</w:t>
            </w:r>
          </w:p>
        </w:tc>
      </w:tr>
      <w:tr w:rsidR="00D8250C">
        <w:trPr>
          <w:trHeight w:val="397"/>
        </w:trPr>
        <w:tc>
          <w:tcPr>
            <w:tcW w:w="3506" w:type="dxa"/>
            <w:vMerge/>
          </w:tcPr>
          <w:p w:rsidR="00D8250C" w:rsidRPr="00CD011D" w:rsidRDefault="00D8250C" w:rsidP="00143C5B">
            <w:pPr>
              <w:jc w:val="both"/>
            </w:pPr>
          </w:p>
        </w:tc>
        <w:tc>
          <w:tcPr>
            <w:tcW w:w="4716" w:type="dxa"/>
            <w:vMerge/>
          </w:tcPr>
          <w:p w:rsidR="00D8250C" w:rsidRPr="00CD011D" w:rsidRDefault="00D8250C" w:rsidP="00143C5B">
            <w:pPr>
              <w:tabs>
                <w:tab w:val="left" w:pos="5670"/>
              </w:tabs>
              <w:jc w:val="both"/>
            </w:pPr>
          </w:p>
        </w:tc>
      </w:tr>
      <w:tr w:rsidR="00D8250C">
        <w:trPr>
          <w:trHeight w:val="397"/>
        </w:trPr>
        <w:tc>
          <w:tcPr>
            <w:tcW w:w="3506" w:type="dxa"/>
            <w:vMerge/>
          </w:tcPr>
          <w:p w:rsidR="00D8250C" w:rsidRPr="00CD011D" w:rsidRDefault="00D8250C" w:rsidP="00143C5B">
            <w:pPr>
              <w:jc w:val="both"/>
            </w:pPr>
          </w:p>
        </w:tc>
        <w:tc>
          <w:tcPr>
            <w:tcW w:w="4716" w:type="dxa"/>
            <w:vMerge/>
          </w:tcPr>
          <w:p w:rsidR="00D8250C" w:rsidRPr="00CD011D" w:rsidRDefault="00D8250C" w:rsidP="00143C5B">
            <w:pPr>
              <w:tabs>
                <w:tab w:val="left" w:pos="5670"/>
              </w:tabs>
              <w:jc w:val="both"/>
            </w:pPr>
          </w:p>
        </w:tc>
      </w:tr>
      <w:tr w:rsidR="00D8250C">
        <w:trPr>
          <w:trHeight w:val="375"/>
        </w:trPr>
        <w:tc>
          <w:tcPr>
            <w:tcW w:w="3506" w:type="dxa"/>
            <w:vMerge/>
          </w:tcPr>
          <w:p w:rsidR="00D8250C" w:rsidRPr="00CD011D" w:rsidRDefault="00D8250C" w:rsidP="00143C5B">
            <w:pPr>
              <w:jc w:val="both"/>
            </w:pPr>
          </w:p>
        </w:tc>
        <w:tc>
          <w:tcPr>
            <w:tcW w:w="4716" w:type="dxa"/>
            <w:vMerge/>
          </w:tcPr>
          <w:p w:rsidR="00D8250C" w:rsidRPr="00CD011D" w:rsidRDefault="00D8250C" w:rsidP="00143C5B">
            <w:pPr>
              <w:tabs>
                <w:tab w:val="left" w:pos="5670"/>
              </w:tabs>
              <w:jc w:val="both"/>
            </w:pPr>
          </w:p>
        </w:tc>
      </w:tr>
      <w:tr w:rsidR="00D8250C" w:rsidRPr="00CD011D">
        <w:trPr>
          <w:trHeight w:val="276"/>
        </w:trPr>
        <w:tc>
          <w:tcPr>
            <w:tcW w:w="3506" w:type="dxa"/>
            <w:vMerge/>
          </w:tcPr>
          <w:p w:rsidR="00D8250C" w:rsidRPr="00CD011D" w:rsidRDefault="00D8250C" w:rsidP="00143C5B">
            <w:pPr>
              <w:jc w:val="both"/>
            </w:pPr>
          </w:p>
        </w:tc>
        <w:tc>
          <w:tcPr>
            <w:tcW w:w="4716" w:type="dxa"/>
            <w:vMerge/>
          </w:tcPr>
          <w:p w:rsidR="00D8250C" w:rsidRPr="00CD011D" w:rsidRDefault="00D8250C" w:rsidP="00143C5B">
            <w:pPr>
              <w:tabs>
                <w:tab w:val="left" w:pos="5670"/>
              </w:tabs>
              <w:jc w:val="both"/>
            </w:pPr>
          </w:p>
        </w:tc>
      </w:tr>
    </w:tbl>
    <w:p w:rsidR="00AA480A" w:rsidRDefault="00AA480A" w:rsidP="00970931">
      <w:pPr>
        <w:autoSpaceDE w:val="0"/>
        <w:autoSpaceDN w:val="0"/>
        <w:adjustRightInd w:val="0"/>
        <w:rPr>
          <w:lang w:eastAsia="uk-UA"/>
        </w:rPr>
      </w:pPr>
    </w:p>
    <w:p w:rsidR="00AA480A" w:rsidRPr="00557D5B" w:rsidRDefault="00AA480A" w:rsidP="00AA480A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 w:rsidR="00904C39">
        <w:rPr>
          <w:lang w:eastAsia="uk-UA"/>
        </w:rPr>
        <w:t xml:space="preserve"> </w:t>
      </w:r>
      <w:r w:rsidR="00904C39">
        <w:rPr>
          <w:b/>
          <w:lang w:eastAsia="uk-UA"/>
        </w:rPr>
        <w:t>3 2 1 4</w:t>
      </w:r>
    </w:p>
    <w:p w:rsidR="00AA480A" w:rsidRDefault="00AA480A" w:rsidP="00AA480A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="00904C39" w:rsidRPr="00904C39">
        <w:rPr>
          <w:szCs w:val="20"/>
        </w:rPr>
        <w:t xml:space="preserve"> </w:t>
      </w:r>
      <w:r w:rsidR="00904C39">
        <w:rPr>
          <w:szCs w:val="20"/>
        </w:rPr>
        <w:t>С</w:t>
      </w:r>
      <w:r w:rsidR="00904C39" w:rsidRPr="00C35578">
        <w:rPr>
          <w:szCs w:val="20"/>
        </w:rPr>
        <w:t>ередовище існування; екосистеми, їх склад та різноманіття</w:t>
      </w:r>
    </w:p>
    <w:p w:rsidR="00904C39" w:rsidRDefault="00904C39" w:rsidP="00AA480A">
      <w:pPr>
        <w:autoSpaceDE w:val="0"/>
        <w:autoSpaceDN w:val="0"/>
        <w:adjustRightInd w:val="0"/>
        <w:rPr>
          <w:szCs w:val="20"/>
        </w:rPr>
      </w:pPr>
    </w:p>
    <w:p w:rsidR="00904C39" w:rsidRDefault="00904C39" w:rsidP="00904C39">
      <w:pPr>
        <w:jc w:val="both"/>
      </w:pPr>
      <w:r w:rsidRPr="00CD011D">
        <w:t>5</w:t>
      </w:r>
      <w:r>
        <w:t>3</w:t>
      </w:r>
      <w:r w:rsidRPr="00CD011D">
        <w:t xml:space="preserve">. </w:t>
      </w:r>
      <w:r>
        <w:t>Установіть</w:t>
      </w:r>
      <w:r w:rsidRPr="00CD011D">
        <w:t xml:space="preserve"> відповідність між твердженнями та цифрами на рисунку: </w:t>
      </w:r>
    </w:p>
    <w:p w:rsidR="00904C39" w:rsidRDefault="00904C39" w:rsidP="00904C39">
      <w:pPr>
        <w:jc w:val="both"/>
      </w:pPr>
    </w:p>
    <w:tbl>
      <w:tblPr>
        <w:tblW w:w="82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4680"/>
      </w:tblGrid>
      <w:tr w:rsidR="00D8250C">
        <w:trPr>
          <w:trHeight w:val="397"/>
        </w:trPr>
        <w:tc>
          <w:tcPr>
            <w:tcW w:w="3600" w:type="dxa"/>
            <w:vMerge w:val="restart"/>
          </w:tcPr>
          <w:p w:rsidR="00D8250C" w:rsidRPr="00CD011D" w:rsidRDefault="00D8250C" w:rsidP="00143C5B">
            <w:r>
              <w:t xml:space="preserve">А </w:t>
            </w:r>
            <w:r w:rsidRPr="00CD011D">
              <w:t xml:space="preserve"> містить ДНК;</w:t>
            </w:r>
          </w:p>
          <w:p w:rsidR="00D8250C" w:rsidRPr="00CD011D" w:rsidRDefault="00D8250C" w:rsidP="00143C5B">
            <w:r>
              <w:t xml:space="preserve">Б </w:t>
            </w:r>
            <w:r w:rsidRPr="00CD011D">
              <w:t xml:space="preserve"> складається з геміцелюлози та пектину;</w:t>
            </w:r>
          </w:p>
          <w:p w:rsidR="00D8250C" w:rsidRPr="00CD011D" w:rsidRDefault="00D8250C" w:rsidP="00143C5B">
            <w:r>
              <w:t xml:space="preserve">В </w:t>
            </w:r>
            <w:r w:rsidRPr="00CD011D">
              <w:t xml:space="preserve"> оточує цитоплазму клітини;</w:t>
            </w:r>
          </w:p>
          <w:p w:rsidR="00D8250C" w:rsidRDefault="00D8250C" w:rsidP="00143C5B"/>
        </w:tc>
        <w:tc>
          <w:tcPr>
            <w:tcW w:w="4680" w:type="dxa"/>
            <w:vMerge w:val="restart"/>
          </w:tcPr>
          <w:p w:rsidR="00D8250C" w:rsidRDefault="0050553D" w:rsidP="00143C5B">
            <w:r>
              <w:rPr>
                <w:color w:val="FF0000"/>
              </w:rPr>
              <w:pict>
                <v:shape id="_x0000_i1030" type="#_x0000_t75" style="width:228.75pt;height:149.25pt">
                  <v:imagedata r:id="rId10" o:title=""/>
                </v:shape>
              </w:pict>
            </w:r>
          </w:p>
          <w:p w:rsidR="00D8250C" w:rsidRPr="00E66289" w:rsidRDefault="00D8250C" w:rsidP="004A7AD6">
            <w:pPr>
              <w:ind w:firstLine="432"/>
              <w:rPr>
                <w:i/>
              </w:rPr>
            </w:pPr>
            <w:r w:rsidRPr="00E66289">
              <w:rPr>
                <w:i/>
              </w:rPr>
              <w:t>Схема будови бактеріальної клітини</w:t>
            </w:r>
          </w:p>
          <w:p w:rsidR="00D8250C" w:rsidRDefault="00D8250C" w:rsidP="00143C5B">
            <w:pPr>
              <w:jc w:val="both"/>
            </w:pPr>
          </w:p>
        </w:tc>
      </w:tr>
      <w:tr w:rsidR="00D8250C">
        <w:trPr>
          <w:trHeight w:val="397"/>
        </w:trPr>
        <w:tc>
          <w:tcPr>
            <w:tcW w:w="3600" w:type="dxa"/>
            <w:vMerge/>
          </w:tcPr>
          <w:p w:rsidR="00D8250C" w:rsidRDefault="00D8250C" w:rsidP="00143C5B">
            <w:pPr>
              <w:jc w:val="both"/>
            </w:pPr>
          </w:p>
        </w:tc>
        <w:tc>
          <w:tcPr>
            <w:tcW w:w="4680" w:type="dxa"/>
            <w:vMerge/>
          </w:tcPr>
          <w:p w:rsidR="00D8250C" w:rsidRPr="009A7712" w:rsidRDefault="00D8250C" w:rsidP="00143C5B">
            <w:pPr>
              <w:rPr>
                <w:color w:val="FF0000"/>
              </w:rPr>
            </w:pPr>
          </w:p>
        </w:tc>
      </w:tr>
      <w:tr w:rsidR="00D8250C">
        <w:trPr>
          <w:trHeight w:val="397"/>
        </w:trPr>
        <w:tc>
          <w:tcPr>
            <w:tcW w:w="3600" w:type="dxa"/>
            <w:vMerge/>
          </w:tcPr>
          <w:p w:rsidR="00D8250C" w:rsidRDefault="00D8250C" w:rsidP="00143C5B">
            <w:pPr>
              <w:jc w:val="both"/>
            </w:pPr>
          </w:p>
        </w:tc>
        <w:tc>
          <w:tcPr>
            <w:tcW w:w="4680" w:type="dxa"/>
            <w:vMerge/>
          </w:tcPr>
          <w:p w:rsidR="00D8250C" w:rsidRPr="009A7712" w:rsidRDefault="00D8250C" w:rsidP="00143C5B">
            <w:pPr>
              <w:rPr>
                <w:color w:val="FF0000"/>
              </w:rPr>
            </w:pPr>
          </w:p>
        </w:tc>
      </w:tr>
      <w:tr w:rsidR="00D8250C" w:rsidRPr="004A7AD6">
        <w:trPr>
          <w:trHeight w:val="397"/>
        </w:trPr>
        <w:tc>
          <w:tcPr>
            <w:tcW w:w="3600" w:type="dxa"/>
            <w:vMerge/>
          </w:tcPr>
          <w:p w:rsidR="00D8250C" w:rsidRDefault="00D8250C" w:rsidP="00143C5B">
            <w:pPr>
              <w:jc w:val="both"/>
            </w:pPr>
          </w:p>
        </w:tc>
        <w:tc>
          <w:tcPr>
            <w:tcW w:w="4680" w:type="dxa"/>
            <w:vMerge/>
          </w:tcPr>
          <w:p w:rsidR="00D8250C" w:rsidRPr="009A7712" w:rsidRDefault="00D8250C" w:rsidP="00143C5B">
            <w:pPr>
              <w:rPr>
                <w:color w:val="FF0000"/>
              </w:rPr>
            </w:pPr>
          </w:p>
        </w:tc>
      </w:tr>
      <w:tr w:rsidR="00D8250C" w:rsidRPr="004A7AD6">
        <w:trPr>
          <w:trHeight w:val="2054"/>
        </w:trPr>
        <w:tc>
          <w:tcPr>
            <w:tcW w:w="3600" w:type="dxa"/>
            <w:vMerge/>
          </w:tcPr>
          <w:p w:rsidR="00D8250C" w:rsidRDefault="00D8250C" w:rsidP="00143C5B">
            <w:pPr>
              <w:jc w:val="both"/>
            </w:pPr>
          </w:p>
        </w:tc>
        <w:tc>
          <w:tcPr>
            <w:tcW w:w="4680" w:type="dxa"/>
            <w:vMerge/>
          </w:tcPr>
          <w:p w:rsidR="00D8250C" w:rsidRPr="009A7712" w:rsidRDefault="00D8250C" w:rsidP="00143C5B">
            <w:pPr>
              <w:rPr>
                <w:color w:val="FF0000"/>
              </w:rPr>
            </w:pPr>
          </w:p>
        </w:tc>
      </w:tr>
    </w:tbl>
    <w:p w:rsidR="00904C39" w:rsidRDefault="00904C39" w:rsidP="00AA480A">
      <w:pPr>
        <w:autoSpaceDE w:val="0"/>
        <w:autoSpaceDN w:val="0"/>
        <w:adjustRightInd w:val="0"/>
        <w:rPr>
          <w:lang w:eastAsia="uk-UA"/>
        </w:rPr>
      </w:pPr>
    </w:p>
    <w:p w:rsidR="00904C39" w:rsidRPr="00557D5B" w:rsidRDefault="00904C39" w:rsidP="00904C39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>
        <w:rPr>
          <w:lang w:eastAsia="uk-UA"/>
        </w:rPr>
        <w:t xml:space="preserve"> </w:t>
      </w:r>
      <w:r>
        <w:rPr>
          <w:b/>
          <w:lang w:eastAsia="uk-UA"/>
        </w:rPr>
        <w:t>2 1 5</w:t>
      </w:r>
    </w:p>
    <w:p w:rsidR="00904C39" w:rsidRDefault="00904C39" w:rsidP="00904C39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904C39">
        <w:rPr>
          <w:szCs w:val="20"/>
        </w:rPr>
        <w:t xml:space="preserve"> </w:t>
      </w:r>
      <w:r>
        <w:rPr>
          <w:szCs w:val="20"/>
        </w:rPr>
        <w:t>Будова клітин</w:t>
      </w:r>
    </w:p>
    <w:p w:rsidR="00904C39" w:rsidRDefault="00904C39" w:rsidP="00904C39">
      <w:pPr>
        <w:autoSpaceDE w:val="0"/>
        <w:autoSpaceDN w:val="0"/>
        <w:adjustRightInd w:val="0"/>
        <w:rPr>
          <w:szCs w:val="20"/>
        </w:rPr>
      </w:pPr>
    </w:p>
    <w:p w:rsidR="00904C39" w:rsidRDefault="00904C39" w:rsidP="00904C39">
      <w:pPr>
        <w:jc w:val="both"/>
        <w:rPr>
          <w:color w:val="000000"/>
        </w:rPr>
      </w:pPr>
      <w:r w:rsidRPr="00CD011D">
        <w:t>5</w:t>
      </w:r>
      <w:r>
        <w:t>4</w:t>
      </w:r>
      <w:r w:rsidRPr="00CD011D">
        <w:t xml:space="preserve">. </w:t>
      </w:r>
      <w:r>
        <w:rPr>
          <w:color w:val="000000"/>
        </w:rPr>
        <w:t>Установіть</w:t>
      </w:r>
      <w:r w:rsidRPr="00CD011D">
        <w:rPr>
          <w:color w:val="000000"/>
        </w:rPr>
        <w:t xml:space="preserve"> відповідність між категоріями органів </w:t>
      </w:r>
      <w:r>
        <w:rPr>
          <w:color w:val="000000"/>
        </w:rPr>
        <w:t>і</w:t>
      </w:r>
      <w:r w:rsidRPr="00CD011D">
        <w:rPr>
          <w:color w:val="000000"/>
        </w:rPr>
        <w:t xml:space="preserve"> прикладами, що їх ілюструють:</w:t>
      </w:r>
    </w:p>
    <w:p w:rsidR="00904C39" w:rsidRPr="00CD011D" w:rsidRDefault="00904C39" w:rsidP="00904C39">
      <w:pPr>
        <w:jc w:val="both"/>
        <w:rPr>
          <w:color w:val="000000"/>
        </w:rPr>
      </w:pPr>
    </w:p>
    <w:tbl>
      <w:tblPr>
        <w:tblW w:w="82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4140"/>
      </w:tblGrid>
      <w:tr w:rsidR="00D8250C">
        <w:trPr>
          <w:trHeight w:val="397"/>
        </w:trPr>
        <w:tc>
          <w:tcPr>
            <w:tcW w:w="4140" w:type="dxa"/>
            <w:vMerge w:val="restart"/>
          </w:tcPr>
          <w:p w:rsidR="00D8250C" w:rsidRPr="00CD011D" w:rsidRDefault="00D8250C" w:rsidP="007375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А </w:t>
            </w:r>
            <w:r w:rsidRPr="00CD011D">
              <w:rPr>
                <w:color w:val="000000"/>
              </w:rPr>
              <w:t xml:space="preserve"> атавістичні;</w:t>
            </w:r>
          </w:p>
          <w:p w:rsidR="00D8250C" w:rsidRPr="00CD011D" w:rsidRDefault="00D8250C" w:rsidP="007375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 </w:t>
            </w:r>
            <w:r w:rsidRPr="00CD011D">
              <w:rPr>
                <w:color w:val="000000"/>
              </w:rPr>
              <w:t xml:space="preserve"> аналогічні;</w:t>
            </w:r>
          </w:p>
          <w:p w:rsidR="00D8250C" w:rsidRPr="00CD011D" w:rsidRDefault="00D8250C" w:rsidP="007375D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 w:rsidRPr="00CD011D">
              <w:rPr>
                <w:color w:val="000000"/>
              </w:rPr>
              <w:t xml:space="preserve"> рудиментарні.</w:t>
            </w:r>
          </w:p>
          <w:p w:rsidR="00D8250C" w:rsidRDefault="00D8250C" w:rsidP="007375D7"/>
        </w:tc>
        <w:tc>
          <w:tcPr>
            <w:tcW w:w="4140" w:type="dxa"/>
            <w:vMerge w:val="restart"/>
          </w:tcPr>
          <w:p w:rsidR="00D8250C" w:rsidRPr="00CD011D" w:rsidRDefault="00D8250C" w:rsidP="007375D7">
            <w:pPr>
              <w:jc w:val="both"/>
              <w:rPr>
                <w:color w:val="000000"/>
              </w:rPr>
            </w:pPr>
            <w:r w:rsidRPr="00CD011D">
              <w:rPr>
                <w:color w:val="000000"/>
              </w:rPr>
              <w:t>1 куприк у людини;</w:t>
            </w:r>
          </w:p>
          <w:p w:rsidR="00D8250C" w:rsidRPr="00CD011D" w:rsidRDefault="00D8250C" w:rsidP="007375D7">
            <w:pPr>
              <w:jc w:val="both"/>
              <w:rPr>
                <w:color w:val="000000"/>
              </w:rPr>
            </w:pPr>
            <w:r w:rsidRPr="00CD011D">
              <w:rPr>
                <w:color w:val="000000"/>
              </w:rPr>
              <w:t>2 смугастість у домашніх свиней;</w:t>
            </w:r>
          </w:p>
          <w:p w:rsidR="00D8250C" w:rsidRPr="00CD011D" w:rsidRDefault="00D8250C" w:rsidP="007375D7">
            <w:pPr>
              <w:jc w:val="both"/>
              <w:rPr>
                <w:color w:val="000000"/>
              </w:rPr>
            </w:pPr>
            <w:r w:rsidRPr="00CD011D">
              <w:rPr>
                <w:color w:val="000000"/>
              </w:rPr>
              <w:t>3</w:t>
            </w:r>
            <w:r>
              <w:rPr>
                <w:color w:val="000000"/>
              </w:rPr>
              <w:t xml:space="preserve"> </w:t>
            </w:r>
            <w:r w:rsidRPr="00CD011D">
              <w:rPr>
                <w:color w:val="000000"/>
              </w:rPr>
              <w:t>зябра ракоподібних та зябра риб;</w:t>
            </w:r>
          </w:p>
          <w:p w:rsidR="00D8250C" w:rsidRDefault="00D8250C" w:rsidP="007375D7">
            <w:pPr>
              <w:jc w:val="both"/>
            </w:pPr>
            <w:r w:rsidRPr="00CD011D">
              <w:rPr>
                <w:color w:val="000000"/>
              </w:rPr>
              <w:t>4 крило кажана та рука людини.</w:t>
            </w:r>
          </w:p>
        </w:tc>
      </w:tr>
      <w:tr w:rsidR="00D8250C">
        <w:trPr>
          <w:trHeight w:val="397"/>
        </w:trPr>
        <w:tc>
          <w:tcPr>
            <w:tcW w:w="4140" w:type="dxa"/>
            <w:vMerge/>
          </w:tcPr>
          <w:p w:rsidR="00D8250C" w:rsidRDefault="00D8250C" w:rsidP="007375D7">
            <w:pPr>
              <w:jc w:val="both"/>
            </w:pPr>
          </w:p>
        </w:tc>
        <w:tc>
          <w:tcPr>
            <w:tcW w:w="4140" w:type="dxa"/>
            <w:vMerge/>
          </w:tcPr>
          <w:p w:rsidR="00D8250C" w:rsidRPr="009A7712" w:rsidRDefault="00D8250C" w:rsidP="007375D7">
            <w:pPr>
              <w:rPr>
                <w:color w:val="FF0000"/>
              </w:rPr>
            </w:pPr>
          </w:p>
        </w:tc>
      </w:tr>
      <w:tr w:rsidR="00D8250C">
        <w:trPr>
          <w:trHeight w:val="360"/>
        </w:trPr>
        <w:tc>
          <w:tcPr>
            <w:tcW w:w="4140" w:type="dxa"/>
            <w:vMerge/>
          </w:tcPr>
          <w:p w:rsidR="00D8250C" w:rsidRDefault="00D8250C" w:rsidP="007375D7">
            <w:pPr>
              <w:jc w:val="both"/>
            </w:pPr>
          </w:p>
        </w:tc>
        <w:tc>
          <w:tcPr>
            <w:tcW w:w="4140" w:type="dxa"/>
            <w:vMerge/>
          </w:tcPr>
          <w:p w:rsidR="00D8250C" w:rsidRPr="009A7712" w:rsidRDefault="00D8250C" w:rsidP="007375D7">
            <w:pPr>
              <w:rPr>
                <w:color w:val="FF0000"/>
              </w:rPr>
            </w:pPr>
          </w:p>
        </w:tc>
      </w:tr>
    </w:tbl>
    <w:p w:rsidR="00904C39" w:rsidRDefault="00904C39" w:rsidP="00904C39">
      <w:pPr>
        <w:rPr>
          <w:lang w:eastAsia="uk-UA"/>
        </w:rPr>
      </w:pPr>
    </w:p>
    <w:p w:rsidR="00904C39" w:rsidRPr="00557D5B" w:rsidRDefault="00904C39" w:rsidP="00904C39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>
        <w:rPr>
          <w:lang w:eastAsia="uk-UA"/>
        </w:rPr>
        <w:t xml:space="preserve"> </w:t>
      </w:r>
      <w:r w:rsidR="007B5A5D">
        <w:rPr>
          <w:b/>
          <w:lang w:eastAsia="uk-UA"/>
        </w:rPr>
        <w:t>2 3 1</w:t>
      </w:r>
    </w:p>
    <w:p w:rsidR="00904C39" w:rsidRDefault="00904C39" w:rsidP="00904C39">
      <w:pPr>
        <w:autoSpaceDE w:val="0"/>
        <w:autoSpaceDN w:val="0"/>
        <w:adjustRightInd w:val="0"/>
        <w:rPr>
          <w:szCs w:val="2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="007B5A5D" w:rsidRPr="007B5A5D">
        <w:rPr>
          <w:szCs w:val="20"/>
        </w:rPr>
        <w:t xml:space="preserve"> </w:t>
      </w:r>
      <w:r w:rsidR="007B5A5D">
        <w:rPr>
          <w:szCs w:val="20"/>
        </w:rPr>
        <w:t>О</w:t>
      </w:r>
      <w:r w:rsidR="007B5A5D" w:rsidRPr="00C35578">
        <w:rPr>
          <w:szCs w:val="20"/>
        </w:rPr>
        <w:t>сновні положення синтетичної теорії еволюці</w:t>
      </w:r>
    </w:p>
    <w:p w:rsidR="007B5A5D" w:rsidRDefault="007B5A5D" w:rsidP="00904C39">
      <w:pPr>
        <w:autoSpaceDE w:val="0"/>
        <w:autoSpaceDN w:val="0"/>
        <w:adjustRightInd w:val="0"/>
        <w:rPr>
          <w:szCs w:val="20"/>
        </w:rPr>
      </w:pPr>
    </w:p>
    <w:p w:rsidR="007375D7" w:rsidRDefault="007375D7" w:rsidP="007375D7">
      <w:pPr>
        <w:autoSpaceDE w:val="0"/>
        <w:autoSpaceDN w:val="0"/>
        <w:adjustRightInd w:val="0"/>
        <w:rPr>
          <w:lang w:eastAsia="uk-UA"/>
        </w:rPr>
      </w:pPr>
      <w:r>
        <w:rPr>
          <w:lang w:eastAsia="uk-UA"/>
        </w:rPr>
        <w:t>55. Установіть відповідність для зображеного організму між таксономічними</w:t>
      </w:r>
    </w:p>
    <w:p w:rsidR="007B5A5D" w:rsidRDefault="007375D7" w:rsidP="007375D7">
      <w:pPr>
        <w:autoSpaceDE w:val="0"/>
        <w:autoSpaceDN w:val="0"/>
        <w:adjustRightInd w:val="0"/>
        <w:rPr>
          <w:lang w:val="en-US" w:eastAsia="uk-UA"/>
        </w:rPr>
      </w:pPr>
      <w:r>
        <w:rPr>
          <w:lang w:eastAsia="uk-UA"/>
        </w:rPr>
        <w:t>категоріями та наведеними назвами:</w:t>
      </w:r>
    </w:p>
    <w:p w:rsidR="007375D7" w:rsidRDefault="007375D7" w:rsidP="007375D7">
      <w:pPr>
        <w:autoSpaceDE w:val="0"/>
        <w:autoSpaceDN w:val="0"/>
        <w:adjustRightInd w:val="0"/>
        <w:rPr>
          <w:lang w:val="en-US" w:eastAsia="uk-UA"/>
        </w:rPr>
      </w:pPr>
    </w:p>
    <w:tbl>
      <w:tblPr>
        <w:tblpPr w:leftFromText="180" w:rightFromText="180" w:vertAnchor="text" w:horzAnchor="page" w:tblpX="6094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2880"/>
      </w:tblGrid>
      <w:tr w:rsidR="00D8250C">
        <w:trPr>
          <w:trHeight w:val="397"/>
        </w:trPr>
        <w:tc>
          <w:tcPr>
            <w:tcW w:w="1368" w:type="dxa"/>
            <w:vMerge w:val="restart"/>
          </w:tcPr>
          <w:p w:rsidR="00D8250C" w:rsidRPr="00F013D2" w:rsidRDefault="00D8250C" w:rsidP="007375D7">
            <w:r>
              <w:t xml:space="preserve">А </w:t>
            </w:r>
            <w:r w:rsidRPr="00CD011D">
              <w:t xml:space="preserve"> тип;</w:t>
            </w:r>
          </w:p>
          <w:p w:rsidR="00D8250C" w:rsidRPr="00CD011D" w:rsidRDefault="00D8250C" w:rsidP="007375D7">
            <w:pPr>
              <w:jc w:val="both"/>
            </w:pPr>
            <w:r>
              <w:t xml:space="preserve">Б </w:t>
            </w:r>
            <w:r w:rsidRPr="00CD011D">
              <w:t xml:space="preserve"> клас;</w:t>
            </w:r>
          </w:p>
          <w:p w:rsidR="00D8250C" w:rsidRDefault="00D8250C" w:rsidP="007375D7">
            <w:r>
              <w:t xml:space="preserve">В </w:t>
            </w:r>
            <w:r w:rsidRPr="00CD011D">
              <w:t xml:space="preserve"> ряд.</w:t>
            </w:r>
          </w:p>
        </w:tc>
        <w:tc>
          <w:tcPr>
            <w:tcW w:w="2880" w:type="dxa"/>
            <w:vMerge w:val="restart"/>
          </w:tcPr>
          <w:p w:rsidR="00D8250C" w:rsidRPr="00CD011D" w:rsidRDefault="00D8250C" w:rsidP="007375D7">
            <w:pPr>
              <w:jc w:val="both"/>
            </w:pPr>
            <w:r w:rsidRPr="00CD011D">
              <w:t>1 Хордові;</w:t>
            </w:r>
          </w:p>
          <w:p w:rsidR="00D8250C" w:rsidRPr="00CD011D" w:rsidRDefault="00D8250C" w:rsidP="007375D7">
            <w:pPr>
              <w:jc w:val="both"/>
            </w:pPr>
            <w:r w:rsidRPr="00CD011D">
              <w:t>2 Членистоногі;</w:t>
            </w:r>
          </w:p>
          <w:p w:rsidR="00D8250C" w:rsidRPr="00CD011D" w:rsidRDefault="00D8250C" w:rsidP="007375D7">
            <w:pPr>
              <w:jc w:val="both"/>
            </w:pPr>
            <w:r w:rsidRPr="00CD011D">
              <w:t>3 Комахи;</w:t>
            </w:r>
          </w:p>
          <w:p w:rsidR="00D8250C" w:rsidRPr="00CD011D" w:rsidRDefault="00D8250C" w:rsidP="007375D7">
            <w:pPr>
              <w:jc w:val="both"/>
            </w:pPr>
            <w:r w:rsidRPr="00CD011D">
              <w:t>4 Павуки-павутинники;</w:t>
            </w:r>
          </w:p>
          <w:p w:rsidR="00D8250C" w:rsidRPr="00CD011D" w:rsidRDefault="00D8250C" w:rsidP="007375D7">
            <w:pPr>
              <w:jc w:val="both"/>
            </w:pPr>
            <w:r w:rsidRPr="00CD011D">
              <w:t>5 Павукоподібні;</w:t>
            </w:r>
          </w:p>
          <w:p w:rsidR="00D8250C" w:rsidRPr="00F013D2" w:rsidRDefault="00D8250C" w:rsidP="007375D7">
            <w:pPr>
              <w:jc w:val="both"/>
            </w:pPr>
            <w:r w:rsidRPr="00CD011D">
              <w:t>6 Кліщі;</w:t>
            </w:r>
          </w:p>
          <w:p w:rsidR="00D8250C" w:rsidRDefault="00D8250C" w:rsidP="007375D7">
            <w:r w:rsidRPr="00CD011D">
              <w:t>7 Павук-хрестовик.</w:t>
            </w:r>
          </w:p>
        </w:tc>
      </w:tr>
      <w:tr w:rsidR="00D8250C">
        <w:trPr>
          <w:trHeight w:val="397"/>
        </w:trPr>
        <w:tc>
          <w:tcPr>
            <w:tcW w:w="1368" w:type="dxa"/>
            <w:vMerge/>
          </w:tcPr>
          <w:p w:rsidR="00D8250C" w:rsidRPr="00CD011D" w:rsidRDefault="00D8250C" w:rsidP="007375D7"/>
        </w:tc>
        <w:tc>
          <w:tcPr>
            <w:tcW w:w="2880" w:type="dxa"/>
            <w:vMerge/>
          </w:tcPr>
          <w:p w:rsidR="00D8250C" w:rsidRPr="00CD011D" w:rsidRDefault="00D8250C" w:rsidP="007375D7">
            <w:pPr>
              <w:jc w:val="both"/>
            </w:pPr>
          </w:p>
        </w:tc>
      </w:tr>
      <w:tr w:rsidR="00D8250C">
        <w:trPr>
          <w:trHeight w:val="435"/>
        </w:trPr>
        <w:tc>
          <w:tcPr>
            <w:tcW w:w="1368" w:type="dxa"/>
            <w:vMerge/>
          </w:tcPr>
          <w:p w:rsidR="00D8250C" w:rsidRPr="00CD011D" w:rsidRDefault="00D8250C" w:rsidP="007375D7"/>
        </w:tc>
        <w:tc>
          <w:tcPr>
            <w:tcW w:w="2880" w:type="dxa"/>
            <w:vMerge/>
          </w:tcPr>
          <w:p w:rsidR="00D8250C" w:rsidRPr="00CD011D" w:rsidRDefault="00D8250C" w:rsidP="007375D7">
            <w:pPr>
              <w:jc w:val="both"/>
            </w:pPr>
          </w:p>
        </w:tc>
      </w:tr>
      <w:tr w:rsidR="00D8250C">
        <w:trPr>
          <w:trHeight w:val="660"/>
        </w:trPr>
        <w:tc>
          <w:tcPr>
            <w:tcW w:w="1368" w:type="dxa"/>
            <w:vMerge/>
          </w:tcPr>
          <w:p w:rsidR="00D8250C" w:rsidRPr="00CD011D" w:rsidRDefault="00D8250C" w:rsidP="007375D7"/>
        </w:tc>
        <w:tc>
          <w:tcPr>
            <w:tcW w:w="2880" w:type="dxa"/>
            <w:vMerge/>
          </w:tcPr>
          <w:p w:rsidR="00D8250C" w:rsidRPr="00CD011D" w:rsidRDefault="00D8250C" w:rsidP="007375D7">
            <w:pPr>
              <w:jc w:val="both"/>
            </w:pPr>
          </w:p>
        </w:tc>
      </w:tr>
    </w:tbl>
    <w:p w:rsidR="007375D7" w:rsidRDefault="0050553D" w:rsidP="007375D7">
      <w:pPr>
        <w:autoSpaceDE w:val="0"/>
        <w:autoSpaceDN w:val="0"/>
        <w:adjustRightInd w:val="0"/>
        <w:rPr>
          <w:lang w:val="en-US" w:eastAsia="uk-UA"/>
        </w:rPr>
      </w:pPr>
      <w:r>
        <w:rPr>
          <w:lang w:val="en-US" w:eastAsia="uk-UA"/>
        </w:rPr>
        <w:pict>
          <v:shape id="_x0000_i1031" type="#_x0000_t75" style="width:189pt;height:136.5pt">
            <v:imagedata r:id="rId11" o:title=""/>
          </v:shape>
        </w:pict>
      </w:r>
    </w:p>
    <w:p w:rsidR="007375D7" w:rsidRDefault="007375D7" w:rsidP="007375D7">
      <w:pPr>
        <w:autoSpaceDE w:val="0"/>
        <w:autoSpaceDN w:val="0"/>
        <w:adjustRightInd w:val="0"/>
        <w:rPr>
          <w:lang w:val="en-US" w:eastAsia="uk-UA"/>
        </w:rPr>
      </w:pPr>
    </w:p>
    <w:p w:rsidR="004B5DFD" w:rsidRPr="00557D5B" w:rsidRDefault="004B5DFD" w:rsidP="004B5DFD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>
        <w:rPr>
          <w:lang w:eastAsia="uk-UA"/>
        </w:rPr>
        <w:t xml:space="preserve"> </w:t>
      </w:r>
      <w:r>
        <w:rPr>
          <w:b/>
          <w:lang w:eastAsia="uk-UA"/>
        </w:rPr>
        <w:t>2 5 4</w:t>
      </w:r>
    </w:p>
    <w:p w:rsidR="004B5DFD" w:rsidRDefault="004B5DFD" w:rsidP="004B5DFD">
      <w:pPr>
        <w:jc w:val="both"/>
        <w:rPr>
          <w:color w:val="000000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4B5DFD">
        <w:rPr>
          <w:szCs w:val="20"/>
        </w:rPr>
        <w:t xml:space="preserve"> </w:t>
      </w:r>
      <w:r>
        <w:rPr>
          <w:szCs w:val="20"/>
        </w:rPr>
        <w:t>О</w:t>
      </w:r>
      <w:r w:rsidRPr="00C35578">
        <w:rPr>
          <w:szCs w:val="20"/>
        </w:rPr>
        <w:t>сновні таксономічні одиниці</w:t>
      </w:r>
      <w:r>
        <w:rPr>
          <w:szCs w:val="20"/>
        </w:rPr>
        <w:t xml:space="preserve"> сучасної системи органічного світу</w:t>
      </w:r>
    </w:p>
    <w:p w:rsidR="004B5DFD" w:rsidRDefault="004B5DFD" w:rsidP="00D8250C">
      <w:pPr>
        <w:jc w:val="both"/>
        <w:rPr>
          <w:color w:val="000000"/>
        </w:rPr>
      </w:pPr>
    </w:p>
    <w:p w:rsidR="00D8250C" w:rsidRDefault="00D8250C" w:rsidP="00D8250C">
      <w:pPr>
        <w:jc w:val="both"/>
      </w:pPr>
      <w:r w:rsidRPr="00CD011D">
        <w:rPr>
          <w:color w:val="000000"/>
        </w:rPr>
        <w:t xml:space="preserve">56. </w:t>
      </w:r>
      <w:r>
        <w:t>Установіть</w:t>
      </w:r>
      <w:r w:rsidRPr="00CD011D">
        <w:t xml:space="preserve"> відповідність між описом процесу та його назвою:</w:t>
      </w:r>
    </w:p>
    <w:p w:rsidR="00D8250C" w:rsidRDefault="00D8250C" w:rsidP="00D8250C">
      <w:pPr>
        <w:jc w:val="both"/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4860"/>
      </w:tblGrid>
      <w:tr w:rsidR="00D8250C">
        <w:trPr>
          <w:trHeight w:val="397"/>
        </w:trPr>
        <w:tc>
          <w:tcPr>
            <w:tcW w:w="3600" w:type="dxa"/>
          </w:tcPr>
          <w:p w:rsidR="00D8250C" w:rsidRDefault="00D8250C" w:rsidP="00A41AFF">
            <w:r>
              <w:t xml:space="preserve">А </w:t>
            </w:r>
            <w:r w:rsidRPr="00CD011D">
              <w:t xml:space="preserve"> утворення </w:t>
            </w:r>
            <w:r>
              <w:t>жіночих</w:t>
            </w:r>
            <w:r w:rsidRPr="00CD011D">
              <w:t xml:space="preserve"> гамет;</w:t>
            </w:r>
          </w:p>
          <w:p w:rsidR="00D8250C" w:rsidRPr="00CD011D" w:rsidRDefault="00D8250C" w:rsidP="00A41AFF">
            <w:r>
              <w:t xml:space="preserve">Б </w:t>
            </w:r>
            <w:r w:rsidRPr="00CD011D">
              <w:t xml:space="preserve"> перенесення пилку на приймочку маточки;</w:t>
            </w:r>
          </w:p>
          <w:p w:rsidR="00D8250C" w:rsidRDefault="00D8250C" w:rsidP="00A41AFF">
            <w:r>
              <w:t xml:space="preserve">В </w:t>
            </w:r>
            <w:r w:rsidRPr="00CD011D">
              <w:t xml:space="preserve"> злиття сперматозоїда </w:t>
            </w:r>
            <w:r>
              <w:t>з яйцеклітиною</w:t>
            </w:r>
            <w:r w:rsidRPr="00CD011D">
              <w:t>;</w:t>
            </w:r>
          </w:p>
        </w:tc>
        <w:tc>
          <w:tcPr>
            <w:tcW w:w="4860" w:type="dxa"/>
          </w:tcPr>
          <w:p w:rsidR="00D8250C" w:rsidRPr="00CD011D" w:rsidRDefault="00D8250C" w:rsidP="00A41AFF">
            <w:pPr>
              <w:jc w:val="both"/>
            </w:pPr>
            <w:r w:rsidRPr="00CD011D">
              <w:t>1 запліднення;</w:t>
            </w:r>
          </w:p>
          <w:p w:rsidR="00D8250C" w:rsidRPr="00CD011D" w:rsidRDefault="00D8250C" w:rsidP="00A41AFF">
            <w:pPr>
              <w:jc w:val="both"/>
            </w:pPr>
            <w:r>
              <w:t>2</w:t>
            </w:r>
            <w:r w:rsidRPr="00CD011D">
              <w:t xml:space="preserve"> сперматогенез;</w:t>
            </w:r>
          </w:p>
          <w:p w:rsidR="00D8250C" w:rsidRPr="00CD011D" w:rsidRDefault="00D8250C" w:rsidP="00A41AFF">
            <w:pPr>
              <w:jc w:val="both"/>
            </w:pPr>
            <w:r>
              <w:t xml:space="preserve">3 </w:t>
            </w:r>
            <w:r w:rsidRPr="00CD011D">
              <w:t>овогенез;</w:t>
            </w:r>
          </w:p>
          <w:p w:rsidR="00D8250C" w:rsidRDefault="00D8250C" w:rsidP="00A41AFF">
            <w:pPr>
              <w:jc w:val="both"/>
            </w:pPr>
            <w:r>
              <w:t>4</w:t>
            </w:r>
            <w:r w:rsidRPr="00CD011D">
              <w:t xml:space="preserve"> запилення.</w:t>
            </w:r>
          </w:p>
        </w:tc>
      </w:tr>
    </w:tbl>
    <w:p w:rsidR="007375D7" w:rsidRDefault="007375D7" w:rsidP="007375D7">
      <w:pPr>
        <w:autoSpaceDE w:val="0"/>
        <w:autoSpaceDN w:val="0"/>
        <w:adjustRightInd w:val="0"/>
        <w:rPr>
          <w:lang w:eastAsia="uk-UA"/>
        </w:rPr>
      </w:pPr>
    </w:p>
    <w:p w:rsidR="004B5DFD" w:rsidRPr="00557D5B" w:rsidRDefault="004B5DFD" w:rsidP="004B5DFD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>
        <w:rPr>
          <w:lang w:eastAsia="uk-UA"/>
        </w:rPr>
        <w:t xml:space="preserve"> </w:t>
      </w:r>
      <w:r w:rsidR="00FE2E16">
        <w:rPr>
          <w:b/>
          <w:lang w:eastAsia="uk-UA"/>
        </w:rPr>
        <w:t>3</w:t>
      </w:r>
      <w:r>
        <w:rPr>
          <w:b/>
          <w:lang w:eastAsia="uk-UA"/>
        </w:rPr>
        <w:t xml:space="preserve"> </w:t>
      </w:r>
      <w:r w:rsidR="00FE2E16">
        <w:rPr>
          <w:b/>
          <w:lang w:eastAsia="uk-UA"/>
        </w:rPr>
        <w:t>4</w:t>
      </w:r>
      <w:r>
        <w:rPr>
          <w:b/>
          <w:lang w:eastAsia="uk-UA"/>
        </w:rPr>
        <w:t xml:space="preserve"> </w:t>
      </w:r>
      <w:r w:rsidR="00FE2E16">
        <w:rPr>
          <w:b/>
          <w:lang w:eastAsia="uk-UA"/>
        </w:rPr>
        <w:t>1</w:t>
      </w:r>
    </w:p>
    <w:p w:rsidR="00D8250C" w:rsidRDefault="004B5DFD" w:rsidP="004B5DFD">
      <w:pPr>
        <w:autoSpaceDE w:val="0"/>
        <w:autoSpaceDN w:val="0"/>
        <w:adjustRightInd w:val="0"/>
        <w:rPr>
          <w:bCs/>
          <w:i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="00FE2E16">
        <w:rPr>
          <w:bCs/>
          <w:i/>
        </w:rPr>
        <w:t xml:space="preserve"> </w:t>
      </w:r>
      <w:r w:rsidR="00FE2E16">
        <w:rPr>
          <w:szCs w:val="20"/>
        </w:rPr>
        <w:t>З</w:t>
      </w:r>
      <w:r w:rsidR="00FE2E16" w:rsidRPr="00C35578">
        <w:rPr>
          <w:szCs w:val="20"/>
        </w:rPr>
        <w:t>агальні ознаки форм розмноження прокаріотичних і еукаріотичних організмів</w:t>
      </w:r>
      <w:r w:rsidR="00FE2E16">
        <w:rPr>
          <w:szCs w:val="20"/>
        </w:rPr>
        <w:t xml:space="preserve"> (</w:t>
      </w:r>
      <w:r w:rsidR="00FE2E16" w:rsidRPr="00C35578">
        <w:rPr>
          <w:szCs w:val="20"/>
        </w:rPr>
        <w:t>водоростей, вищих спорових і насінних рослин, представників підцарства Найпростіші і підцарства Багатоклітинні (типи Кишковопорожнинні, Плоскі черви, Круглі черви, Кільчасті черви, Молюски, Членистоногі, Хордові</w:t>
      </w:r>
      <w:r w:rsidR="00FE2E16">
        <w:rPr>
          <w:szCs w:val="20"/>
        </w:rPr>
        <w:t>)</w:t>
      </w:r>
    </w:p>
    <w:p w:rsidR="004B5DFD" w:rsidRDefault="004B5DFD" w:rsidP="004B5DFD">
      <w:pPr>
        <w:autoSpaceDE w:val="0"/>
        <w:autoSpaceDN w:val="0"/>
        <w:adjustRightInd w:val="0"/>
        <w:rPr>
          <w:lang w:eastAsia="uk-UA"/>
        </w:rPr>
      </w:pPr>
    </w:p>
    <w:p w:rsidR="00D8250C" w:rsidRDefault="00D8250C" w:rsidP="00D8250C">
      <w:pPr>
        <w:jc w:val="both"/>
        <w:rPr>
          <w:color w:val="000000"/>
        </w:rPr>
      </w:pPr>
      <w:r w:rsidRPr="00CD011D">
        <w:rPr>
          <w:color w:val="000000"/>
        </w:rPr>
        <w:t xml:space="preserve">57. </w:t>
      </w:r>
      <w:r>
        <w:rPr>
          <w:color w:val="000000"/>
        </w:rPr>
        <w:t>Установіть</w:t>
      </w:r>
      <w:r w:rsidRPr="00CD011D">
        <w:rPr>
          <w:color w:val="000000"/>
        </w:rPr>
        <w:t xml:space="preserve"> відповідність між </w:t>
      </w:r>
      <w:r>
        <w:rPr>
          <w:color w:val="000000"/>
        </w:rPr>
        <w:t>назвами екологічних груп та їх характеристикою:</w:t>
      </w:r>
    </w:p>
    <w:p w:rsidR="00FE2E16" w:rsidRDefault="00FE2E16" w:rsidP="00D8250C">
      <w:pPr>
        <w:jc w:val="both"/>
        <w:rPr>
          <w:color w:val="00000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0"/>
        <w:gridCol w:w="4860"/>
      </w:tblGrid>
      <w:tr w:rsidR="00D8250C">
        <w:trPr>
          <w:trHeight w:val="397"/>
        </w:trPr>
        <w:tc>
          <w:tcPr>
            <w:tcW w:w="3600" w:type="dxa"/>
          </w:tcPr>
          <w:p w:rsidR="00D8250C" w:rsidRDefault="00D8250C" w:rsidP="00A41AFF">
            <w:r>
              <w:t xml:space="preserve">А </w:t>
            </w:r>
            <w:r w:rsidRPr="00CD011D">
              <w:t xml:space="preserve"> </w:t>
            </w:r>
            <w:r>
              <w:t>ксерофіти</w:t>
            </w:r>
            <w:r w:rsidRPr="00CD011D">
              <w:t>;</w:t>
            </w:r>
          </w:p>
          <w:p w:rsidR="00D8250C" w:rsidRPr="00CD011D" w:rsidRDefault="00D8250C" w:rsidP="00A41AFF">
            <w:r>
              <w:t xml:space="preserve">Б </w:t>
            </w:r>
            <w:r w:rsidRPr="00CD011D">
              <w:t xml:space="preserve"> </w:t>
            </w:r>
            <w:r>
              <w:t>сукуленти</w:t>
            </w:r>
            <w:r w:rsidRPr="00CD011D">
              <w:t>;</w:t>
            </w:r>
          </w:p>
          <w:p w:rsidR="00D8250C" w:rsidRDefault="00D8250C" w:rsidP="00A41AFF">
            <w:r w:rsidRPr="00CD011D">
              <w:t>В</w:t>
            </w:r>
            <w:r>
              <w:t xml:space="preserve"> </w:t>
            </w:r>
            <w:r w:rsidRPr="00CD011D">
              <w:t xml:space="preserve"> </w:t>
            </w:r>
            <w:r>
              <w:t>гігрофіти</w:t>
            </w:r>
            <w:r w:rsidRPr="00CD011D">
              <w:t>;</w:t>
            </w:r>
          </w:p>
        </w:tc>
        <w:tc>
          <w:tcPr>
            <w:tcW w:w="4860" w:type="dxa"/>
          </w:tcPr>
          <w:p w:rsidR="00D8250C" w:rsidRDefault="00D8250C" w:rsidP="00A41AFF">
            <w:pPr>
              <w:jc w:val="both"/>
            </w:pPr>
            <w:r w:rsidRPr="00CD011D">
              <w:t>1</w:t>
            </w:r>
            <w:r>
              <w:t xml:space="preserve"> рослини вологої атмосфери;</w:t>
            </w:r>
          </w:p>
          <w:p w:rsidR="00D8250C" w:rsidRPr="00CD011D" w:rsidRDefault="00D8250C" w:rsidP="00A41AFF">
            <w:pPr>
              <w:jc w:val="both"/>
            </w:pPr>
            <w:r>
              <w:t>2</w:t>
            </w:r>
            <w:r w:rsidRPr="00CD011D">
              <w:t xml:space="preserve">. </w:t>
            </w:r>
            <w:r>
              <w:t>рослини, що запасають воду</w:t>
            </w:r>
            <w:r w:rsidRPr="00CD011D">
              <w:t>;</w:t>
            </w:r>
          </w:p>
          <w:p w:rsidR="00D8250C" w:rsidRPr="00CD011D" w:rsidRDefault="00D8250C" w:rsidP="00A41AFF">
            <w:pPr>
              <w:jc w:val="both"/>
            </w:pPr>
            <w:r>
              <w:t>3</w:t>
            </w:r>
            <w:r w:rsidRPr="00CD011D">
              <w:t xml:space="preserve">. </w:t>
            </w:r>
            <w:r>
              <w:t>посухостійкі рослини</w:t>
            </w:r>
            <w:r w:rsidRPr="00CD011D">
              <w:t>;</w:t>
            </w:r>
          </w:p>
          <w:p w:rsidR="00D8250C" w:rsidRPr="0086409E" w:rsidRDefault="00D8250C" w:rsidP="00A41AFF">
            <w:pPr>
              <w:jc w:val="both"/>
            </w:pPr>
            <w:r>
              <w:t>4</w:t>
            </w:r>
            <w:r w:rsidRPr="00CD011D">
              <w:t xml:space="preserve">. </w:t>
            </w:r>
            <w:r>
              <w:t>водяні рослини</w:t>
            </w:r>
          </w:p>
        </w:tc>
      </w:tr>
    </w:tbl>
    <w:p w:rsidR="00D8250C" w:rsidRDefault="00D8250C" w:rsidP="007375D7">
      <w:pPr>
        <w:autoSpaceDE w:val="0"/>
        <w:autoSpaceDN w:val="0"/>
        <w:adjustRightInd w:val="0"/>
        <w:rPr>
          <w:lang w:eastAsia="uk-UA"/>
        </w:rPr>
      </w:pPr>
    </w:p>
    <w:p w:rsidR="00FE2E16" w:rsidRPr="00557D5B" w:rsidRDefault="00FE2E16" w:rsidP="00FE2E16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>
        <w:rPr>
          <w:lang w:eastAsia="uk-UA"/>
        </w:rPr>
        <w:t xml:space="preserve"> </w:t>
      </w:r>
      <w:r>
        <w:rPr>
          <w:b/>
          <w:lang w:eastAsia="uk-UA"/>
        </w:rPr>
        <w:t>3 2 1</w:t>
      </w:r>
    </w:p>
    <w:p w:rsidR="00D8250C" w:rsidRDefault="00FE2E16" w:rsidP="00FE2E16">
      <w:pPr>
        <w:rPr>
          <w:bCs/>
          <w:i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FE2E16">
        <w:rPr>
          <w:szCs w:val="20"/>
        </w:rPr>
        <w:t xml:space="preserve"> </w:t>
      </w:r>
      <w:r>
        <w:rPr>
          <w:szCs w:val="20"/>
        </w:rPr>
        <w:t>С</w:t>
      </w:r>
      <w:r w:rsidRPr="00C35578">
        <w:rPr>
          <w:szCs w:val="20"/>
        </w:rPr>
        <w:t>ередовище існування; екосистеми, їх склад та різноманіття</w:t>
      </w:r>
      <w:r>
        <w:rPr>
          <w:szCs w:val="20"/>
        </w:rPr>
        <w:t>.</w:t>
      </w:r>
    </w:p>
    <w:p w:rsidR="00FE2E16" w:rsidRDefault="00FE2E16" w:rsidP="00FE2E16">
      <w:pPr>
        <w:rPr>
          <w:bCs/>
          <w:i/>
        </w:rPr>
      </w:pPr>
    </w:p>
    <w:p w:rsidR="00FE2E16" w:rsidRDefault="00FE2E16" w:rsidP="00FE2E16"/>
    <w:p w:rsidR="00FE2E16" w:rsidRDefault="00FE2E16" w:rsidP="00FE2E16"/>
    <w:p w:rsidR="00FE2E16" w:rsidRDefault="00FE2E16" w:rsidP="00FE2E16"/>
    <w:p w:rsidR="00FE2E16" w:rsidRDefault="00FE2E16" w:rsidP="00FE2E16"/>
    <w:p w:rsidR="00FE2E16" w:rsidRDefault="00FE2E16" w:rsidP="00FE2E16"/>
    <w:p w:rsidR="00FE2E16" w:rsidRDefault="00FE2E16" w:rsidP="00FE2E16"/>
    <w:p w:rsidR="00FE2E16" w:rsidRDefault="00FE2E16" w:rsidP="00FE2E16"/>
    <w:p w:rsidR="00FE2E16" w:rsidRDefault="00FE2E16" w:rsidP="00FE2E16"/>
    <w:p w:rsidR="00D8250C" w:rsidRPr="00D8250C" w:rsidRDefault="00D8250C" w:rsidP="00D8250C">
      <w:r w:rsidRPr="00CD011D">
        <w:t xml:space="preserve">58. </w:t>
      </w:r>
      <w:r>
        <w:t>Установіть відповідність між типами суцвіть, які зображені на рисунку, і їх назвами: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940"/>
      </w:tblGrid>
      <w:tr w:rsidR="00D8250C">
        <w:trPr>
          <w:trHeight w:val="397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</w:tcPr>
          <w:p w:rsidR="00D8250C" w:rsidRDefault="00D8250C" w:rsidP="00A41AFF">
            <w:r>
              <w:t>А  китиця;</w:t>
            </w:r>
          </w:p>
          <w:p w:rsidR="00D8250C" w:rsidRDefault="00D8250C" w:rsidP="00A41AFF">
            <w:r>
              <w:t>Б  головка;</w:t>
            </w:r>
          </w:p>
          <w:p w:rsidR="00D8250C" w:rsidRPr="002B08EB" w:rsidRDefault="00D8250C" w:rsidP="00A41AFF">
            <w:r>
              <w:t>В  кошик.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50C" w:rsidRPr="00A41AFF" w:rsidRDefault="0050553D" w:rsidP="00A41AFF">
            <w:pPr>
              <w:rPr>
                <w:lang w:val="en-US"/>
              </w:rPr>
            </w:pPr>
            <w:r>
              <w:rPr>
                <w:lang w:val="en-US"/>
              </w:rPr>
              <w:pict>
                <v:shape id="_x0000_i1032" type="#_x0000_t75" style="width:262.5pt;height:319.5pt">
                  <v:imagedata r:id="rId12" o:title=""/>
                </v:shape>
              </w:pict>
            </w:r>
          </w:p>
        </w:tc>
      </w:tr>
    </w:tbl>
    <w:p w:rsidR="00D8250C" w:rsidRDefault="00D8250C" w:rsidP="007375D7">
      <w:pPr>
        <w:autoSpaceDE w:val="0"/>
        <w:autoSpaceDN w:val="0"/>
        <w:adjustRightInd w:val="0"/>
        <w:rPr>
          <w:lang w:eastAsia="uk-UA"/>
        </w:rPr>
      </w:pPr>
    </w:p>
    <w:p w:rsidR="00FE2E16" w:rsidRPr="00557D5B" w:rsidRDefault="00FE2E16" w:rsidP="00FE2E16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>
        <w:rPr>
          <w:lang w:eastAsia="uk-UA"/>
        </w:rPr>
        <w:t xml:space="preserve"> </w:t>
      </w:r>
      <w:r>
        <w:rPr>
          <w:b/>
          <w:lang w:eastAsia="uk-UA"/>
        </w:rPr>
        <w:t>1 5 6</w:t>
      </w:r>
    </w:p>
    <w:p w:rsidR="00D8250C" w:rsidRDefault="00FE2E16" w:rsidP="00FE2E16">
      <w:pPr>
        <w:jc w:val="both"/>
      </w:pPr>
      <w:r w:rsidRPr="00AE3468">
        <w:rPr>
          <w:bCs/>
          <w:i/>
        </w:rPr>
        <w:t>Компоненти програмових вимог, що перевіряються завданням:</w:t>
      </w:r>
      <w:r>
        <w:rPr>
          <w:bCs/>
          <w:i/>
        </w:rPr>
        <w:t xml:space="preserve"> </w:t>
      </w:r>
      <w:r>
        <w:rPr>
          <w:szCs w:val="20"/>
        </w:rPr>
        <w:t>О</w:t>
      </w:r>
      <w:r w:rsidRPr="00C35578">
        <w:rPr>
          <w:szCs w:val="20"/>
        </w:rPr>
        <w:t>рган</w:t>
      </w:r>
      <w:r>
        <w:rPr>
          <w:szCs w:val="20"/>
        </w:rPr>
        <w:t>и</w:t>
      </w:r>
      <w:r w:rsidRPr="00C35578">
        <w:rPr>
          <w:szCs w:val="20"/>
        </w:rPr>
        <w:t xml:space="preserve"> у рослин, грибів і тварин</w:t>
      </w:r>
    </w:p>
    <w:p w:rsidR="00FE2E16" w:rsidRDefault="00FE2E16" w:rsidP="00D8250C">
      <w:pPr>
        <w:jc w:val="both"/>
      </w:pPr>
    </w:p>
    <w:p w:rsidR="00D8250C" w:rsidRPr="00CD011D" w:rsidRDefault="00D8250C" w:rsidP="00D8250C">
      <w:pPr>
        <w:jc w:val="both"/>
      </w:pPr>
      <w:r w:rsidRPr="00CD011D">
        <w:t>59. Визначте послідовність подій у ході еволюції життя на Землі:</w:t>
      </w:r>
    </w:p>
    <w:p w:rsidR="00D8250C" w:rsidRDefault="00D8250C" w:rsidP="00D8250C">
      <w:pPr>
        <w:jc w:val="both"/>
      </w:pPr>
    </w:p>
    <w:p w:rsidR="00D8250C" w:rsidRPr="00CD011D" w:rsidRDefault="00D8250C" w:rsidP="00D8250C">
      <w:pPr>
        <w:jc w:val="both"/>
      </w:pPr>
      <w:r>
        <w:t xml:space="preserve">А </w:t>
      </w:r>
      <w:r w:rsidRPr="00CD011D">
        <w:t xml:space="preserve"> поява людини;</w:t>
      </w:r>
    </w:p>
    <w:p w:rsidR="00D8250C" w:rsidRPr="00CD011D" w:rsidRDefault="00D8250C" w:rsidP="00D8250C">
      <w:pPr>
        <w:jc w:val="both"/>
      </w:pPr>
      <w:r>
        <w:t xml:space="preserve">Б </w:t>
      </w:r>
      <w:r w:rsidRPr="00CD011D">
        <w:t xml:space="preserve"> вимирання великих плазунів;</w:t>
      </w:r>
    </w:p>
    <w:p w:rsidR="00D8250C" w:rsidRPr="00CD011D" w:rsidRDefault="00D8250C" w:rsidP="00D8250C">
      <w:pPr>
        <w:jc w:val="both"/>
      </w:pPr>
      <w:r>
        <w:t xml:space="preserve">В </w:t>
      </w:r>
      <w:r w:rsidRPr="00CD011D">
        <w:t xml:space="preserve"> поява перших хордових;</w:t>
      </w:r>
    </w:p>
    <w:p w:rsidR="00D8250C" w:rsidRPr="00CD011D" w:rsidRDefault="00D8250C" w:rsidP="00D8250C">
      <w:pPr>
        <w:jc w:val="both"/>
      </w:pPr>
      <w:r>
        <w:t xml:space="preserve">Г </w:t>
      </w:r>
      <w:r w:rsidRPr="00CD011D">
        <w:t xml:space="preserve"> вихід рослин на сушу;</w:t>
      </w:r>
    </w:p>
    <w:p w:rsidR="00D8250C" w:rsidRDefault="00D8250C" w:rsidP="00D8250C">
      <w:pPr>
        <w:jc w:val="both"/>
      </w:pPr>
      <w:r>
        <w:t xml:space="preserve">Д </w:t>
      </w:r>
      <w:r w:rsidRPr="00CD011D">
        <w:t xml:space="preserve"> поява насінних папоротей.</w:t>
      </w:r>
    </w:p>
    <w:p w:rsidR="00FE2E16" w:rsidRDefault="00FE2E16" w:rsidP="00D8250C">
      <w:pPr>
        <w:jc w:val="both"/>
      </w:pPr>
    </w:p>
    <w:p w:rsidR="00FE2E16" w:rsidRPr="00557D5B" w:rsidRDefault="00FE2E16" w:rsidP="00FE2E16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>
        <w:rPr>
          <w:lang w:eastAsia="uk-UA"/>
        </w:rPr>
        <w:t xml:space="preserve"> </w:t>
      </w:r>
      <w:r>
        <w:rPr>
          <w:b/>
          <w:lang w:eastAsia="uk-UA"/>
        </w:rPr>
        <w:t>В Г Д Б А</w:t>
      </w:r>
    </w:p>
    <w:p w:rsidR="00FE2E16" w:rsidRPr="00CD011D" w:rsidRDefault="00FE2E16" w:rsidP="00FE2E16">
      <w:pPr>
        <w:jc w:val="both"/>
      </w:pPr>
      <w:r w:rsidRPr="00AE3468">
        <w:rPr>
          <w:bCs/>
          <w:i/>
        </w:rPr>
        <w:t>Компоненти програмових вимог, що перевіряються завданням:</w:t>
      </w:r>
      <w:r w:rsidRPr="00FE2E16">
        <w:rPr>
          <w:szCs w:val="20"/>
        </w:rPr>
        <w:t xml:space="preserve"> </w:t>
      </w:r>
      <w:r>
        <w:rPr>
          <w:szCs w:val="20"/>
        </w:rPr>
        <w:t>О</w:t>
      </w:r>
      <w:r w:rsidRPr="00C35578">
        <w:rPr>
          <w:szCs w:val="20"/>
        </w:rPr>
        <w:t>сновні положення синтетичної теорії еволюці</w:t>
      </w:r>
    </w:p>
    <w:p w:rsidR="00D8250C" w:rsidRDefault="00D8250C" w:rsidP="007375D7">
      <w:pPr>
        <w:autoSpaceDE w:val="0"/>
        <w:autoSpaceDN w:val="0"/>
        <w:adjustRightInd w:val="0"/>
        <w:rPr>
          <w:lang w:eastAsia="uk-UA"/>
        </w:rPr>
      </w:pPr>
    </w:p>
    <w:p w:rsidR="00D8250C" w:rsidRPr="00CD011D" w:rsidRDefault="00D8250C" w:rsidP="00D8250C">
      <w:pPr>
        <w:jc w:val="both"/>
      </w:pPr>
      <w:r w:rsidRPr="00CD011D">
        <w:t>60. Визначте послідовність складових частин великого кола кровообігу людини, починаючи з най</w:t>
      </w:r>
      <w:r>
        <w:t>більшої</w:t>
      </w:r>
      <w:r w:rsidRPr="00CD011D">
        <w:t xml:space="preserve"> артерії:</w:t>
      </w:r>
    </w:p>
    <w:p w:rsidR="00D8250C" w:rsidRDefault="00D8250C" w:rsidP="00D8250C">
      <w:pPr>
        <w:jc w:val="both"/>
      </w:pPr>
    </w:p>
    <w:p w:rsidR="00D8250C" w:rsidRPr="00CD011D" w:rsidRDefault="00D8250C" w:rsidP="00D8250C">
      <w:pPr>
        <w:jc w:val="both"/>
      </w:pPr>
      <w:r>
        <w:t xml:space="preserve">А </w:t>
      </w:r>
      <w:r w:rsidRPr="00CD011D">
        <w:t xml:space="preserve"> капіляри;</w:t>
      </w:r>
    </w:p>
    <w:p w:rsidR="00D8250C" w:rsidRPr="00CD011D" w:rsidRDefault="00D8250C" w:rsidP="00D8250C">
      <w:pPr>
        <w:jc w:val="both"/>
      </w:pPr>
      <w:r>
        <w:t xml:space="preserve">Б </w:t>
      </w:r>
      <w:r w:rsidRPr="00CD011D">
        <w:t xml:space="preserve"> аорта;</w:t>
      </w:r>
    </w:p>
    <w:p w:rsidR="00D8250C" w:rsidRPr="00CD011D" w:rsidRDefault="00D8250C" w:rsidP="00D8250C">
      <w:pPr>
        <w:jc w:val="both"/>
      </w:pPr>
      <w:r>
        <w:t xml:space="preserve">В </w:t>
      </w:r>
      <w:r w:rsidRPr="00CD011D">
        <w:t xml:space="preserve"> верхня та нижня порожнисті вени;</w:t>
      </w:r>
    </w:p>
    <w:p w:rsidR="00D8250C" w:rsidRPr="00CD011D" w:rsidRDefault="00D8250C" w:rsidP="00D8250C">
      <w:pPr>
        <w:jc w:val="both"/>
      </w:pPr>
      <w:r w:rsidRPr="00CD011D">
        <w:t>Г</w:t>
      </w:r>
      <w:r>
        <w:t xml:space="preserve"> </w:t>
      </w:r>
      <w:r w:rsidRPr="00CD011D">
        <w:t xml:space="preserve"> артерії;</w:t>
      </w:r>
    </w:p>
    <w:p w:rsidR="00D8250C" w:rsidRDefault="00D8250C" w:rsidP="00D8250C">
      <w:pPr>
        <w:jc w:val="both"/>
      </w:pPr>
      <w:r>
        <w:t xml:space="preserve">Д </w:t>
      </w:r>
      <w:r w:rsidRPr="00CD011D">
        <w:t xml:space="preserve"> артеріоли.</w:t>
      </w:r>
    </w:p>
    <w:p w:rsidR="00D8250C" w:rsidRDefault="00D8250C" w:rsidP="007375D7">
      <w:pPr>
        <w:autoSpaceDE w:val="0"/>
        <w:autoSpaceDN w:val="0"/>
        <w:adjustRightInd w:val="0"/>
        <w:rPr>
          <w:lang w:eastAsia="uk-UA"/>
        </w:rPr>
      </w:pPr>
    </w:p>
    <w:p w:rsidR="00FE2E16" w:rsidRPr="00557D5B" w:rsidRDefault="00FE2E16" w:rsidP="00FE2E16">
      <w:pPr>
        <w:rPr>
          <w:b/>
          <w:lang w:eastAsia="uk-UA"/>
        </w:rPr>
      </w:pPr>
      <w:r w:rsidRPr="00AE3468">
        <w:rPr>
          <w:lang w:eastAsia="uk-UA"/>
        </w:rPr>
        <w:t>Правильна відповідь</w:t>
      </w:r>
      <w:r>
        <w:rPr>
          <w:lang w:eastAsia="uk-UA"/>
        </w:rPr>
        <w:t xml:space="preserve"> </w:t>
      </w:r>
      <w:r>
        <w:rPr>
          <w:b/>
          <w:lang w:eastAsia="uk-UA"/>
        </w:rPr>
        <w:t>Б Г Д А В</w:t>
      </w:r>
    </w:p>
    <w:p w:rsidR="00D8250C" w:rsidRDefault="00FE2E16" w:rsidP="00FE2E16">
      <w:pPr>
        <w:autoSpaceDE w:val="0"/>
        <w:autoSpaceDN w:val="0"/>
        <w:adjustRightInd w:val="0"/>
        <w:rPr>
          <w:lang w:eastAsia="uk-UA"/>
        </w:rPr>
      </w:pPr>
      <w:r w:rsidRPr="00AE3468">
        <w:rPr>
          <w:bCs/>
          <w:i/>
        </w:rPr>
        <w:t>Компоненти програмових вимог, що перевіряються завданням:</w:t>
      </w:r>
      <w:r>
        <w:rPr>
          <w:bCs/>
          <w:i/>
        </w:rPr>
        <w:t xml:space="preserve"> </w:t>
      </w:r>
      <w:r w:rsidRPr="00FE2E16">
        <w:rPr>
          <w:bCs/>
        </w:rPr>
        <w:t>Кров і лімфа</w:t>
      </w:r>
      <w:bookmarkStart w:id="0" w:name="_GoBack"/>
      <w:bookmarkEnd w:id="0"/>
    </w:p>
    <w:sectPr w:rsidR="00D8250C" w:rsidSect="009451C7">
      <w:pgSz w:w="11906" w:h="16838"/>
      <w:pgMar w:top="1134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BB0AE1"/>
    <w:multiLevelType w:val="hybridMultilevel"/>
    <w:tmpl w:val="0506247E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607C25"/>
    <w:multiLevelType w:val="hybridMultilevel"/>
    <w:tmpl w:val="E1F4E37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5416"/>
    <w:rsid w:val="0003196D"/>
    <w:rsid w:val="0005501E"/>
    <w:rsid w:val="00097E3A"/>
    <w:rsid w:val="000B07C6"/>
    <w:rsid w:val="00143C5B"/>
    <w:rsid w:val="0020699D"/>
    <w:rsid w:val="0033797A"/>
    <w:rsid w:val="003918CC"/>
    <w:rsid w:val="0044097D"/>
    <w:rsid w:val="004966C6"/>
    <w:rsid w:val="004A7AD6"/>
    <w:rsid w:val="004B5DFD"/>
    <w:rsid w:val="004F7CDC"/>
    <w:rsid w:val="005049A7"/>
    <w:rsid w:val="0050553D"/>
    <w:rsid w:val="00557D5B"/>
    <w:rsid w:val="005C45A8"/>
    <w:rsid w:val="00631811"/>
    <w:rsid w:val="00672AA7"/>
    <w:rsid w:val="006B2ECE"/>
    <w:rsid w:val="007375D7"/>
    <w:rsid w:val="007B5A5D"/>
    <w:rsid w:val="007F71DB"/>
    <w:rsid w:val="00806D14"/>
    <w:rsid w:val="008443E0"/>
    <w:rsid w:val="00845854"/>
    <w:rsid w:val="008852E2"/>
    <w:rsid w:val="00904C39"/>
    <w:rsid w:val="009451C7"/>
    <w:rsid w:val="00970931"/>
    <w:rsid w:val="009F6710"/>
    <w:rsid w:val="00A311D0"/>
    <w:rsid w:val="00A41AFF"/>
    <w:rsid w:val="00AA480A"/>
    <w:rsid w:val="00AD40AF"/>
    <w:rsid w:val="00AE3468"/>
    <w:rsid w:val="00B80433"/>
    <w:rsid w:val="00BD17D2"/>
    <w:rsid w:val="00C347B4"/>
    <w:rsid w:val="00CC5CB5"/>
    <w:rsid w:val="00CF5416"/>
    <w:rsid w:val="00D8250C"/>
    <w:rsid w:val="00E42F69"/>
    <w:rsid w:val="00F16166"/>
    <w:rsid w:val="00FE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91CAD80B-8D8C-4AF9-ADBE-CFAC3428E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E16"/>
    <w:rPr>
      <w:sz w:val="24"/>
      <w:szCs w:val="24"/>
      <w:lang w:val="uk-UA"/>
    </w:rPr>
  </w:style>
  <w:style w:type="paragraph" w:styleId="1">
    <w:name w:val="heading 1"/>
    <w:basedOn w:val="a"/>
    <w:next w:val="a"/>
    <w:qFormat/>
    <w:rsid w:val="00672AA7"/>
    <w:pPr>
      <w:keepNext/>
      <w:outlineLvl w:val="0"/>
    </w:pPr>
    <w:rPr>
      <w:rFonts w:ascii="Courier New" w:hAnsi="Courier New"/>
      <w:b/>
      <w:sz w:val="20"/>
      <w:szCs w:val="20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ictory\&#1056;&#1072;&#1073;&#1086;&#1095;&#1080;&#1081;%20&#1089;&#1090;&#1086;&#1083;\tests\parta\biology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biology.dotx</Template>
  <TotalTime>0</TotalTime>
  <Pages>1</Pages>
  <Words>2913</Words>
  <Characters>16610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БІОЛОГІЯ</vt:lpstr>
    </vt:vector>
  </TitlesOfParts>
  <Company/>
  <LinksUpToDate>false</LinksUpToDate>
  <CharactersWithSpaces>19485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БІОЛОГІЯ</dc:title>
  <dc:subject/>
  <dc:creator>Vika</dc:creator>
  <cp:keywords/>
  <dc:description/>
  <cp:lastModifiedBy>admin</cp:lastModifiedBy>
  <cp:revision>2</cp:revision>
  <dcterms:created xsi:type="dcterms:W3CDTF">2014-04-11T13:27:00Z</dcterms:created>
  <dcterms:modified xsi:type="dcterms:W3CDTF">2014-04-11T13:27:00Z</dcterms:modified>
</cp:coreProperties>
</file>