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0F2E" w:rsidRPr="00910F2E" w:rsidRDefault="00E02D6C" w:rsidP="00747A4F">
      <w:pPr>
        <w:widowControl w:val="0"/>
        <w:adjustRightInd w:val="0"/>
        <w:jc w:val="center"/>
        <w:rPr>
          <w:b/>
          <w:sz w:val="28"/>
          <w:szCs w:val="28"/>
          <w:lang w:val="uk-UA"/>
        </w:rPr>
      </w:pPr>
      <w:r w:rsidRPr="00910F2E">
        <w:rPr>
          <w:b/>
          <w:sz w:val="28"/>
          <w:szCs w:val="28"/>
          <w:lang w:val="uk-UA"/>
        </w:rPr>
        <w:t>Варіа</w:t>
      </w:r>
      <w:r w:rsidR="00C40D9C" w:rsidRPr="00910F2E">
        <w:rPr>
          <w:b/>
          <w:sz w:val="28"/>
          <w:szCs w:val="28"/>
          <w:lang w:val="uk-UA"/>
        </w:rPr>
        <w:t xml:space="preserve">нт </w:t>
      </w:r>
      <w:r w:rsidR="00910F2E" w:rsidRPr="00910F2E">
        <w:rPr>
          <w:b/>
          <w:sz w:val="28"/>
          <w:szCs w:val="28"/>
          <w:lang w:val="uk-UA"/>
        </w:rPr>
        <w:t>тесту з фізики</w:t>
      </w:r>
    </w:p>
    <w:p w:rsidR="00E02D6C" w:rsidRPr="00910F2E" w:rsidRDefault="00910F2E" w:rsidP="00747A4F">
      <w:pPr>
        <w:widowControl w:val="0"/>
        <w:adjustRightInd w:val="0"/>
        <w:jc w:val="center"/>
        <w:rPr>
          <w:b/>
          <w:sz w:val="28"/>
          <w:szCs w:val="28"/>
          <w:lang w:val="uk-UA"/>
        </w:rPr>
      </w:pPr>
      <w:r w:rsidRPr="00910F2E">
        <w:rPr>
          <w:b/>
          <w:sz w:val="28"/>
          <w:szCs w:val="28"/>
          <w:lang w:val="uk-UA"/>
        </w:rPr>
        <w:t>зовнішнього незалежного оцінювання 2007 року</w:t>
      </w:r>
    </w:p>
    <w:p w:rsidR="00910F2E" w:rsidRDefault="00910F2E" w:rsidP="00747A4F">
      <w:pPr>
        <w:widowControl w:val="0"/>
        <w:adjustRightInd w:val="0"/>
        <w:jc w:val="center"/>
        <w:rPr>
          <w:b/>
          <w:sz w:val="28"/>
          <w:szCs w:val="28"/>
          <w:lang w:val="uk-UA"/>
        </w:rPr>
      </w:pPr>
      <w:r w:rsidRPr="00910F2E">
        <w:rPr>
          <w:b/>
          <w:sz w:val="28"/>
          <w:szCs w:val="28"/>
          <w:lang w:val="uk-UA"/>
        </w:rPr>
        <w:t>з відповідями та коментарями</w:t>
      </w:r>
    </w:p>
    <w:p w:rsidR="00910F2E" w:rsidRDefault="00910F2E" w:rsidP="00747A4F">
      <w:pPr>
        <w:widowControl w:val="0"/>
        <w:adjustRightInd w:val="0"/>
        <w:jc w:val="center"/>
        <w:rPr>
          <w:b/>
          <w:sz w:val="28"/>
          <w:szCs w:val="28"/>
          <w:lang w:val="uk-UA"/>
        </w:rPr>
      </w:pPr>
    </w:p>
    <w:p w:rsidR="00910F2E" w:rsidRDefault="008A0A95" w:rsidP="00EB1F82">
      <w:pPr>
        <w:widowControl w:val="0"/>
        <w:adjustRightInd w:val="0"/>
        <w:ind w:firstLine="246"/>
        <w:jc w:val="both"/>
        <w:rPr>
          <w:lang w:val="uk-UA"/>
        </w:rPr>
      </w:pPr>
      <w:r>
        <w:rPr>
          <w:lang w:val="uk-UA"/>
        </w:rPr>
        <w:t xml:space="preserve">Для підготовки та виконання тесту з фізики ЗНО 2007 року </w:t>
      </w:r>
      <w:r w:rsidR="00503289">
        <w:rPr>
          <w:lang w:val="uk-UA"/>
        </w:rPr>
        <w:t xml:space="preserve">слід </w:t>
      </w:r>
      <w:r w:rsidR="00EB1F82">
        <w:rPr>
          <w:lang w:val="uk-UA"/>
        </w:rPr>
        <w:t>користу</w:t>
      </w:r>
      <w:r w:rsidR="00503289">
        <w:rPr>
          <w:lang w:val="uk-UA"/>
        </w:rPr>
        <w:t>ватися</w:t>
      </w:r>
      <w:r w:rsidR="00EB1F82">
        <w:rPr>
          <w:lang w:val="uk-UA"/>
        </w:rPr>
        <w:t xml:space="preserve"> підручниками і посібниками, рекомендованими Міністерством освіти і науки України. </w:t>
      </w:r>
      <w:r w:rsidR="003B1E2E">
        <w:rPr>
          <w:lang w:val="uk-UA"/>
        </w:rPr>
        <w:t>Зміст завдань</w:t>
      </w:r>
      <w:r w:rsidR="00EB1F82">
        <w:rPr>
          <w:lang w:val="uk-UA"/>
        </w:rPr>
        <w:t xml:space="preserve"> тесту відповіда</w:t>
      </w:r>
      <w:r w:rsidR="003B1E2E">
        <w:rPr>
          <w:lang w:val="uk-UA"/>
        </w:rPr>
        <w:t>є</w:t>
      </w:r>
      <w:r w:rsidR="00EB1F82">
        <w:rPr>
          <w:lang w:val="uk-UA"/>
        </w:rPr>
        <w:t xml:space="preserve"> </w:t>
      </w:r>
      <w:r w:rsidR="00503289">
        <w:rPr>
          <w:lang w:val="uk-UA"/>
        </w:rPr>
        <w:t>програмовим вимогам</w:t>
      </w:r>
      <w:r w:rsidR="00EC1666">
        <w:rPr>
          <w:lang w:val="uk-UA"/>
        </w:rPr>
        <w:t xml:space="preserve"> зовнішнього незалежного оцінювання з фізики.</w:t>
      </w:r>
    </w:p>
    <w:p w:rsidR="00910F2E" w:rsidRPr="00910F2E" w:rsidRDefault="00910F2E" w:rsidP="00910F2E">
      <w:pPr>
        <w:widowControl w:val="0"/>
        <w:adjustRightInd w:val="0"/>
        <w:jc w:val="center"/>
        <w:rPr>
          <w:b/>
          <w:lang w:val="uk-UA"/>
        </w:rPr>
      </w:pPr>
      <w:r w:rsidRPr="00910F2E">
        <w:rPr>
          <w:b/>
          <w:lang w:val="uk-UA"/>
        </w:rPr>
        <w:t>Частина І</w:t>
      </w:r>
    </w:p>
    <w:p w:rsidR="00E21130" w:rsidRPr="00910F2E" w:rsidRDefault="00E21130" w:rsidP="00910F2E">
      <w:pPr>
        <w:widowControl w:val="0"/>
        <w:adjustRightInd w:val="0"/>
        <w:jc w:val="center"/>
        <w:rPr>
          <w:b/>
          <w:lang w:val="uk-UA"/>
        </w:rPr>
      </w:pPr>
      <w:r w:rsidRPr="00747A4F">
        <w:rPr>
          <w:b/>
        </w:rPr>
        <w:t>Завдання 1–</w:t>
      </w:r>
      <w:r w:rsidRPr="00747A4F">
        <w:rPr>
          <w:b/>
          <w:lang w:val="uk-UA"/>
        </w:rPr>
        <w:t>2</w:t>
      </w:r>
      <w:r w:rsidRPr="00747A4F">
        <w:rPr>
          <w:b/>
        </w:rPr>
        <w:t xml:space="preserve">5 </w:t>
      </w:r>
      <w:r w:rsidR="00910F2E">
        <w:rPr>
          <w:b/>
          <w:lang w:val="uk-UA"/>
        </w:rPr>
        <w:t>з вибором правильної відповіді</w:t>
      </w:r>
    </w:p>
    <w:p w:rsidR="002F7B5B" w:rsidRPr="00747A4F" w:rsidRDefault="002F7B5B" w:rsidP="00746C54">
      <w:pPr>
        <w:ind w:left="-18"/>
        <w:jc w:val="both"/>
        <w:rPr>
          <w:lang w:val="uk-UA"/>
        </w:rPr>
      </w:pPr>
    </w:p>
    <w:p w:rsidR="00860FA9" w:rsidRPr="00747A4F" w:rsidRDefault="00BA5303" w:rsidP="00747A4F">
      <w:pPr>
        <w:ind w:left="270" w:hanging="288"/>
        <w:jc w:val="both"/>
        <w:rPr>
          <w:lang w:val="uk-UA"/>
        </w:rPr>
      </w:pPr>
      <w:r w:rsidRPr="00747A4F">
        <w:rPr>
          <w:b/>
          <w:lang w:val="uk-UA"/>
        </w:rPr>
        <w:t>1.</w:t>
      </w:r>
      <w:r w:rsidRPr="00747A4F">
        <w:rPr>
          <w:lang w:val="uk-UA"/>
        </w:rPr>
        <w:t> </w:t>
      </w:r>
      <w:r w:rsidR="00852945">
        <w:rPr>
          <w:lang w:val="uk-UA"/>
        </w:rPr>
        <w:t xml:space="preserve">Тіло рухається у площині </w:t>
      </w:r>
      <w:r w:rsidR="00852945" w:rsidRPr="00852945">
        <w:rPr>
          <w:i/>
          <w:lang w:val="uk-UA"/>
        </w:rPr>
        <w:t>х</w:t>
      </w:r>
      <w:r w:rsidR="00AD261B">
        <w:rPr>
          <w:i/>
          <w:lang w:val="uk-UA"/>
        </w:rPr>
        <w:t>О</w:t>
      </w:r>
      <w:r w:rsidR="00852945" w:rsidRPr="00852945">
        <w:rPr>
          <w:i/>
          <w:lang w:val="uk-UA"/>
        </w:rPr>
        <w:t>у</w:t>
      </w:r>
      <w:r w:rsidR="00852945">
        <w:rPr>
          <w:lang w:val="uk-UA"/>
        </w:rPr>
        <w:t xml:space="preserve">. </w:t>
      </w:r>
      <w:r w:rsidR="001F1EAE" w:rsidRPr="00747A4F">
        <w:rPr>
          <w:lang w:val="uk-UA"/>
        </w:rPr>
        <w:t>Визначте, як</w:t>
      </w:r>
      <w:r w:rsidR="004F0998" w:rsidRPr="00747A4F">
        <w:rPr>
          <w:lang w:val="uk-UA"/>
        </w:rPr>
        <w:t>а</w:t>
      </w:r>
      <w:r w:rsidR="001F1EAE" w:rsidRPr="00747A4F">
        <w:rPr>
          <w:lang w:val="uk-UA"/>
        </w:rPr>
        <w:t xml:space="preserve"> з наведених на рисунку </w:t>
      </w:r>
      <w:r w:rsidR="004F0998" w:rsidRPr="00747A4F">
        <w:rPr>
          <w:lang w:val="uk-UA"/>
        </w:rPr>
        <w:t>залежностей</w:t>
      </w:r>
      <w:r w:rsidR="001F1EAE" w:rsidRPr="00747A4F">
        <w:rPr>
          <w:lang w:val="uk-UA"/>
        </w:rPr>
        <w:t xml:space="preserve"> </w:t>
      </w:r>
      <w:r w:rsidR="00B918E3" w:rsidRPr="00747A4F">
        <w:rPr>
          <w:lang w:val="uk-UA"/>
        </w:rPr>
        <w:t>свідчить про</w:t>
      </w:r>
      <w:r w:rsidR="001F1EAE" w:rsidRPr="00747A4F">
        <w:rPr>
          <w:lang w:val="uk-UA"/>
        </w:rPr>
        <w:t xml:space="preserve"> прямолінійн</w:t>
      </w:r>
      <w:r w:rsidR="00B918E3" w:rsidRPr="00747A4F">
        <w:rPr>
          <w:lang w:val="uk-UA"/>
        </w:rPr>
        <w:t>ий</w:t>
      </w:r>
      <w:r w:rsidR="001F1EAE" w:rsidRPr="00747A4F">
        <w:rPr>
          <w:lang w:val="uk-UA"/>
        </w:rPr>
        <w:t xml:space="preserve"> рух тіла.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1914"/>
        <w:gridCol w:w="1914"/>
        <w:gridCol w:w="1914"/>
        <w:gridCol w:w="1915"/>
      </w:tblGrid>
      <w:tr w:rsidR="00CF4125" w:rsidRPr="00CF4125" w:rsidTr="00CF4125">
        <w:trPr>
          <w:trHeight w:val="397"/>
          <w:jc w:val="center"/>
        </w:trPr>
        <w:tc>
          <w:tcPr>
            <w:tcW w:w="1914" w:type="dxa"/>
            <w:vAlign w:val="center"/>
          </w:tcPr>
          <w:p w:rsidR="001F1EAE" w:rsidRPr="00747A4F" w:rsidRDefault="001F1EAE" w:rsidP="00CF4125">
            <w:pPr>
              <w:jc w:val="center"/>
            </w:pPr>
            <w:r w:rsidRPr="00CF4125">
              <w:rPr>
                <w:b/>
                <w:lang w:val="uk-UA"/>
              </w:rPr>
              <w:t>А</w:t>
            </w:r>
          </w:p>
        </w:tc>
        <w:tc>
          <w:tcPr>
            <w:tcW w:w="1914" w:type="dxa"/>
            <w:vAlign w:val="center"/>
          </w:tcPr>
          <w:p w:rsidR="001F1EAE" w:rsidRPr="00747A4F" w:rsidRDefault="001F1EAE" w:rsidP="00CF4125">
            <w:pPr>
              <w:jc w:val="center"/>
            </w:pPr>
            <w:r w:rsidRPr="00CF4125">
              <w:rPr>
                <w:b/>
                <w:lang w:val="uk-UA"/>
              </w:rPr>
              <w:t>Б</w:t>
            </w:r>
          </w:p>
        </w:tc>
        <w:tc>
          <w:tcPr>
            <w:tcW w:w="1914" w:type="dxa"/>
            <w:vAlign w:val="center"/>
          </w:tcPr>
          <w:p w:rsidR="001F1EAE" w:rsidRPr="00747A4F" w:rsidRDefault="001F1EAE" w:rsidP="00CF4125">
            <w:pPr>
              <w:jc w:val="center"/>
            </w:pPr>
            <w:r w:rsidRPr="00CF4125">
              <w:rPr>
                <w:b/>
                <w:lang w:val="uk-UA"/>
              </w:rPr>
              <w:t>В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1F1EAE" w:rsidRPr="00CF4125" w:rsidRDefault="00A713E3" w:rsidP="00CF4125">
            <w:pPr>
              <w:jc w:val="center"/>
              <w:rPr>
                <w:highlight w:val="red"/>
              </w:rPr>
            </w:pPr>
            <w:r w:rsidRPr="00747A4F">
              <w:t>Г</w:t>
            </w:r>
          </w:p>
        </w:tc>
        <w:tc>
          <w:tcPr>
            <w:tcW w:w="1915" w:type="dxa"/>
            <w:vAlign w:val="center"/>
          </w:tcPr>
          <w:p w:rsidR="001F1EAE" w:rsidRPr="00747A4F" w:rsidRDefault="009F69D6" w:rsidP="00CF4125">
            <w:pPr>
              <w:jc w:val="center"/>
            </w:pPr>
            <w:r>
              <w:rPr>
                <w:b/>
                <w:noProof/>
              </w:rPr>
              <w:pict>
                <v:group id="_x0000_s2100" style="position:absolute;left:0;text-align:left;margin-left:-5.65pt;margin-top:19.25pt;width:108.55pt;height:97.25pt;z-index:251665408;mso-position-horizontal-relative:text;mso-position-vertical-relative:text" coordorigin="8875,4142" coordsize="2171,1945">
                  <v:group id="_x0000_s1192" style="position:absolute;left:9384;top:4494;width:1260;height:1263" coordorigin="2241,9957" coordsize="1260,1263" o:regroupid="36">
                    <v:line id="_x0000_s1193" style="position:absolute" from="2241,9957" to="2241,11217" strokeweight=".5pt">
                      <v:stroke startarrow="classic"/>
                    </v:line>
                    <v:line id="_x0000_s1194" style="position:absolute;rotation:90" from="2871,10590" to="2871,11850" strokeweight=".5pt">
                      <v:stroke startarrow="classic"/>
                    </v:line>
                    <v:line id="_x0000_s1195" style="position:absolute;flip:y" from="2253,10194" to="3268,11209"/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196" type="#_x0000_t202" style="position:absolute;left:9186;top:5685;width:384;height:378" o:regroupid="36" filled="f" stroked="f">
                    <v:textbox style="mso-next-textbox:#_x0000_s1196">
                      <w:txbxContent>
                        <w:p w:rsidR="00885677" w:rsidRPr="005243A0" w:rsidRDefault="00885677" w:rsidP="00860FA9">
                          <w:pPr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 w:rsidRPr="005243A0">
                            <w:rPr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197" type="#_x0000_t202" style="position:absolute;left:8875;top:4142;width:906;height:474" o:regroupid="36" filled="f" stroked="f">
                    <v:textbox style="mso-next-textbox:#_x0000_s1197">
                      <w:txbxContent>
                        <w:p w:rsidR="00885677" w:rsidRPr="0056575F" w:rsidRDefault="00885677" w:rsidP="00860FA9">
                          <w:pPr>
                            <w:rPr>
                              <w:lang w:val="uk-UA"/>
                            </w:rPr>
                          </w:pPr>
                          <w:r w:rsidRPr="003F3F05">
                            <w:rPr>
                              <w:i/>
                              <w:sz w:val="28"/>
                              <w:szCs w:val="28"/>
                              <w:lang w:val="en-US"/>
                            </w:rPr>
                            <w:t>υ</w:t>
                          </w:r>
                          <w:r>
                            <w:rPr>
                              <w:i/>
                              <w:sz w:val="28"/>
                              <w:szCs w:val="28"/>
                              <w:vertAlign w:val="subscript"/>
                            </w:rPr>
                            <w:t>х</w:t>
                          </w:r>
                          <w:r>
                            <w:rPr>
                              <w:lang w:val="en-US"/>
                            </w:rPr>
                            <w:t xml:space="preserve">, </w:t>
                          </w:r>
                          <w:r w:rsidRPr="005243A0">
                            <w:rPr>
                              <w:sz w:val="20"/>
                              <w:szCs w:val="20"/>
                              <w:lang w:val="uk-UA"/>
                            </w:rPr>
                            <w:t>м/с</w:t>
                          </w:r>
                        </w:p>
                      </w:txbxContent>
                    </v:textbox>
                  </v:shape>
                  <v:shape id="_x0000_s1198" type="#_x0000_t202" style="position:absolute;left:10272;top:5661;width:774;height:426" o:regroupid="36" filled="f" stroked="f">
                    <v:textbox style="mso-next-textbox:#_x0000_s1198">
                      <w:txbxContent>
                        <w:p w:rsidR="00885677" w:rsidRPr="00603F9B" w:rsidRDefault="00885677" w:rsidP="00860FA9">
                          <w:pPr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 w:rsidRPr="00603F9B">
                            <w:rPr>
                              <w:i/>
                              <w:lang w:val="uk-UA"/>
                            </w:rPr>
                            <w:t>х</w:t>
                          </w:r>
                          <w:r>
                            <w:rPr>
                              <w:lang w:val="en-US"/>
                            </w:rPr>
                            <w:t xml:space="preserve">, </w:t>
                          </w:r>
                          <w:r w:rsidRPr="00603F9B">
                            <w:rPr>
                              <w:sz w:val="20"/>
                              <w:szCs w:val="20"/>
                              <w:lang w:val="uk-UA"/>
                            </w:rPr>
                            <w:t>м</w:t>
                          </w:r>
                        </w:p>
                      </w:txbxContent>
                    </v:textbox>
                  </v:shape>
                  <v:line id="_x0000_s1983" style="position:absolute" from="9350,4863" to="9378,4863" o:regroupid="36"/>
                  <v:line id="_x0000_s1986" style="position:absolute;rotation:90" from="10246,5777" to="10274,5777" o:regroupid="36"/>
                  <v:shape id="_x0000_s1992" type="#_x0000_t202" style="position:absolute;left:9095;top:4697;width:361;height:352" o:regroupid="36" filled="f" stroked="f">
                    <v:textbox style="mso-next-textbox:#_x0000_s1992">
                      <w:txbxContent>
                        <w:p w:rsidR="00885677" w:rsidRPr="00090767" w:rsidRDefault="00885677" w:rsidP="00834389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090767">
                            <w:rPr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993" type="#_x0000_t202" style="position:absolute;left:10062;top:5715;width:361;height:352" o:regroupid="36" filled="f" stroked="f">
                    <v:textbox style="mso-next-textbox:#_x0000_s1993">
                      <w:txbxContent>
                        <w:p w:rsidR="00885677" w:rsidRPr="00090767" w:rsidRDefault="00885677" w:rsidP="00834389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090767">
                            <w:rPr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</w:pict>
            </w:r>
            <w:r w:rsidR="001F1EAE" w:rsidRPr="00CF4125">
              <w:rPr>
                <w:b/>
                <w:lang w:val="uk-UA"/>
              </w:rPr>
              <w:t>Д</w:t>
            </w:r>
          </w:p>
        </w:tc>
      </w:tr>
      <w:tr w:rsidR="00CF4125" w:rsidRPr="00CF4125" w:rsidTr="00CF4125">
        <w:trPr>
          <w:trHeight w:val="1949"/>
          <w:jc w:val="center"/>
        </w:trPr>
        <w:tc>
          <w:tcPr>
            <w:tcW w:w="1914" w:type="dxa"/>
          </w:tcPr>
          <w:p w:rsidR="00746F8B" w:rsidRPr="00CF4125" w:rsidRDefault="009F69D6" w:rsidP="00CF4125">
            <w:pPr>
              <w:jc w:val="both"/>
              <w:rPr>
                <w:b/>
                <w:lang w:val="uk-UA"/>
              </w:rPr>
            </w:pPr>
            <w:r>
              <w:rPr>
                <w:noProof/>
              </w:rPr>
              <w:pict>
                <v:group id="_x0000_s1980" style="position:absolute;left:0;text-align:left;margin-left:-10.5pt;margin-top:.45pt;width:109.5pt;height:96.3pt;z-index:251661312;mso-position-horizontal-relative:text;mso-position-vertical-relative:text" coordorigin="1122,3510" coordsize="2190,1926">
                  <v:group id="_x0000_s1159" style="position:absolute;left:1812;top:3847;width:1260;height:1263" coordorigin="2241,9957" coordsize="1260,1263" o:regroupid="28">
                    <v:line id="_x0000_s1160" style="position:absolute" from="2241,9957" to="2241,11217" strokeweight=".5pt">
                      <v:stroke startarrow="classic"/>
                    </v:line>
                    <v:line id="_x0000_s1161" style="position:absolute;rotation:90" from="2871,10590" to="2871,11850" strokeweight=".5pt">
                      <v:stroke startarrow="classic"/>
                    </v:line>
                    <v:line id="_x0000_s1162" style="position:absolute;flip:y" from="2253,10194" to="3268,11209"/>
                  </v:group>
                  <v:shape id="_x0000_s1163" type="#_x0000_t202" style="position:absolute;left:2688;top:5016;width:624;height:420" o:regroupid="28" filled="f" stroked="f">
                    <v:textbox style="mso-next-textbox:#_x0000_s1163">
                      <w:txbxContent>
                        <w:p w:rsidR="00885677" w:rsidRPr="005243A0" w:rsidRDefault="00885677" w:rsidP="00746F8B">
                          <w:pPr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 w:rsidRPr="0056575F">
                            <w:rPr>
                              <w:i/>
                              <w:lang w:val="en-US"/>
                            </w:rPr>
                            <w:t>t</w:t>
                          </w:r>
                          <w:r>
                            <w:rPr>
                              <w:lang w:val="en-US"/>
                            </w:rPr>
                            <w:t xml:space="preserve">, </w:t>
                          </w:r>
                          <w:r w:rsidRPr="005243A0">
                            <w:rPr>
                              <w:sz w:val="20"/>
                              <w:szCs w:val="20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_x0000_s1164" type="#_x0000_t202" style="position:absolute;left:1608;top:5035;width:384;height:378" o:regroupid="28" filled="f" stroked="f">
                    <v:textbox style="mso-next-textbox:#_x0000_s1164">
                      <w:txbxContent>
                        <w:p w:rsidR="00885677" w:rsidRPr="005243A0" w:rsidRDefault="00885677" w:rsidP="00746F8B">
                          <w:pPr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 w:rsidRPr="005243A0">
                            <w:rPr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165" type="#_x0000_t202" style="position:absolute;left:1122;top:3510;width:906;height:438" o:regroupid="28" filled="f" stroked="f">
                    <v:textbox style="mso-next-textbox:#_x0000_s1165">
                      <w:txbxContent>
                        <w:p w:rsidR="00885677" w:rsidRPr="0056575F" w:rsidRDefault="00885677" w:rsidP="00746F8B">
                          <w:pPr>
                            <w:rPr>
                              <w:lang w:val="uk-UA"/>
                            </w:rPr>
                          </w:pPr>
                          <w:r w:rsidRPr="003F3F05">
                            <w:rPr>
                              <w:i/>
                              <w:sz w:val="28"/>
                              <w:szCs w:val="28"/>
                              <w:lang w:val="en-US"/>
                            </w:rPr>
                            <w:t>υ</w:t>
                          </w:r>
                          <w:r>
                            <w:rPr>
                              <w:i/>
                              <w:sz w:val="28"/>
                              <w:szCs w:val="28"/>
                              <w:vertAlign w:val="subscript"/>
                            </w:rPr>
                            <w:t>х</w:t>
                          </w:r>
                          <w:r>
                            <w:rPr>
                              <w:lang w:val="en-US"/>
                            </w:rPr>
                            <w:t xml:space="preserve">, </w:t>
                          </w:r>
                          <w:r w:rsidRPr="005243A0">
                            <w:rPr>
                              <w:sz w:val="20"/>
                              <w:szCs w:val="20"/>
                              <w:lang w:val="uk-UA"/>
                            </w:rPr>
                            <w:t>м/с</w:t>
                          </w:r>
                        </w:p>
                      </w:txbxContent>
                    </v:textbox>
                  </v:shape>
                  <v:line id="_x0000_s1970" style="position:absolute" from="1784,4218" to="1812,4218"/>
                  <v:line id="_x0000_s1972" style="position:absolute;rotation:90" from="2680,5134" to="2708,5134"/>
                  <v:shape id="_x0000_s1977" type="#_x0000_t202" style="position:absolute;left:1536;top:4056;width:361;height:352" filled="f" stroked="f">
                    <v:textbox style="mso-next-textbox:#_x0000_s1977">
                      <w:txbxContent>
                        <w:p w:rsidR="00885677" w:rsidRPr="00090767" w:rsidRDefault="00885677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090767">
                            <w:rPr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978" type="#_x0000_t202" style="position:absolute;left:2495;top:5066;width:361;height:352" filled="f" stroked="f">
                    <v:textbox style="mso-next-textbox:#_x0000_s1978">
                      <w:txbxContent>
                        <w:p w:rsidR="00885677" w:rsidRPr="00090767" w:rsidRDefault="00885677" w:rsidP="00090767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090767">
                            <w:rPr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1914" w:type="dxa"/>
          </w:tcPr>
          <w:p w:rsidR="00746F8B" w:rsidRPr="00CF4125" w:rsidRDefault="009F69D6" w:rsidP="00CF4125">
            <w:pPr>
              <w:jc w:val="both"/>
              <w:rPr>
                <w:b/>
                <w:lang w:val="uk-UA"/>
              </w:rPr>
            </w:pPr>
            <w:r>
              <w:rPr>
                <w:b/>
                <w:noProof/>
              </w:rPr>
              <w:pict>
                <v:group id="_x0000_s2003" style="position:absolute;left:0;text-align:left;margin-left:88.2pt;margin-top:7.15pt;width:103.5pt;height:90pt;z-index:251662336;mso-position-horizontal-relative:text;mso-position-vertical-relative:text" coordorigin="5010,3644" coordsize="2070,1800">
                  <v:group id="_x0000_s1176" style="position:absolute;left:5562;top:3848;width:1260;height:1263" coordorigin="2241,9957" coordsize="1260,1263" o:regroupid="35">
                    <v:line id="_x0000_s1177" style="position:absolute" from="2241,9957" to="2241,11217" strokeweight=".5pt">
                      <v:stroke startarrow="classic"/>
                    </v:line>
                    <v:line id="_x0000_s1178" style="position:absolute;rotation:90" from="2871,10590" to="2871,11850" strokeweight=".5pt">
                      <v:stroke startarrow="classic"/>
                    </v:line>
                    <v:line id="_x0000_s1179" style="position:absolute;flip:y" from="2253,10194" to="3268,11209"/>
                  </v:group>
                  <v:shape id="_x0000_s1180" type="#_x0000_t202" style="position:absolute;left:6456;top:5024;width:624;height:420" o:regroupid="35" filled="f" stroked="f">
                    <v:textbox style="mso-next-textbox:#_x0000_s1180">
                      <w:txbxContent>
                        <w:p w:rsidR="00885677" w:rsidRPr="005243A0" w:rsidRDefault="00885677" w:rsidP="00860FA9">
                          <w:pPr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 w:rsidRPr="0056575F">
                            <w:rPr>
                              <w:i/>
                              <w:lang w:val="en-US"/>
                            </w:rPr>
                            <w:t>t</w:t>
                          </w:r>
                          <w:r>
                            <w:rPr>
                              <w:lang w:val="en-US"/>
                            </w:rPr>
                            <w:t xml:space="preserve">, </w:t>
                          </w:r>
                          <w:r w:rsidRPr="005243A0">
                            <w:rPr>
                              <w:sz w:val="20"/>
                              <w:szCs w:val="20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_x0000_s1181" type="#_x0000_t202" style="position:absolute;left:5364;top:5040;width:384;height:378" o:regroupid="35" filled="f" stroked="f">
                    <v:textbox style="mso-next-textbox:#_x0000_s1181">
                      <w:txbxContent>
                        <w:p w:rsidR="00885677" w:rsidRPr="005243A0" w:rsidRDefault="00885677" w:rsidP="00860FA9">
                          <w:pPr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 w:rsidRPr="005243A0">
                            <w:rPr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182" type="#_x0000_t202" style="position:absolute;left:5010;top:3644;width:774;height:426" o:regroupid="35" filled="f" stroked="f">
                    <v:textbox style="mso-next-textbox:#_x0000_s1182">
                      <w:txbxContent>
                        <w:p w:rsidR="00885677" w:rsidRPr="00603F9B" w:rsidRDefault="00885677" w:rsidP="00860FA9">
                          <w:pPr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 w:rsidRPr="00603F9B">
                            <w:rPr>
                              <w:i/>
                              <w:lang w:val="uk-UA"/>
                            </w:rPr>
                            <w:t>х</w:t>
                          </w:r>
                          <w:r>
                            <w:rPr>
                              <w:lang w:val="en-US"/>
                            </w:rPr>
                            <w:t xml:space="preserve">, </w:t>
                          </w:r>
                          <w:r w:rsidRPr="00603F9B">
                            <w:rPr>
                              <w:sz w:val="20"/>
                              <w:szCs w:val="20"/>
                              <w:lang w:val="uk-UA"/>
                            </w:rPr>
                            <w:t>м</w:t>
                          </w:r>
                        </w:p>
                      </w:txbxContent>
                    </v:textbox>
                  </v:shape>
                  <v:line id="_x0000_s1981" style="position:absolute" from="5534,4217" to="5562,4217" o:regroupid="35"/>
                  <v:line id="_x0000_s1984" style="position:absolute;rotation:90" from="6436,5128" to="6464,5128" o:regroupid="35"/>
                  <v:shape id="_x0000_s1987" type="#_x0000_t202" style="position:absolute;left:5280;top:4050;width:361;height:352" o:regroupid="35" filled="f" stroked="f">
                    <v:textbox style="mso-next-textbox:#_x0000_s1987">
                      <w:txbxContent>
                        <w:p w:rsidR="00885677" w:rsidRPr="00090767" w:rsidRDefault="00885677" w:rsidP="00834389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090767">
                            <w:rPr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988" type="#_x0000_t202" style="position:absolute;left:6258;top:5066;width:361;height:352" o:regroupid="35" filled="f" stroked="f">
                    <v:textbox style="mso-next-textbox:#_x0000_s1988">
                      <w:txbxContent>
                        <w:p w:rsidR="00885677" w:rsidRPr="00090767" w:rsidRDefault="00885677" w:rsidP="00834389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090767">
                            <w:rPr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b/>
                <w:noProof/>
              </w:rPr>
              <w:pict>
                <v:group id="_x0000_s1997" style="position:absolute;left:0;text-align:left;margin-left:-6pt;margin-top:5.65pt;width:104.4pt;height:91.1pt;z-index:251663360;mso-position-horizontal-relative:text;mso-position-vertical-relative:text" coordorigin="3126,3614" coordsize="2088,1822">
                  <v:group id="_x0000_s1168" style="position:absolute;left:3672;top:3842;width:1260;height:1263" coordorigin="2241,9957" coordsize="1260,1263" o:regroupid="29">
                    <v:line id="_x0000_s1169" style="position:absolute" from="2241,9957" to="2241,11217" strokeweight=".5pt">
                      <v:stroke startarrow="classic"/>
                    </v:line>
                    <v:line id="_x0000_s1170" style="position:absolute;rotation:90" from="2871,10590" to="2871,11850" strokeweight=".5pt">
                      <v:stroke startarrow="classic"/>
                    </v:line>
                    <v:line id="_x0000_s1171" style="position:absolute;flip:y" from="2253,10194" to="3268,11209"/>
                  </v:group>
                  <v:shape id="_x0000_s1172" type="#_x0000_t202" style="position:absolute;left:4590;top:5016;width:624;height:420" o:regroupid="29" filled="f" stroked="f">
                    <v:textbox style="mso-next-textbox:#_x0000_s1172">
                      <w:txbxContent>
                        <w:p w:rsidR="00885677" w:rsidRPr="005243A0" w:rsidRDefault="00885677" w:rsidP="00860FA9">
                          <w:pPr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 w:rsidRPr="0056575F">
                            <w:rPr>
                              <w:i/>
                              <w:lang w:val="en-US"/>
                            </w:rPr>
                            <w:t>t</w:t>
                          </w:r>
                          <w:r>
                            <w:rPr>
                              <w:lang w:val="en-US"/>
                            </w:rPr>
                            <w:t xml:space="preserve">, </w:t>
                          </w:r>
                          <w:r w:rsidRPr="005243A0">
                            <w:rPr>
                              <w:sz w:val="20"/>
                              <w:szCs w:val="20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_x0000_s1173" type="#_x0000_t202" style="position:absolute;left:3498;top:5024;width:384;height:378" o:regroupid="29" filled="f" stroked="f">
                    <v:textbox style="mso-next-textbox:#_x0000_s1173">
                      <w:txbxContent>
                        <w:p w:rsidR="00885677" w:rsidRPr="005243A0" w:rsidRDefault="00885677" w:rsidP="00860FA9">
                          <w:pPr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 w:rsidRPr="005243A0">
                            <w:rPr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174" type="#_x0000_t202" style="position:absolute;left:3126;top:3614;width:744;height:444" o:regroupid="29" filled="f" stroked="f">
                    <v:textbox style="mso-next-textbox:#_x0000_s1174">
                      <w:txbxContent>
                        <w:p w:rsidR="00885677" w:rsidRPr="005243A0" w:rsidRDefault="00885677" w:rsidP="00860FA9">
                          <w:r w:rsidRPr="005243A0">
                            <w:rPr>
                              <w:i/>
                              <w:lang w:val="en-US"/>
                            </w:rPr>
                            <w:t>y</w:t>
                          </w:r>
                          <w:r>
                            <w:rPr>
                              <w:lang w:val="en-US"/>
                            </w:rPr>
                            <w:t xml:space="preserve">, </w:t>
                          </w:r>
                          <w:r w:rsidRPr="005243A0">
                            <w:rPr>
                              <w:sz w:val="20"/>
                              <w:szCs w:val="20"/>
                            </w:rPr>
                            <w:t>м</w:t>
                          </w:r>
                        </w:p>
                      </w:txbxContent>
                    </v:textbox>
                  </v:shape>
                  <v:line id="_x0000_s1973" style="position:absolute;rotation:90" from="4546,5126" to="4574,5126"/>
                  <v:line id="_x0000_s1974" style="position:absolute" from="3644,4218" to="3672,4218"/>
                  <v:shape id="_x0000_s1979" type="#_x0000_t202" style="position:absolute;left:3390;top:4046;width:361;height:352" filled="f" stroked="f">
                    <v:textbox style="mso-next-textbox:#_x0000_s1979">
                      <w:txbxContent>
                        <w:p w:rsidR="00885677" w:rsidRPr="00090767" w:rsidRDefault="00885677" w:rsidP="00090767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090767">
                            <w:rPr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990" type="#_x0000_t202" style="position:absolute;left:4361;top:5064;width:361;height:352" filled="f" stroked="f">
                    <v:textbox style="mso-next-textbox:#_x0000_s1990">
                      <w:txbxContent>
                        <w:p w:rsidR="00885677" w:rsidRPr="00090767" w:rsidRDefault="00885677" w:rsidP="00834389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090767">
                            <w:rPr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1914" w:type="dxa"/>
          </w:tcPr>
          <w:p w:rsidR="00746F8B" w:rsidRPr="00CF4125" w:rsidRDefault="009F69D6" w:rsidP="00CF4125">
            <w:pPr>
              <w:jc w:val="both"/>
              <w:rPr>
                <w:b/>
                <w:lang w:val="uk-UA"/>
              </w:rPr>
            </w:pPr>
            <w:r>
              <w:rPr>
                <w:b/>
                <w:noProof/>
              </w:rPr>
              <w:pict>
                <v:group id="_x0000_s2002" style="position:absolute;left:0;text-align:left;margin-left:88.8pt;margin-top:6.8pt;width:110.1pt;height:90.25pt;z-index:251664384;mso-position-horizontal-relative:text;mso-position-vertical-relative:text" coordorigin="6936,3637" coordsize="2202,1805">
                  <v:group id="_x0000_s1184" style="position:absolute;left:7506;top:3838;width:1260;height:1263" coordorigin="2241,9957" coordsize="1260,1263" o:regroupid="34">
                    <v:line id="_x0000_s1185" style="position:absolute" from="2241,9957" to="2241,11217" strokeweight=".5pt">
                      <v:stroke startarrow="classic"/>
                    </v:line>
                    <v:line id="_x0000_s1186" style="position:absolute;rotation:90" from="2871,10590" to="2871,11850" strokeweight=".5pt">
                      <v:stroke startarrow="classic"/>
                    </v:line>
                    <v:line id="_x0000_s1187" style="position:absolute;flip:y" from="2253,10194" to="3268,11209"/>
                  </v:group>
                  <v:shape id="_x0000_s1188" type="#_x0000_t202" style="position:absolute;left:7308;top:5028;width:384;height:378" o:regroupid="34" filled="f" stroked="f">
                    <v:textbox style="mso-next-textbox:#_x0000_s1188">
                      <w:txbxContent>
                        <w:p w:rsidR="00885677" w:rsidRPr="005243A0" w:rsidRDefault="00885677" w:rsidP="00860FA9">
                          <w:pPr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 w:rsidRPr="005243A0">
                            <w:rPr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189" type="#_x0000_t202" style="position:absolute;left:6936;top:3637;width:744;height:444" o:regroupid="34" filled="f" stroked="f">
                    <v:textbox style="mso-next-textbox:#_x0000_s1189">
                      <w:txbxContent>
                        <w:p w:rsidR="00885677" w:rsidRPr="005243A0" w:rsidRDefault="00885677" w:rsidP="00860FA9">
                          <w:r w:rsidRPr="005243A0">
                            <w:rPr>
                              <w:i/>
                              <w:lang w:val="en-US"/>
                            </w:rPr>
                            <w:t>y</w:t>
                          </w:r>
                          <w:r>
                            <w:rPr>
                              <w:lang w:val="en-US"/>
                            </w:rPr>
                            <w:t xml:space="preserve">, </w:t>
                          </w:r>
                          <w:r w:rsidRPr="005243A0">
                            <w:rPr>
                              <w:sz w:val="20"/>
                              <w:szCs w:val="20"/>
                            </w:rPr>
                            <w:t>м</w:t>
                          </w:r>
                        </w:p>
                      </w:txbxContent>
                    </v:textbox>
                  </v:shape>
                  <v:shape id="_x0000_s1190" type="#_x0000_t202" style="position:absolute;left:8364;top:5016;width:774;height:426" o:regroupid="34" filled="f" stroked="f">
                    <v:textbox style="mso-next-textbox:#_x0000_s1190">
                      <w:txbxContent>
                        <w:p w:rsidR="00885677" w:rsidRPr="00603F9B" w:rsidRDefault="00885677" w:rsidP="00860FA9">
                          <w:pPr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 w:rsidRPr="00603F9B">
                            <w:rPr>
                              <w:i/>
                              <w:lang w:val="uk-UA"/>
                            </w:rPr>
                            <w:t>х</w:t>
                          </w:r>
                          <w:r>
                            <w:rPr>
                              <w:lang w:val="en-US"/>
                            </w:rPr>
                            <w:t xml:space="preserve">, </w:t>
                          </w:r>
                          <w:r w:rsidRPr="00603F9B">
                            <w:rPr>
                              <w:sz w:val="20"/>
                              <w:szCs w:val="20"/>
                              <w:lang w:val="uk-UA"/>
                            </w:rPr>
                            <w:t>м</w:t>
                          </w:r>
                        </w:p>
                      </w:txbxContent>
                    </v:textbox>
                  </v:shape>
                  <v:line id="_x0000_s1982" style="position:absolute" from="7478,4218" to="7506,4218" o:regroupid="34"/>
                  <v:line id="_x0000_s1985" style="position:absolute;rotation:90" from="8380,5125" to="8408,5125" o:regroupid="34"/>
                  <v:shape id="_x0000_s1989" type="#_x0000_t202" style="position:absolute;left:7218;top:4046;width:361;height:352" o:regroupid="34" filled="f" stroked="f">
                    <v:textbox style="mso-next-textbox:#_x0000_s1989">
                      <w:txbxContent>
                        <w:p w:rsidR="00885677" w:rsidRPr="00090767" w:rsidRDefault="00885677" w:rsidP="00834389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090767">
                            <w:rPr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991" type="#_x0000_t202" style="position:absolute;left:8196;top:5054;width:361;height:352" o:regroupid="34" filled="f" stroked="f">
                    <v:textbox style="mso-next-textbox:#_x0000_s1991">
                      <w:txbxContent>
                        <w:p w:rsidR="00885677" w:rsidRPr="00090767" w:rsidRDefault="00885677" w:rsidP="00834389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090767">
                            <w:rPr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1914" w:type="dxa"/>
          </w:tcPr>
          <w:p w:rsidR="00746F8B" w:rsidRPr="00CF4125" w:rsidRDefault="00746F8B" w:rsidP="00CF4125">
            <w:pPr>
              <w:jc w:val="both"/>
              <w:rPr>
                <w:b/>
                <w:lang w:val="uk-UA"/>
              </w:rPr>
            </w:pPr>
          </w:p>
        </w:tc>
        <w:tc>
          <w:tcPr>
            <w:tcW w:w="1915" w:type="dxa"/>
          </w:tcPr>
          <w:p w:rsidR="00746F8B" w:rsidRPr="00CF4125" w:rsidRDefault="00746F8B" w:rsidP="00CF4125">
            <w:pPr>
              <w:jc w:val="both"/>
              <w:rPr>
                <w:b/>
                <w:lang w:val="uk-UA"/>
              </w:rPr>
            </w:pPr>
          </w:p>
        </w:tc>
      </w:tr>
    </w:tbl>
    <w:p w:rsidR="009C19E5" w:rsidRPr="00847283" w:rsidRDefault="00AB19FA" w:rsidP="001F1EAE">
      <w:pPr>
        <w:jc w:val="both"/>
        <w:rPr>
          <w:lang w:val="uk-UA"/>
        </w:rPr>
      </w:pPr>
      <w:r w:rsidRPr="00AB19FA">
        <w:rPr>
          <w:i/>
          <w:lang w:val="uk-UA"/>
        </w:rPr>
        <w:t>Правильна відповідь</w:t>
      </w:r>
      <w:r>
        <w:rPr>
          <w:lang w:val="uk-UA"/>
        </w:rPr>
        <w:t>:</w:t>
      </w:r>
      <w:r w:rsidR="00847283">
        <w:rPr>
          <w:lang w:val="uk-UA"/>
        </w:rPr>
        <w:t xml:space="preserve"> Г</w:t>
      </w:r>
    </w:p>
    <w:p w:rsidR="00AB19FA" w:rsidRDefault="00AB19FA" w:rsidP="001F1EAE">
      <w:pPr>
        <w:jc w:val="both"/>
        <w:rPr>
          <w:lang w:val="uk-UA"/>
        </w:rPr>
      </w:pPr>
      <w:r w:rsidRPr="00AB19FA">
        <w:rPr>
          <w:i/>
          <w:lang w:val="uk-UA"/>
        </w:rPr>
        <w:t>Компоненти програмових вимог, що перевіряються завданням</w:t>
      </w:r>
      <w:r>
        <w:rPr>
          <w:lang w:val="uk-UA"/>
        </w:rPr>
        <w:t>:</w:t>
      </w:r>
      <w:r w:rsidR="007B74E2">
        <w:rPr>
          <w:lang w:val="uk-UA"/>
        </w:rPr>
        <w:t xml:space="preserve"> Механічний рух. Система відліку.</w:t>
      </w:r>
    </w:p>
    <w:p w:rsidR="001A16C1" w:rsidRPr="00AB19FA" w:rsidRDefault="001A16C1" w:rsidP="001F1EAE">
      <w:pPr>
        <w:jc w:val="both"/>
        <w:rPr>
          <w:lang w:val="uk-UA"/>
        </w:rPr>
      </w:pPr>
    </w:p>
    <w:p w:rsidR="001F1EAE" w:rsidRPr="00747A4F" w:rsidRDefault="009F69D6" w:rsidP="00D807D8">
      <w:pPr>
        <w:ind w:left="234" w:hanging="234"/>
        <w:jc w:val="both"/>
        <w:rPr>
          <w:lang w:val="uk-UA"/>
        </w:rPr>
      </w:pPr>
      <w:r>
        <w:rPr>
          <w:b/>
          <w:noProof/>
        </w:rPr>
        <w:pict>
          <v:group id="_x0000_s2106" style="position:absolute;left:0;text-align:left;margin-left:577.15pt;margin-top:.4pt;width:110.4pt;height:93pt;z-index:251666432;mso-position-horizontal:right" coordorigin="8677,5450" coordsize="2208,1860">
            <v:group id="_x0000_s1828" style="position:absolute;left:8677;top:5450;width:2208;height:1860;mso-position-horizontal:right" coordorigin="8538,9654" coordsize="2208,1860">
              <v:shape id="_x0000_s1672" type="#_x0000_t202" style="position:absolute;left:8538;top:9654;width:978;height:438" o:regroupid="24" filled="f" stroked="f">
                <v:textbox style="mso-next-textbox:#_x0000_s1672">
                  <w:txbxContent>
                    <w:p w:rsidR="00885677" w:rsidRPr="00667C06" w:rsidRDefault="00885677" w:rsidP="006526E9">
                      <w:pPr>
                        <w:rPr>
                          <w:lang w:val="en-US"/>
                        </w:rPr>
                      </w:pPr>
                      <w:r w:rsidRPr="00667C06">
                        <w:rPr>
                          <w:i/>
                          <w:lang w:val="en-US"/>
                        </w:rPr>
                        <w:t>a</w:t>
                      </w:r>
                      <w:r>
                        <w:rPr>
                          <w:i/>
                          <w:vertAlign w:val="subscript"/>
                          <w:lang w:val="uk-UA"/>
                        </w:rPr>
                        <w:t>х</w:t>
                      </w:r>
                      <w:r>
                        <w:rPr>
                          <w:lang w:val="en-US"/>
                        </w:rPr>
                        <w:t xml:space="preserve">, </w:t>
                      </w:r>
                      <w:r w:rsidRPr="005243A0">
                        <w:rPr>
                          <w:sz w:val="20"/>
                          <w:szCs w:val="20"/>
                          <w:lang w:val="uk-UA"/>
                        </w:rPr>
                        <w:t>м/с</w:t>
                      </w:r>
                      <w:r w:rsidRPr="004A6FDD">
                        <w:rPr>
                          <w:sz w:val="20"/>
                          <w:szCs w:val="20"/>
                          <w:vertAlign w:val="super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  <v:line id="_x0000_s1673" style="position:absolute" from="9113,9972" to="9113,11514" o:regroupid="24" strokeweight=".5pt">
                <v:stroke startarrow="classic"/>
              </v:line>
              <v:line id="_x0000_s1674" style="position:absolute;rotation:90;flip:y" from="9743,10137" to="9743,11397" o:regroupid="24" strokeweight=".5pt">
                <v:stroke startarrow="classic"/>
              </v:line>
              <v:line id="_x0000_s1675" style="position:absolute;flip:y" from="9459,10247" to="9816,10247" o:regroupid="24" strokeweight="1pt"/>
              <v:shape id="_x0000_s1676" type="#_x0000_t202" style="position:absolute;left:10122;top:10675;width:624;height:420" o:regroupid="24" filled="f" stroked="f">
                <v:textbox style="mso-next-textbox:#_x0000_s1676">
                  <w:txbxContent>
                    <w:p w:rsidR="00885677" w:rsidRPr="005243A0" w:rsidRDefault="00885677" w:rsidP="006526E9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56575F">
                        <w:rPr>
                          <w:i/>
                          <w:lang w:val="en-US"/>
                        </w:rPr>
                        <w:t>t</w:t>
                      </w:r>
                      <w:r>
                        <w:rPr>
                          <w:lang w:val="en-US"/>
                        </w:rPr>
                        <w:t xml:space="preserve">, </w:t>
                      </w:r>
                      <w:r w:rsidRPr="005243A0">
                        <w:rPr>
                          <w:sz w:val="20"/>
                          <w:szCs w:val="20"/>
                          <w:lang w:val="en-US"/>
                        </w:rPr>
                        <w:t>c</w:t>
                      </w:r>
                    </w:p>
                  </w:txbxContent>
                </v:textbox>
              </v:shape>
              <v:shape id="_x0000_s1677" type="#_x0000_t202" style="position:absolute;left:8856;top:10614;width:384;height:378" o:regroupid="24" filled="f" stroked="f">
                <v:textbox style="mso-next-textbox:#_x0000_s1677">
                  <w:txbxContent>
                    <w:p w:rsidR="00885677" w:rsidRPr="006507D2" w:rsidRDefault="00885677" w:rsidP="006526E9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6507D2">
                        <w:rPr>
                          <w:sz w:val="16"/>
                          <w:szCs w:val="16"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  <v:line id="_x0000_s1678" style="position:absolute" from="10163,10770" to="10163,10798" o:regroupid="24"/>
              <v:line id="_x0000_s1679" style="position:absolute" from="9815,10770" to="9815,10798" o:regroupid="24"/>
              <v:line id="_x0000_s1680" style="position:absolute" from="9455,10770" to="9455,10798" o:regroupid="24"/>
              <v:shape id="_x0000_s1681" type="#_x0000_t202" style="position:absolute;left:9576;top:10723;width:456;height:348" o:regroupid="24" filled="f" stroked="f">
                <v:textbox style="mso-next-textbox:#_x0000_s1681">
                  <w:txbxContent>
                    <w:p w:rsidR="00885677" w:rsidRPr="006507D2" w:rsidRDefault="00885677" w:rsidP="006526E9">
                      <w:pPr>
                        <w:rPr>
                          <w:sz w:val="16"/>
                          <w:szCs w:val="16"/>
                          <w:lang w:val="uk-UA"/>
                        </w:rPr>
                      </w:pPr>
                      <w:r w:rsidRPr="006507D2">
                        <w:rPr>
                          <w:sz w:val="16"/>
                          <w:szCs w:val="16"/>
                          <w:lang w:val="uk-UA"/>
                        </w:rPr>
                        <w:t>10</w:t>
                      </w:r>
                    </w:p>
                  </w:txbxContent>
                </v:textbox>
              </v:shape>
              <v:shape id="_x0000_s1682" type="#_x0000_t202" style="position:absolute;left:9918;top:10723;width:456;height:318" o:regroupid="24" filled="f" stroked="f">
                <v:textbox style="mso-next-textbox:#_x0000_s1682">
                  <w:txbxContent>
                    <w:p w:rsidR="00885677" w:rsidRPr="006507D2" w:rsidRDefault="00885677" w:rsidP="006526E9">
                      <w:pPr>
                        <w:rPr>
                          <w:sz w:val="16"/>
                          <w:szCs w:val="16"/>
                          <w:lang w:val="uk-UA"/>
                        </w:rPr>
                      </w:pPr>
                      <w:r w:rsidRPr="006507D2">
                        <w:rPr>
                          <w:sz w:val="16"/>
                          <w:szCs w:val="16"/>
                          <w:lang w:val="uk-UA"/>
                        </w:rPr>
                        <w:t>15</w:t>
                      </w:r>
                    </w:p>
                  </w:txbxContent>
                </v:textbox>
              </v:shape>
              <v:shape id="_x0000_s1683" type="#_x0000_t202" style="position:absolute;left:9270;top:10729;width:456;height:348" o:regroupid="24" filled="f" stroked="f">
                <v:textbox style="mso-next-textbox:#_x0000_s1683">
                  <w:txbxContent>
                    <w:p w:rsidR="00885677" w:rsidRPr="006507D2" w:rsidRDefault="00885677" w:rsidP="006526E9">
                      <w:pPr>
                        <w:rPr>
                          <w:sz w:val="16"/>
                          <w:szCs w:val="16"/>
                          <w:lang w:val="uk-UA"/>
                        </w:rPr>
                      </w:pPr>
                      <w:r w:rsidRPr="006507D2">
                        <w:rPr>
                          <w:sz w:val="16"/>
                          <w:szCs w:val="16"/>
                          <w:lang w:val="uk-UA"/>
                        </w:rPr>
                        <w:t>5</w:t>
                      </w:r>
                    </w:p>
                  </w:txbxContent>
                </v:textbox>
              </v:shape>
              <v:line id="_x0000_s1684" style="position:absolute;rotation:90" from="9102,11290" to="9102,11318" o:regroupid="24"/>
              <v:line id="_x0000_s1685" style="position:absolute;rotation:90" from="9104,11020" to="9104,11048" o:regroupid="24"/>
              <v:line id="_x0000_s1686" style="position:absolute;rotation:90" from="9104,10234" to="9104,10262" o:regroupid="24"/>
              <v:line id="_x0000_s1687" style="position:absolute;rotation:90" from="9104,10492" to="9104,10520" o:regroupid="24"/>
              <v:line id="_x0000_s1688" style="position:absolute;flip:y" from="9810,10506" to="10170,10506" o:regroupid="24" strokeweight="1pt"/>
              <v:line id="_x0000_s1689" style="position:absolute;flip:y" from="9116,11034" to="9450,11034" o:regroupid="24" strokeweight="1pt"/>
              <v:shape id="_x0000_s1690" type="#_x0000_t202" style="position:absolute;left:8844;top:10092;width:456;height:348" o:regroupid="24" filled="f" stroked="f">
                <v:textbox style="mso-next-textbox:#_x0000_s1690">
                  <w:txbxContent>
                    <w:p w:rsidR="00885677" w:rsidRPr="006507D2" w:rsidRDefault="00885677" w:rsidP="006526E9">
                      <w:pPr>
                        <w:rPr>
                          <w:sz w:val="16"/>
                          <w:szCs w:val="16"/>
                          <w:lang w:val="uk-UA"/>
                        </w:rPr>
                      </w:pPr>
                      <w:r w:rsidRPr="006507D2">
                        <w:rPr>
                          <w:sz w:val="16"/>
                          <w:szCs w:val="16"/>
                          <w:lang w:val="uk-UA"/>
                        </w:rPr>
                        <w:t>2</w:t>
                      </w:r>
                    </w:p>
                  </w:txbxContent>
                </v:textbox>
              </v:shape>
              <v:shape id="_x0000_s1691" type="#_x0000_t202" style="position:absolute;left:8856;top:10356;width:456;height:348" o:regroupid="24" filled="f" stroked="f">
                <v:textbox style="mso-next-textbox:#_x0000_s1691">
                  <w:txbxContent>
                    <w:p w:rsidR="00885677" w:rsidRPr="006507D2" w:rsidRDefault="00885677" w:rsidP="006526E9">
                      <w:pPr>
                        <w:rPr>
                          <w:sz w:val="16"/>
                          <w:szCs w:val="16"/>
                          <w:lang w:val="uk-UA"/>
                        </w:rPr>
                      </w:pPr>
                      <w:r w:rsidRPr="006507D2">
                        <w:rPr>
                          <w:sz w:val="16"/>
                          <w:szCs w:val="16"/>
                          <w:lang w:val="uk-UA"/>
                        </w:rPr>
                        <w:t>1</w:t>
                      </w:r>
                    </w:p>
                  </w:txbxContent>
                </v:textbox>
              </v:shape>
              <v:shape id="_x0000_s1692" type="#_x0000_t202" style="position:absolute;left:8802;top:10878;width:456;height:348" o:regroupid="24" filled="f" stroked="f">
                <v:textbox style="mso-next-textbox:#_x0000_s1692">
                  <w:txbxContent>
                    <w:p w:rsidR="00885677" w:rsidRPr="006507D2" w:rsidRDefault="00885677" w:rsidP="006526E9">
                      <w:pPr>
                        <w:rPr>
                          <w:sz w:val="16"/>
                          <w:szCs w:val="16"/>
                          <w:lang w:val="uk-UA"/>
                        </w:rPr>
                      </w:pPr>
                      <w:r w:rsidRPr="006507D2">
                        <w:rPr>
                          <w:sz w:val="16"/>
                          <w:szCs w:val="16"/>
                          <w:lang w:val="uk-UA"/>
                        </w:rPr>
                        <w:t>-1</w:t>
                      </w:r>
                    </w:p>
                  </w:txbxContent>
                </v:textbox>
              </v:shape>
              <v:shape id="_x0000_s1693" type="#_x0000_t202" style="position:absolute;left:8784;top:11142;width:456;height:348" o:regroupid="24" filled="f" stroked="f">
                <v:textbox style="mso-next-textbox:#_x0000_s1693">
                  <w:txbxContent>
                    <w:p w:rsidR="00885677" w:rsidRPr="006507D2" w:rsidRDefault="00885677" w:rsidP="006526E9">
                      <w:pPr>
                        <w:rPr>
                          <w:sz w:val="16"/>
                          <w:szCs w:val="16"/>
                          <w:lang w:val="uk-UA"/>
                        </w:rPr>
                      </w:pPr>
                      <w:r w:rsidRPr="006507D2">
                        <w:rPr>
                          <w:sz w:val="16"/>
                          <w:szCs w:val="16"/>
                          <w:lang w:val="uk-UA"/>
                        </w:rPr>
                        <w:t>-2</w:t>
                      </w:r>
                    </w:p>
                  </w:txbxContent>
                </v:textbox>
              </v:shape>
              <v:line id="_x0000_s1694" style="position:absolute" from="9444,10939" to="9444,11032" o:regroupid="24" strokeweight=".25pt">
                <v:stroke dashstyle="dash"/>
              </v:line>
              <v:line id="_x0000_s1695" style="position:absolute;flip:y" from="9810,10252" to="9810,10756" o:regroupid="24" strokeweight=".25pt">
                <v:stroke dashstyle="dash"/>
              </v:line>
              <v:line id="_x0000_s1696" style="position:absolute;flip:y" from="10164,10509" to="10164,10761" o:regroupid="24" strokeweight=".25pt">
                <v:stroke dashstyle="dash"/>
              </v:line>
              <v:line id="_x0000_s1827" style="position:absolute;flip:y" from="9456,10248" to="9456,10752" strokeweight=".25pt">
                <v:stroke dashstyle="dash"/>
              </v:line>
            </v:group>
            <v:line id="_x0000_s2104" style="position:absolute" from="9252,6040" to="9600,6040" strokeweight=".25pt">
              <v:stroke dashstyle="dash"/>
            </v:line>
            <v:line id="_x0000_s2105" style="position:absolute" from="9270,6300" to="9956,6300" strokeweight=".25pt">
              <v:stroke dashstyle="dash"/>
            </v:line>
            <w10:wrap type="square"/>
          </v:group>
        </w:pict>
      </w:r>
      <w:r w:rsidR="00937390" w:rsidRPr="00747A4F">
        <w:rPr>
          <w:b/>
          <w:lang w:val="uk-UA"/>
        </w:rPr>
        <w:t>2</w:t>
      </w:r>
      <w:r w:rsidR="00BA5303" w:rsidRPr="00747A4F">
        <w:rPr>
          <w:b/>
          <w:lang w:val="uk-UA"/>
        </w:rPr>
        <w:t>.</w:t>
      </w:r>
      <w:r w:rsidR="00BA5303" w:rsidRPr="00747A4F">
        <w:rPr>
          <w:lang w:val="uk-UA"/>
        </w:rPr>
        <w:t> </w:t>
      </w:r>
      <w:r w:rsidR="000D785C" w:rsidRPr="00747A4F">
        <w:rPr>
          <w:lang w:val="uk-UA"/>
        </w:rPr>
        <w:t xml:space="preserve">Для прямолінійного руху за графіком залежності проекції прискорення тіла від часу визначте графік залежності проекції швидкості цього тіла від часу. </w:t>
      </w:r>
      <w:r w:rsidR="000D785C" w:rsidRPr="00747A4F">
        <w:rPr>
          <w:i/>
          <w:sz w:val="28"/>
          <w:szCs w:val="28"/>
          <w:lang w:val="uk-UA"/>
        </w:rPr>
        <w:t>υ</w:t>
      </w:r>
      <w:r w:rsidR="000D785C" w:rsidRPr="006936A3">
        <w:rPr>
          <w:sz w:val="16"/>
          <w:szCs w:val="16"/>
          <w:vertAlign w:val="subscript"/>
          <w:lang w:val="uk-UA"/>
        </w:rPr>
        <w:t>0Х</w:t>
      </w:r>
      <w:r w:rsidR="000D785C" w:rsidRPr="00747A4F">
        <w:rPr>
          <w:lang w:val="uk-UA"/>
        </w:rPr>
        <w:t>=5 м/с</w:t>
      </w:r>
      <w:r w:rsidR="00283219" w:rsidRPr="00747A4F">
        <w:rPr>
          <w:lang w:val="uk-UA"/>
        </w:rPr>
        <w:t>.</w:t>
      </w:r>
    </w:p>
    <w:p w:rsidR="001F1EAE" w:rsidRPr="00747A4F" w:rsidRDefault="001F1EAE" w:rsidP="001F1EAE">
      <w:pPr>
        <w:jc w:val="both"/>
        <w:rPr>
          <w:lang w:val="uk-UA"/>
        </w:rPr>
      </w:pPr>
    </w:p>
    <w:p w:rsidR="006C2DEA" w:rsidRPr="00747A4F" w:rsidRDefault="006C2DEA" w:rsidP="001F1EAE">
      <w:pPr>
        <w:jc w:val="both"/>
        <w:rPr>
          <w:lang w:val="uk-UA"/>
        </w:rPr>
      </w:pPr>
    </w:p>
    <w:p w:rsidR="006C2DEA" w:rsidRPr="00747A4F" w:rsidRDefault="006C2DEA" w:rsidP="001F1EAE">
      <w:pPr>
        <w:jc w:val="both"/>
        <w:rPr>
          <w:lang w:val="uk-U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1914"/>
        <w:gridCol w:w="1914"/>
        <w:gridCol w:w="1914"/>
        <w:gridCol w:w="1915"/>
      </w:tblGrid>
      <w:tr w:rsidR="00CF4125" w:rsidRPr="00CF4125" w:rsidTr="00CF4125">
        <w:trPr>
          <w:trHeight w:val="397"/>
          <w:jc w:val="center"/>
        </w:trPr>
        <w:tc>
          <w:tcPr>
            <w:tcW w:w="1914" w:type="dxa"/>
            <w:vAlign w:val="center"/>
          </w:tcPr>
          <w:p w:rsidR="006526E9" w:rsidRPr="00CF4125" w:rsidRDefault="006526E9" w:rsidP="00CF4125">
            <w:pPr>
              <w:jc w:val="center"/>
              <w:rPr>
                <w:lang w:val="en-US"/>
              </w:rPr>
            </w:pPr>
            <w:r w:rsidRPr="00CF4125">
              <w:rPr>
                <w:b/>
                <w:lang w:val="uk-UA"/>
              </w:rPr>
              <w:t>А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6526E9" w:rsidRPr="00CF4125" w:rsidRDefault="006526E9" w:rsidP="00CF4125">
            <w:pPr>
              <w:jc w:val="center"/>
              <w:rPr>
                <w:lang w:val="en-US"/>
              </w:rPr>
            </w:pPr>
            <w:r w:rsidRPr="00CF4125">
              <w:rPr>
                <w:b/>
                <w:lang w:val="uk-UA"/>
              </w:rPr>
              <w:t>Б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6526E9" w:rsidRPr="00CF4125" w:rsidRDefault="006526E9" w:rsidP="00CF4125">
            <w:pPr>
              <w:jc w:val="center"/>
              <w:rPr>
                <w:lang w:val="en-US"/>
              </w:rPr>
            </w:pPr>
            <w:r w:rsidRPr="00CF4125">
              <w:rPr>
                <w:b/>
                <w:lang w:val="uk-UA"/>
              </w:rPr>
              <w:t>В</w:t>
            </w:r>
          </w:p>
        </w:tc>
        <w:tc>
          <w:tcPr>
            <w:tcW w:w="1914" w:type="dxa"/>
            <w:vAlign w:val="center"/>
          </w:tcPr>
          <w:p w:rsidR="006526E9" w:rsidRPr="00CF4125" w:rsidRDefault="006526E9" w:rsidP="00CF4125">
            <w:pPr>
              <w:jc w:val="center"/>
              <w:rPr>
                <w:lang w:val="en-US"/>
              </w:rPr>
            </w:pPr>
            <w:r w:rsidRPr="00CF4125">
              <w:rPr>
                <w:b/>
                <w:lang w:val="uk-UA"/>
              </w:rPr>
              <w:t>Г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6526E9" w:rsidRPr="00CF4125" w:rsidRDefault="006526E9" w:rsidP="00CF4125">
            <w:pPr>
              <w:jc w:val="center"/>
              <w:rPr>
                <w:lang w:val="en-US"/>
              </w:rPr>
            </w:pPr>
            <w:r w:rsidRPr="00CF4125">
              <w:rPr>
                <w:b/>
                <w:lang w:val="uk-UA"/>
              </w:rPr>
              <w:t>Д</w:t>
            </w:r>
          </w:p>
        </w:tc>
      </w:tr>
      <w:tr w:rsidR="00CF4125" w:rsidRPr="00CF4125" w:rsidTr="00CF4125">
        <w:trPr>
          <w:trHeight w:val="2069"/>
          <w:jc w:val="center"/>
        </w:trPr>
        <w:tc>
          <w:tcPr>
            <w:tcW w:w="1914" w:type="dxa"/>
          </w:tcPr>
          <w:p w:rsidR="006526E9" w:rsidRPr="00CF4125" w:rsidRDefault="009F69D6" w:rsidP="00CF4125">
            <w:pPr>
              <w:jc w:val="both"/>
              <w:rPr>
                <w:b/>
                <w:lang w:val="uk-UA"/>
              </w:rPr>
            </w:pPr>
            <w:r>
              <w:rPr>
                <w:b/>
                <w:noProof/>
              </w:rPr>
              <w:pict>
                <v:group id="_x0000_s1914" style="position:absolute;left:0;text-align:left;margin-left:-11.7pt;margin-top:1.55pt;width:110.4pt;height:94.2pt;z-index:251659264;mso-position-horizontal-relative:text;mso-position-vertical-relative:text" coordorigin="7845,6990" coordsize="2208,1884">
                  <v:line id="_x0000_s1915" style="position:absolute" from="8436,7332" to="8436,8874" strokeweight=".5pt">
                    <v:stroke startarrow="classic"/>
                  </v:line>
                  <v:line id="_x0000_s1916" style="position:absolute;rotation:90;flip:y" from="9069,7785" to="9069,9045" strokeweight=".5pt">
                    <v:stroke startarrow="classic"/>
                  </v:line>
                  <v:line id="_x0000_s1917" style="position:absolute;flip:x" from="8427,7920" to="8781,8184" strokeweight="1pt"/>
                  <v:shape id="_x0000_s1918" type="#_x0000_t202" style="position:absolute;left:9429;top:8322;width:624;height:420" filled="f" stroked="f">
                    <v:textbox style="mso-next-textbox:#_x0000_s1918">
                      <w:txbxContent>
                        <w:p w:rsidR="00885677" w:rsidRPr="005243A0" w:rsidRDefault="00885677" w:rsidP="001B648C">
                          <w:pPr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 w:rsidRPr="0056575F">
                            <w:rPr>
                              <w:i/>
                              <w:lang w:val="en-US"/>
                            </w:rPr>
                            <w:t>t</w:t>
                          </w:r>
                          <w:r>
                            <w:rPr>
                              <w:lang w:val="en-US"/>
                            </w:rPr>
                            <w:t xml:space="preserve">, </w:t>
                          </w:r>
                          <w:r w:rsidRPr="005243A0">
                            <w:rPr>
                              <w:sz w:val="20"/>
                              <w:szCs w:val="20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_x0000_s1919" type="#_x0000_t202" style="position:absolute;left:8169;top:8256;width:384;height:378" filled="f" stroked="f">
                    <v:textbox style="mso-next-textbox:#_x0000_s1919">
                      <w:txbxContent>
                        <w:p w:rsidR="00885677" w:rsidRDefault="00885677" w:rsidP="001B648C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2A732F">
                            <w:rPr>
                              <w:sz w:val="16"/>
                              <w:szCs w:val="16"/>
                              <w:lang w:val="en-US"/>
                            </w:rPr>
                            <w:t>0</w:t>
                          </w:r>
                        </w:p>
                        <w:p w:rsidR="00885677" w:rsidRPr="002A732F" w:rsidRDefault="00885677" w:rsidP="001B648C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</w:p>
                      </w:txbxContent>
                    </v:textbox>
                  </v:shape>
                  <v:shape id="_x0000_s1920" type="#_x0000_t202" style="position:absolute;left:7845;top:6990;width:906;height:438" filled="f" stroked="f">
                    <v:textbox style="mso-next-textbox:#_x0000_s1920">
                      <w:txbxContent>
                        <w:p w:rsidR="00885677" w:rsidRPr="0056575F" w:rsidRDefault="00885677" w:rsidP="001B648C">
                          <w:pPr>
                            <w:rPr>
                              <w:lang w:val="uk-UA"/>
                            </w:rPr>
                          </w:pPr>
                          <w:r w:rsidRPr="003F3F05">
                            <w:rPr>
                              <w:i/>
                              <w:sz w:val="28"/>
                              <w:szCs w:val="28"/>
                              <w:lang w:val="en-US"/>
                            </w:rPr>
                            <w:t>υ</w:t>
                          </w:r>
                          <w:r>
                            <w:rPr>
                              <w:i/>
                              <w:sz w:val="28"/>
                              <w:szCs w:val="28"/>
                              <w:vertAlign w:val="subscript"/>
                            </w:rPr>
                            <w:t>х</w:t>
                          </w:r>
                          <w:r>
                            <w:rPr>
                              <w:lang w:val="en-US"/>
                            </w:rPr>
                            <w:t xml:space="preserve">, </w:t>
                          </w:r>
                          <w:r w:rsidRPr="005243A0">
                            <w:rPr>
                              <w:sz w:val="20"/>
                              <w:szCs w:val="20"/>
                              <w:lang w:val="uk-UA"/>
                            </w:rPr>
                            <w:t>м/с</w:t>
                          </w:r>
                        </w:p>
                      </w:txbxContent>
                    </v:textbox>
                  </v:shape>
                  <v:line id="_x0000_s1921" style="position:absolute;rotation:90" from="8425,7912" to="8425,7940"/>
                  <v:line id="_x0000_s1922" style="position:absolute" from="9489,8418" to="9489,8446"/>
                  <v:line id="_x0000_s1923" style="position:absolute" from="9141,8418" to="9141,8446"/>
                  <v:line id="_x0000_s1924" style="position:absolute" from="8787,8418" to="8787,8446"/>
                  <v:line id="_x0000_s1925" style="position:absolute;flip:x y" from="8787,7920" to="9135,8406" strokeweight="1pt"/>
                  <v:shape id="_x0000_s1926" type="#_x0000_t202" style="position:absolute;left:8907;top:8370;width:456;height:348" filled="f" stroked="f">
                    <v:textbox style="mso-next-textbox:#_x0000_s1926">
                      <w:txbxContent>
                        <w:p w:rsidR="00885677" w:rsidRDefault="00885677" w:rsidP="001B648C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2A732F">
                            <w:rPr>
                              <w:sz w:val="16"/>
                              <w:szCs w:val="16"/>
                              <w:lang w:val="uk-UA"/>
                            </w:rPr>
                            <w:t>10</w:t>
                          </w:r>
                        </w:p>
                        <w:p w:rsidR="00885677" w:rsidRPr="002A732F" w:rsidRDefault="00885677" w:rsidP="001B648C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</w:p>
                      </w:txbxContent>
                    </v:textbox>
                  </v:shape>
                  <v:shape id="_x0000_s1927" type="#_x0000_t202" style="position:absolute;left:8079;top:7764;width:456;height:342" filled="f" stroked="f">
                    <v:textbox style="mso-next-textbox:#_x0000_s1927">
                      <w:txbxContent>
                        <w:p w:rsidR="00885677" w:rsidRPr="002A732F" w:rsidRDefault="00885677" w:rsidP="001B648C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2A732F">
                            <w:rPr>
                              <w:sz w:val="16"/>
                              <w:szCs w:val="16"/>
                              <w:lang w:val="uk-UA"/>
                            </w:rPr>
                            <w:t>10</w:t>
                          </w:r>
                        </w:p>
                      </w:txbxContent>
                    </v:textbox>
                  </v:shape>
                  <v:shape id="_x0000_s1928" type="#_x0000_t202" style="position:absolute;left:9255;top:8364;width:456;height:318" filled="f" stroked="f">
                    <v:textbox style="mso-next-textbox:#_x0000_s1928">
                      <w:txbxContent>
                        <w:p w:rsidR="00885677" w:rsidRDefault="00885677" w:rsidP="001B648C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2A732F">
                            <w:rPr>
                              <w:sz w:val="16"/>
                              <w:szCs w:val="16"/>
                              <w:lang w:val="uk-UA"/>
                            </w:rPr>
                            <w:t>15</w:t>
                          </w:r>
                        </w:p>
                        <w:p w:rsidR="00885677" w:rsidRPr="002A732F" w:rsidRDefault="00885677" w:rsidP="001B648C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</w:p>
                      </w:txbxContent>
                    </v:textbox>
                  </v:shape>
                  <v:shape id="_x0000_s1929" type="#_x0000_t202" style="position:absolute;left:8601;top:8352;width:456;height:348" filled="f" stroked="f">
                    <v:textbox style="mso-next-textbox:#_x0000_s1929">
                      <w:txbxContent>
                        <w:p w:rsidR="00885677" w:rsidRDefault="00885677" w:rsidP="001B648C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2A732F">
                            <w:rPr>
                              <w:sz w:val="16"/>
                              <w:szCs w:val="16"/>
                              <w:lang w:val="uk-UA"/>
                            </w:rPr>
                            <w:t>5</w:t>
                          </w:r>
                        </w:p>
                        <w:p w:rsidR="00885677" w:rsidRPr="002A732F" w:rsidRDefault="00885677" w:rsidP="001B648C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</w:p>
                      </w:txbxContent>
                    </v:textbox>
                  </v:shape>
                  <v:line id="_x0000_s1930" style="position:absolute" from="8781,7932" to="8781,8418" strokeweight=".25pt">
                    <v:stroke dashstyle="dash"/>
                  </v:line>
                  <v:line id="_x0000_s1931" style="position:absolute;rotation:90" from="8425,8164" to="8425,8192"/>
                  <v:shape id="_x0000_s1932" type="#_x0000_t202" style="position:absolute;left:8151;top:8010;width:456;height:348" filled="f" stroked="f">
                    <v:textbox style="mso-next-textbox:#_x0000_s1932">
                      <w:txbxContent>
                        <w:p w:rsidR="00885677" w:rsidRDefault="00885677" w:rsidP="001B648C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2A732F">
                            <w:rPr>
                              <w:sz w:val="16"/>
                              <w:szCs w:val="16"/>
                              <w:lang w:val="uk-UA"/>
                            </w:rPr>
                            <w:t>5</w:t>
                          </w:r>
                        </w:p>
                        <w:p w:rsidR="00885677" w:rsidRPr="002A732F" w:rsidRDefault="00885677" w:rsidP="001B648C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</w:p>
                      </w:txbxContent>
                    </v:textbox>
                  </v:shape>
                  <v:shape id="_x0000_s1933" type="#_x0000_t202" style="position:absolute;left:8079;top:7488;width:456;height:318" filled="f" stroked="f">
                    <v:textbox style="mso-next-textbox:#_x0000_s1933">
                      <w:txbxContent>
                        <w:p w:rsidR="00885677" w:rsidRDefault="00885677" w:rsidP="001B648C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2A732F">
                            <w:rPr>
                              <w:sz w:val="16"/>
                              <w:szCs w:val="16"/>
                              <w:lang w:val="uk-UA"/>
                            </w:rPr>
                            <w:t>15</w:t>
                          </w:r>
                        </w:p>
                        <w:p w:rsidR="00885677" w:rsidRPr="002A732F" w:rsidRDefault="00885677" w:rsidP="001B648C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</w:p>
                      </w:txbxContent>
                    </v:textbox>
                  </v:shape>
                  <v:line id="_x0000_s1934" style="position:absolute;rotation:90" from="8423,7642" to="8423,7670"/>
                  <v:line id="_x0000_s1935" style="position:absolute" from="8433,8172" to="9489,8172" strokeweight=".25pt">
                    <v:stroke dashstyle="dash"/>
                  </v:line>
                  <v:line id="_x0000_s1936" style="position:absolute;rotation:90" from="8419,8650" to="8419,8678"/>
                  <v:shape id="_x0000_s1937" type="#_x0000_t202" style="position:absolute;left:8103;top:8490;width:456;height:348" filled="f" stroked="f">
                    <v:textbox style="mso-next-textbox:#_x0000_s1937">
                      <w:txbxContent>
                        <w:p w:rsidR="00885677" w:rsidRDefault="00885677" w:rsidP="001B648C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uk-UA"/>
                            </w:rPr>
                            <w:t>-</w:t>
                          </w:r>
                          <w:r w:rsidRPr="002A732F">
                            <w:rPr>
                              <w:sz w:val="16"/>
                              <w:szCs w:val="16"/>
                              <w:lang w:val="uk-UA"/>
                            </w:rPr>
                            <w:t>5</w:t>
                          </w:r>
                        </w:p>
                        <w:p w:rsidR="00885677" w:rsidRPr="002A732F" w:rsidRDefault="00885677" w:rsidP="001B648C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</w:p>
                      </w:txbxContent>
                    </v:textbox>
                  </v:shape>
                  <v:line id="_x0000_s1938" style="position:absolute" from="8439,7920" to="8775,7920" strokeweight=".25pt">
                    <v:stroke dashstyle="dash"/>
                  </v:line>
                  <v:line id="_x0000_s1939" style="position:absolute;flip:y" from="9141,8172" to="9489,8418" strokeweight="1pt"/>
                  <v:line id="_x0000_s1940" style="position:absolute;flip:y" from="9489,8175" to="9489,8409" strokeweight=".25pt">
                    <v:stroke dashstyle="dash"/>
                  </v:line>
                </v:group>
              </w:pict>
            </w:r>
            <w:r>
              <w:rPr>
                <w:b/>
                <w:noProof/>
              </w:rPr>
              <w:pict>
                <v:group id="_x0000_s1886" style="position:absolute;left:0;text-align:left;margin-left:84pt;margin-top:1.55pt;width:110.4pt;height:94.2pt;z-index:251657216;mso-position-horizontal-relative:text;mso-position-vertical-relative:text" coordorigin="3012,12072" coordsize="2208,1884">
                  <v:line id="_x0000_s1859" style="position:absolute" from="3603,12414" to="3603,13956" o:regroupid="27" strokeweight=".5pt">
                    <v:stroke startarrow="classic"/>
                  </v:line>
                  <v:line id="_x0000_s1860" style="position:absolute;rotation:90;flip:y" from="4236,12867" to="4236,14127" o:regroupid="27" strokeweight=".5pt">
                    <v:stroke startarrow="classic"/>
                  </v:line>
                  <v:line id="_x0000_s1861" style="position:absolute;flip:x" from="4296,12750" to="4650,13020" o:regroupid="27" strokeweight="1pt"/>
                  <v:shape id="_x0000_s1862" type="#_x0000_t202" style="position:absolute;left:4596;top:13404;width:624;height:420" o:regroupid="27" filled="f" stroked="f">
                    <v:textbox style="mso-next-textbox:#_x0000_s1862">
                      <w:txbxContent>
                        <w:p w:rsidR="00885677" w:rsidRPr="005243A0" w:rsidRDefault="00885677" w:rsidP="00C02C1E">
                          <w:pPr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 w:rsidRPr="0056575F">
                            <w:rPr>
                              <w:i/>
                              <w:lang w:val="en-US"/>
                            </w:rPr>
                            <w:t>t</w:t>
                          </w:r>
                          <w:r>
                            <w:rPr>
                              <w:lang w:val="en-US"/>
                            </w:rPr>
                            <w:t xml:space="preserve">, </w:t>
                          </w:r>
                          <w:r w:rsidRPr="005243A0">
                            <w:rPr>
                              <w:sz w:val="20"/>
                              <w:szCs w:val="20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_x0000_s1863" type="#_x0000_t202" style="position:absolute;left:3336;top:13338;width:384;height:378" o:regroupid="27" filled="f" stroked="f">
                    <v:textbox style="mso-next-textbox:#_x0000_s1863">
                      <w:txbxContent>
                        <w:p w:rsidR="00885677" w:rsidRDefault="00885677" w:rsidP="00C02C1E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2A732F">
                            <w:rPr>
                              <w:sz w:val="16"/>
                              <w:szCs w:val="16"/>
                              <w:lang w:val="en-US"/>
                            </w:rPr>
                            <w:t>0</w:t>
                          </w:r>
                        </w:p>
                        <w:p w:rsidR="00885677" w:rsidRPr="002A732F" w:rsidRDefault="00885677" w:rsidP="00C02C1E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</w:p>
                      </w:txbxContent>
                    </v:textbox>
                  </v:shape>
                  <v:shape id="_x0000_s1864" type="#_x0000_t202" style="position:absolute;left:3012;top:12072;width:906;height:438" o:regroupid="27" filled="f" stroked="f">
                    <v:textbox style="mso-next-textbox:#_x0000_s1864">
                      <w:txbxContent>
                        <w:p w:rsidR="00885677" w:rsidRPr="0056575F" w:rsidRDefault="00885677" w:rsidP="00C02C1E">
                          <w:pPr>
                            <w:rPr>
                              <w:lang w:val="uk-UA"/>
                            </w:rPr>
                          </w:pPr>
                          <w:r w:rsidRPr="003F3F05">
                            <w:rPr>
                              <w:i/>
                              <w:sz w:val="28"/>
                              <w:szCs w:val="28"/>
                              <w:lang w:val="en-US"/>
                            </w:rPr>
                            <w:t>υ</w:t>
                          </w:r>
                          <w:r>
                            <w:rPr>
                              <w:i/>
                              <w:sz w:val="28"/>
                              <w:szCs w:val="28"/>
                              <w:vertAlign w:val="subscript"/>
                            </w:rPr>
                            <w:t>х</w:t>
                          </w:r>
                          <w:r>
                            <w:rPr>
                              <w:lang w:val="en-US"/>
                            </w:rPr>
                            <w:t xml:space="preserve">, </w:t>
                          </w:r>
                          <w:r w:rsidRPr="005243A0">
                            <w:rPr>
                              <w:sz w:val="20"/>
                              <w:szCs w:val="20"/>
                              <w:lang w:val="uk-UA"/>
                            </w:rPr>
                            <w:t>м/с</w:t>
                          </w:r>
                        </w:p>
                      </w:txbxContent>
                    </v:textbox>
                  </v:shape>
                  <v:line id="_x0000_s1865" style="position:absolute;rotation:90" from="3592,12994" to="3592,13022" o:regroupid="27"/>
                  <v:line id="_x0000_s1866" style="position:absolute" from="4656,13500" to="4656,13528" o:regroupid="27"/>
                  <v:line id="_x0000_s1867" style="position:absolute" from="4308,13500" to="4308,13528" o:regroupid="27"/>
                  <v:line id="_x0000_s1868" style="position:absolute" from="3954,13500" to="3954,13528" o:regroupid="27"/>
                  <v:line id="_x0000_s1869" style="position:absolute" from="3606,13254" to="3954,13740" o:regroupid="27" strokeweight="1pt"/>
                  <v:line id="_x0000_s1870" style="position:absolute;flip:y" from="3954,13008" to="4308,13734" o:regroupid="27" strokeweight="1pt"/>
                  <v:shape id="_x0000_s1871" type="#_x0000_t202" style="position:absolute;left:4074;top:13452;width:456;height:348" o:regroupid="27" filled="f" stroked="f">
                    <v:textbox style="mso-next-textbox:#_x0000_s1871">
                      <w:txbxContent>
                        <w:p w:rsidR="00885677" w:rsidRDefault="00885677" w:rsidP="00C02C1E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2A732F">
                            <w:rPr>
                              <w:sz w:val="16"/>
                              <w:szCs w:val="16"/>
                              <w:lang w:val="uk-UA"/>
                            </w:rPr>
                            <w:t>10</w:t>
                          </w:r>
                        </w:p>
                        <w:p w:rsidR="00885677" w:rsidRPr="002A732F" w:rsidRDefault="00885677" w:rsidP="00C02C1E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</w:p>
                      </w:txbxContent>
                    </v:textbox>
                  </v:shape>
                  <v:shape id="_x0000_s1872" type="#_x0000_t202" style="position:absolute;left:3246;top:12846;width:456;height:342" o:regroupid="27" filled="f" stroked="f">
                    <v:textbox style="mso-next-textbox:#_x0000_s1872">
                      <w:txbxContent>
                        <w:p w:rsidR="00885677" w:rsidRPr="002A732F" w:rsidRDefault="00885677" w:rsidP="00C02C1E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2A732F">
                            <w:rPr>
                              <w:sz w:val="16"/>
                              <w:szCs w:val="16"/>
                              <w:lang w:val="uk-UA"/>
                            </w:rPr>
                            <w:t>10</w:t>
                          </w:r>
                        </w:p>
                      </w:txbxContent>
                    </v:textbox>
                  </v:shape>
                  <v:shape id="_x0000_s1873" type="#_x0000_t202" style="position:absolute;left:4404;top:13452;width:456;height:318" o:regroupid="27" filled="f" stroked="f">
                    <v:textbox style="mso-next-textbox:#_x0000_s1873">
                      <w:txbxContent>
                        <w:p w:rsidR="00885677" w:rsidRDefault="00885677" w:rsidP="00C02C1E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2A732F">
                            <w:rPr>
                              <w:sz w:val="16"/>
                              <w:szCs w:val="16"/>
                              <w:lang w:val="uk-UA"/>
                            </w:rPr>
                            <w:t>15</w:t>
                          </w:r>
                        </w:p>
                        <w:p w:rsidR="00885677" w:rsidRPr="002A732F" w:rsidRDefault="00885677" w:rsidP="00C02C1E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</w:p>
                      </w:txbxContent>
                    </v:textbox>
                  </v:shape>
                  <v:shape id="_x0000_s1874" type="#_x0000_t202" style="position:absolute;left:3768;top:13434;width:456;height:348" o:regroupid="27" filled="f" stroked="f">
                    <v:textbox style="mso-next-textbox:#_x0000_s1874">
                      <w:txbxContent>
                        <w:p w:rsidR="00885677" w:rsidRDefault="00885677" w:rsidP="00C02C1E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2A732F">
                            <w:rPr>
                              <w:sz w:val="16"/>
                              <w:szCs w:val="16"/>
                              <w:lang w:val="uk-UA"/>
                            </w:rPr>
                            <w:t>5</w:t>
                          </w:r>
                        </w:p>
                        <w:p w:rsidR="00885677" w:rsidRPr="002A732F" w:rsidRDefault="00885677" w:rsidP="00C02C1E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</w:p>
                      </w:txbxContent>
                    </v:textbox>
                  </v:shape>
                  <v:line id="_x0000_s1875" style="position:absolute" from="4656,12757" to="4656,13488" o:regroupid="27" strokeweight=".25pt">
                    <v:stroke dashstyle="dash"/>
                  </v:line>
                  <v:line id="_x0000_s1876" style="position:absolute" from="4308,13008" to="4308,13494" o:regroupid="27" strokeweight=".25pt">
                    <v:stroke dashstyle="dash"/>
                  </v:line>
                  <v:line id="_x0000_s1877" style="position:absolute;rotation:90" from="3592,13246" to="3592,13274" o:regroupid="27"/>
                  <v:shape id="_x0000_s1878" type="#_x0000_t202" style="position:absolute;left:3318;top:13092;width:456;height:348" o:regroupid="27" filled="f" stroked="f">
                    <v:textbox style="mso-next-textbox:#_x0000_s1878">
                      <w:txbxContent>
                        <w:p w:rsidR="00885677" w:rsidRDefault="00885677" w:rsidP="00C02C1E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2A732F">
                            <w:rPr>
                              <w:sz w:val="16"/>
                              <w:szCs w:val="16"/>
                              <w:lang w:val="uk-UA"/>
                            </w:rPr>
                            <w:t>5</w:t>
                          </w:r>
                        </w:p>
                        <w:p w:rsidR="00885677" w:rsidRPr="002A732F" w:rsidRDefault="00885677" w:rsidP="00C02C1E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</w:p>
                      </w:txbxContent>
                    </v:textbox>
                  </v:shape>
                  <v:shape id="_x0000_s1879" type="#_x0000_t202" style="position:absolute;left:3246;top:12570;width:456;height:318" o:regroupid="27" filled="f" stroked="f">
                    <v:textbox style="mso-next-textbox:#_x0000_s1879">
                      <w:txbxContent>
                        <w:p w:rsidR="00885677" w:rsidRDefault="00885677" w:rsidP="00C02C1E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2A732F">
                            <w:rPr>
                              <w:sz w:val="16"/>
                              <w:szCs w:val="16"/>
                              <w:lang w:val="uk-UA"/>
                            </w:rPr>
                            <w:t>15</w:t>
                          </w:r>
                        </w:p>
                        <w:p w:rsidR="00885677" w:rsidRPr="002A732F" w:rsidRDefault="00885677" w:rsidP="00C02C1E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</w:p>
                      </w:txbxContent>
                    </v:textbox>
                  </v:shape>
                  <v:line id="_x0000_s1880" style="position:absolute;rotation:90" from="3590,12724" to="3590,12752" o:regroupid="27"/>
                  <v:line id="_x0000_s1881" style="position:absolute" from="3600,13002" to="4296,13002" o:regroupid="27" strokeweight=".25pt">
                    <v:stroke dashstyle="dash"/>
                  </v:line>
                  <v:line id="_x0000_s1882" style="position:absolute" from="3594,12744" to="4650,12744" o:regroupid="27" strokeweight=".25pt">
                    <v:stroke dashstyle="dash"/>
                  </v:line>
                  <v:line id="_x0000_s1883" style="position:absolute;rotation:90" from="3586,13732" to="3586,13760" o:regroupid="27"/>
                  <v:shape id="_x0000_s1884" type="#_x0000_t202" style="position:absolute;left:3270;top:13572;width:456;height:348" o:regroupid="27" filled="f" stroked="f">
                    <v:textbox style="mso-next-textbox:#_x0000_s1884">
                      <w:txbxContent>
                        <w:p w:rsidR="00885677" w:rsidRDefault="00885677" w:rsidP="00C02C1E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uk-UA"/>
                            </w:rPr>
                            <w:t>-</w:t>
                          </w:r>
                          <w:r w:rsidRPr="002A732F">
                            <w:rPr>
                              <w:sz w:val="16"/>
                              <w:szCs w:val="16"/>
                              <w:lang w:val="uk-UA"/>
                            </w:rPr>
                            <w:t>5</w:t>
                          </w:r>
                        </w:p>
                        <w:p w:rsidR="00885677" w:rsidRPr="002A732F" w:rsidRDefault="00885677" w:rsidP="00C02C1E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</w:p>
                      </w:txbxContent>
                    </v:textbox>
                  </v:shape>
                  <v:line id="_x0000_s1885" style="position:absolute" from="3594,13746" to="3930,13746" o:regroupid="27" strokeweight=".25pt">
                    <v:stroke dashstyle="dash"/>
                  </v:line>
                </v:group>
              </w:pict>
            </w:r>
          </w:p>
        </w:tc>
        <w:tc>
          <w:tcPr>
            <w:tcW w:w="1914" w:type="dxa"/>
          </w:tcPr>
          <w:p w:rsidR="006526E9" w:rsidRPr="00CF4125" w:rsidRDefault="009F69D6" w:rsidP="00CF4125">
            <w:pPr>
              <w:jc w:val="both"/>
              <w:rPr>
                <w:b/>
                <w:lang w:val="uk-UA"/>
              </w:rPr>
            </w:pPr>
            <w:r>
              <w:rPr>
                <w:b/>
                <w:noProof/>
              </w:rPr>
              <w:pict>
                <v:group id="_x0000_s1941" style="position:absolute;left:0;text-align:left;margin-left:84pt;margin-top:1.55pt;width:110.4pt;height:94.2pt;z-index:251660288;mso-position-horizontal-relative:text;mso-position-vertical-relative:text" coordorigin="5487,9480" coordsize="2208,1884">
                  <v:line id="_x0000_s1942" style="position:absolute" from="6078,9822" to="6078,11364" strokeweight=".5pt">
                    <v:stroke startarrow="classic"/>
                  </v:line>
                  <v:line id="_x0000_s1943" style="position:absolute;rotation:90;flip:y" from="6711,10275" to="6711,11535" strokeweight=".5pt">
                    <v:stroke startarrow="classic"/>
                  </v:line>
                  <v:line id="_x0000_s1944" style="position:absolute" from="6777,10416" to="7125,10662" strokeweight="1pt"/>
                  <v:shape id="_x0000_s1945" type="#_x0000_t202" style="position:absolute;left:7071;top:10812;width:624;height:420" filled="f" stroked="f">
                    <v:textbox style="mso-next-textbox:#_x0000_s1945">
                      <w:txbxContent>
                        <w:p w:rsidR="00885677" w:rsidRPr="005243A0" w:rsidRDefault="00885677" w:rsidP="00E911A2">
                          <w:pPr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 w:rsidRPr="0056575F">
                            <w:rPr>
                              <w:i/>
                              <w:lang w:val="en-US"/>
                            </w:rPr>
                            <w:t>t</w:t>
                          </w:r>
                          <w:r>
                            <w:rPr>
                              <w:lang w:val="en-US"/>
                            </w:rPr>
                            <w:t xml:space="preserve">, </w:t>
                          </w:r>
                          <w:r w:rsidRPr="005243A0">
                            <w:rPr>
                              <w:sz w:val="20"/>
                              <w:szCs w:val="20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_x0000_s1946" type="#_x0000_t202" style="position:absolute;left:5811;top:10746;width:384;height:378" filled="f" stroked="f">
                    <v:textbox style="mso-next-textbox:#_x0000_s1946">
                      <w:txbxContent>
                        <w:p w:rsidR="00885677" w:rsidRDefault="00885677" w:rsidP="00E911A2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2A732F">
                            <w:rPr>
                              <w:sz w:val="16"/>
                              <w:szCs w:val="16"/>
                              <w:lang w:val="en-US"/>
                            </w:rPr>
                            <w:t>0</w:t>
                          </w:r>
                        </w:p>
                        <w:p w:rsidR="00885677" w:rsidRPr="002A732F" w:rsidRDefault="00885677" w:rsidP="00E911A2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</w:p>
                      </w:txbxContent>
                    </v:textbox>
                  </v:shape>
                  <v:shape id="_x0000_s1947" type="#_x0000_t202" style="position:absolute;left:5487;top:9480;width:906;height:438" filled="f" stroked="f">
                    <v:textbox style="mso-next-textbox:#_x0000_s1947">
                      <w:txbxContent>
                        <w:p w:rsidR="00885677" w:rsidRPr="0056575F" w:rsidRDefault="00885677" w:rsidP="00E911A2">
                          <w:pPr>
                            <w:rPr>
                              <w:lang w:val="uk-UA"/>
                            </w:rPr>
                          </w:pPr>
                          <w:r w:rsidRPr="003F3F05">
                            <w:rPr>
                              <w:i/>
                              <w:sz w:val="28"/>
                              <w:szCs w:val="28"/>
                              <w:lang w:val="en-US"/>
                            </w:rPr>
                            <w:t>υ</w:t>
                          </w:r>
                          <w:r>
                            <w:rPr>
                              <w:i/>
                              <w:sz w:val="28"/>
                              <w:szCs w:val="28"/>
                              <w:vertAlign w:val="subscript"/>
                            </w:rPr>
                            <w:t>х</w:t>
                          </w:r>
                          <w:r>
                            <w:rPr>
                              <w:lang w:val="en-US"/>
                            </w:rPr>
                            <w:t xml:space="preserve">, </w:t>
                          </w:r>
                          <w:r w:rsidRPr="005243A0">
                            <w:rPr>
                              <w:sz w:val="20"/>
                              <w:szCs w:val="20"/>
                              <w:lang w:val="uk-UA"/>
                            </w:rPr>
                            <w:t>м/с</w:t>
                          </w:r>
                        </w:p>
                      </w:txbxContent>
                    </v:textbox>
                  </v:shape>
                  <v:line id="_x0000_s1948" style="position:absolute;rotation:90" from="6067,10402" to="6067,10430"/>
                  <v:line id="_x0000_s1949" style="position:absolute" from="7131,10908" to="7131,10936"/>
                  <v:line id="_x0000_s1950" style="position:absolute" from="6783,10908" to="6783,10936"/>
                  <v:line id="_x0000_s1951" style="position:absolute" from="6429,10908" to="6429,10936"/>
                  <v:line id="_x0000_s1952" style="position:absolute;flip:y" from="6429,10410" to="6777,10896" strokeweight="1pt"/>
                  <v:shape id="_x0000_s1953" type="#_x0000_t202" style="position:absolute;left:6549;top:10860;width:456;height:348" filled="f" stroked="f">
                    <v:textbox style="mso-next-textbox:#_x0000_s1953">
                      <w:txbxContent>
                        <w:p w:rsidR="00885677" w:rsidRDefault="00885677" w:rsidP="00E911A2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2A732F">
                            <w:rPr>
                              <w:sz w:val="16"/>
                              <w:szCs w:val="16"/>
                              <w:lang w:val="uk-UA"/>
                            </w:rPr>
                            <w:t>10</w:t>
                          </w:r>
                        </w:p>
                        <w:p w:rsidR="00885677" w:rsidRPr="002A732F" w:rsidRDefault="00885677" w:rsidP="00E911A2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</w:p>
                      </w:txbxContent>
                    </v:textbox>
                  </v:shape>
                  <v:shape id="_x0000_s1954" type="#_x0000_t202" style="position:absolute;left:5721;top:10254;width:456;height:342" filled="f" stroked="f">
                    <v:textbox style="mso-next-textbox:#_x0000_s1954">
                      <w:txbxContent>
                        <w:p w:rsidR="00885677" w:rsidRPr="002A732F" w:rsidRDefault="00885677" w:rsidP="00E911A2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2A732F">
                            <w:rPr>
                              <w:sz w:val="16"/>
                              <w:szCs w:val="16"/>
                              <w:lang w:val="uk-UA"/>
                            </w:rPr>
                            <w:t>10</w:t>
                          </w:r>
                        </w:p>
                      </w:txbxContent>
                    </v:textbox>
                  </v:shape>
                  <v:shape id="_x0000_s1955" type="#_x0000_t202" style="position:absolute;left:6897;top:10854;width:456;height:318" filled="f" stroked="f">
                    <v:textbox style="mso-next-textbox:#_x0000_s1955">
                      <w:txbxContent>
                        <w:p w:rsidR="00885677" w:rsidRDefault="00885677" w:rsidP="00E911A2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2A732F">
                            <w:rPr>
                              <w:sz w:val="16"/>
                              <w:szCs w:val="16"/>
                              <w:lang w:val="uk-UA"/>
                            </w:rPr>
                            <w:t>15</w:t>
                          </w:r>
                        </w:p>
                        <w:p w:rsidR="00885677" w:rsidRPr="002A732F" w:rsidRDefault="00885677" w:rsidP="00E911A2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</w:p>
                      </w:txbxContent>
                    </v:textbox>
                  </v:shape>
                  <v:shape id="_x0000_s1956" type="#_x0000_t202" style="position:absolute;left:6243;top:10842;width:456;height:348" filled="f" stroked="f">
                    <v:textbox style="mso-next-textbox:#_x0000_s1956">
                      <w:txbxContent>
                        <w:p w:rsidR="00885677" w:rsidRDefault="00885677" w:rsidP="00E911A2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2A732F">
                            <w:rPr>
                              <w:sz w:val="16"/>
                              <w:szCs w:val="16"/>
                              <w:lang w:val="uk-UA"/>
                            </w:rPr>
                            <w:t>5</w:t>
                          </w:r>
                        </w:p>
                        <w:p w:rsidR="00885677" w:rsidRPr="002A732F" w:rsidRDefault="00885677" w:rsidP="00E911A2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</w:p>
                      </w:txbxContent>
                    </v:textbox>
                  </v:shape>
                  <v:line id="_x0000_s1957" style="position:absolute" from="6777,10416" to="6777,10902" strokeweight=".25pt">
                    <v:stroke dashstyle="dash"/>
                  </v:line>
                  <v:line id="_x0000_s1958" style="position:absolute;rotation:90" from="6067,10654" to="6067,10682"/>
                  <v:shape id="_x0000_s1959" type="#_x0000_t202" style="position:absolute;left:5793;top:10500;width:456;height:348" filled="f" stroked="f">
                    <v:textbox style="mso-next-textbox:#_x0000_s1959">
                      <w:txbxContent>
                        <w:p w:rsidR="00885677" w:rsidRDefault="00885677" w:rsidP="00E911A2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2A732F">
                            <w:rPr>
                              <w:sz w:val="16"/>
                              <w:szCs w:val="16"/>
                              <w:lang w:val="uk-UA"/>
                            </w:rPr>
                            <w:t>5</w:t>
                          </w:r>
                        </w:p>
                        <w:p w:rsidR="00885677" w:rsidRPr="002A732F" w:rsidRDefault="00885677" w:rsidP="00E911A2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</w:p>
                      </w:txbxContent>
                    </v:textbox>
                  </v:shape>
                  <v:shape id="_x0000_s1960" type="#_x0000_t202" style="position:absolute;left:5721;top:9978;width:456;height:318" filled="f" stroked="f">
                    <v:textbox style="mso-next-textbox:#_x0000_s1960">
                      <w:txbxContent>
                        <w:p w:rsidR="00885677" w:rsidRDefault="00885677" w:rsidP="00E911A2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2A732F">
                            <w:rPr>
                              <w:sz w:val="16"/>
                              <w:szCs w:val="16"/>
                              <w:lang w:val="uk-UA"/>
                            </w:rPr>
                            <w:t>15</w:t>
                          </w:r>
                        </w:p>
                        <w:p w:rsidR="00885677" w:rsidRPr="002A732F" w:rsidRDefault="00885677" w:rsidP="00E911A2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</w:p>
                      </w:txbxContent>
                    </v:textbox>
                  </v:shape>
                  <v:line id="_x0000_s1961" style="position:absolute;rotation:90" from="6065,10132" to="6065,10160"/>
                  <v:line id="_x0000_s1962" style="position:absolute" from="6075,10662" to="7131,10662" strokeweight=".25pt">
                    <v:stroke dashstyle="dash"/>
                  </v:line>
                  <v:line id="_x0000_s1963" style="position:absolute;rotation:90" from="6061,11140" to="6061,11168"/>
                  <v:shape id="_x0000_s1964" type="#_x0000_t202" style="position:absolute;left:5745;top:10980;width:456;height:348" filled="f" stroked="f">
                    <v:textbox style="mso-next-textbox:#_x0000_s1964">
                      <w:txbxContent>
                        <w:p w:rsidR="00885677" w:rsidRDefault="00885677" w:rsidP="00E911A2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uk-UA"/>
                            </w:rPr>
                            <w:t>-</w:t>
                          </w:r>
                          <w:r w:rsidRPr="002A732F">
                            <w:rPr>
                              <w:sz w:val="16"/>
                              <w:szCs w:val="16"/>
                              <w:lang w:val="uk-UA"/>
                            </w:rPr>
                            <w:t>5</w:t>
                          </w:r>
                        </w:p>
                        <w:p w:rsidR="00885677" w:rsidRPr="002A732F" w:rsidRDefault="00885677" w:rsidP="00E911A2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</w:p>
                      </w:txbxContent>
                    </v:textbox>
                  </v:shape>
                  <v:line id="_x0000_s1965" style="position:absolute" from="6090,10410" to="6765,10410" strokeweight=".25pt">
                    <v:stroke dashstyle="dash"/>
                  </v:line>
                  <v:line id="_x0000_s1966" style="position:absolute;flip:x y" from="6081,10662" to="6429,10908" strokeweight="1pt"/>
                  <v:line id="_x0000_s1967" style="position:absolute;flip:y" from="7131,10665" to="7131,10899" strokeweight=".25pt">
                    <v:stroke dashstyle="dash"/>
                  </v:line>
                </v:group>
              </w:pict>
            </w:r>
          </w:p>
        </w:tc>
        <w:tc>
          <w:tcPr>
            <w:tcW w:w="1914" w:type="dxa"/>
          </w:tcPr>
          <w:p w:rsidR="006526E9" w:rsidRPr="00CF4125" w:rsidRDefault="009F69D6" w:rsidP="00CF4125">
            <w:pPr>
              <w:jc w:val="both"/>
              <w:rPr>
                <w:b/>
                <w:lang w:val="uk-UA"/>
              </w:rPr>
            </w:pPr>
            <w:r>
              <w:rPr>
                <w:b/>
                <w:noProof/>
              </w:rPr>
              <w:pict>
                <v:group id="_x0000_s1887" style="position:absolute;left:0;text-align:left;margin-left:84.3pt;margin-top:1.25pt;width:110.4pt;height:94.2pt;z-index:251658240;mso-position-horizontal-relative:text;mso-position-vertical-relative:text" coordorigin="5211,6780" coordsize="2208,1884">
                  <v:line id="_x0000_s1888" style="position:absolute" from="5802,7122" to="5802,8664" strokeweight=".5pt">
                    <v:stroke startarrow="classic"/>
                  </v:line>
                  <v:line id="_x0000_s1889" style="position:absolute;rotation:90;flip:y" from="6435,7575" to="6435,8835" strokeweight=".5pt">
                    <v:stroke startarrow="classic"/>
                  </v:line>
                  <v:line id="_x0000_s1890" style="position:absolute;flip:x" from="5793,7710" to="6147,7974" strokeweight="1pt"/>
                  <v:shape id="_x0000_s1891" type="#_x0000_t202" style="position:absolute;left:6795;top:8112;width:624;height:420" filled="f" stroked="f">
                    <v:textbox style="mso-next-textbox:#_x0000_s1891">
                      <w:txbxContent>
                        <w:p w:rsidR="00885677" w:rsidRPr="005243A0" w:rsidRDefault="00885677" w:rsidP="00826CF4">
                          <w:pPr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 w:rsidRPr="0056575F">
                            <w:rPr>
                              <w:i/>
                              <w:lang w:val="en-US"/>
                            </w:rPr>
                            <w:t>t</w:t>
                          </w:r>
                          <w:r>
                            <w:rPr>
                              <w:lang w:val="en-US"/>
                            </w:rPr>
                            <w:t xml:space="preserve">, </w:t>
                          </w:r>
                          <w:r w:rsidRPr="005243A0">
                            <w:rPr>
                              <w:sz w:val="20"/>
                              <w:szCs w:val="20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_x0000_s1892" type="#_x0000_t202" style="position:absolute;left:5535;top:8046;width:384;height:378" filled="f" stroked="f">
                    <v:textbox style="mso-next-textbox:#_x0000_s1892">
                      <w:txbxContent>
                        <w:p w:rsidR="00885677" w:rsidRDefault="00885677" w:rsidP="00826CF4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2A732F">
                            <w:rPr>
                              <w:sz w:val="16"/>
                              <w:szCs w:val="16"/>
                              <w:lang w:val="en-US"/>
                            </w:rPr>
                            <w:t>0</w:t>
                          </w:r>
                        </w:p>
                        <w:p w:rsidR="00885677" w:rsidRPr="002A732F" w:rsidRDefault="00885677" w:rsidP="00826CF4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</w:p>
                      </w:txbxContent>
                    </v:textbox>
                  </v:shape>
                  <v:shape id="_x0000_s1893" type="#_x0000_t202" style="position:absolute;left:5211;top:6780;width:906;height:438" filled="f" stroked="f">
                    <v:textbox style="mso-next-textbox:#_x0000_s1893">
                      <w:txbxContent>
                        <w:p w:rsidR="00885677" w:rsidRPr="0056575F" w:rsidRDefault="00885677" w:rsidP="00826CF4">
                          <w:pPr>
                            <w:rPr>
                              <w:lang w:val="uk-UA"/>
                            </w:rPr>
                          </w:pPr>
                          <w:r w:rsidRPr="003F3F05">
                            <w:rPr>
                              <w:i/>
                              <w:sz w:val="28"/>
                              <w:szCs w:val="28"/>
                              <w:lang w:val="en-US"/>
                            </w:rPr>
                            <w:t>υ</w:t>
                          </w:r>
                          <w:r>
                            <w:rPr>
                              <w:i/>
                              <w:sz w:val="28"/>
                              <w:szCs w:val="28"/>
                              <w:vertAlign w:val="subscript"/>
                            </w:rPr>
                            <w:t>х</w:t>
                          </w:r>
                          <w:r>
                            <w:rPr>
                              <w:lang w:val="en-US"/>
                            </w:rPr>
                            <w:t xml:space="preserve">, </w:t>
                          </w:r>
                          <w:r w:rsidRPr="005243A0">
                            <w:rPr>
                              <w:sz w:val="20"/>
                              <w:szCs w:val="20"/>
                              <w:lang w:val="uk-UA"/>
                            </w:rPr>
                            <w:t>м/с</w:t>
                          </w:r>
                        </w:p>
                      </w:txbxContent>
                    </v:textbox>
                  </v:shape>
                  <v:line id="_x0000_s1894" style="position:absolute;rotation:90" from="5791,7702" to="5791,7730"/>
                  <v:line id="_x0000_s1895" style="position:absolute" from="6855,8208" to="6855,8236"/>
                  <v:line id="_x0000_s1896" style="position:absolute" from="6507,8208" to="6507,8236"/>
                  <v:line id="_x0000_s1897" style="position:absolute" from="6153,8208" to="6153,8236"/>
                  <v:line id="_x0000_s1898" style="position:absolute;flip:x y" from="6153,7710" to="6501,8196" strokeweight="1pt"/>
                  <v:shape id="_x0000_s1899" type="#_x0000_t202" style="position:absolute;left:6273;top:8160;width:456;height:348" filled="f" stroked="f">
                    <v:textbox style="mso-next-textbox:#_x0000_s1899">
                      <w:txbxContent>
                        <w:p w:rsidR="00885677" w:rsidRDefault="00885677" w:rsidP="00826CF4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2A732F">
                            <w:rPr>
                              <w:sz w:val="16"/>
                              <w:szCs w:val="16"/>
                              <w:lang w:val="uk-UA"/>
                            </w:rPr>
                            <w:t>10</w:t>
                          </w:r>
                        </w:p>
                        <w:p w:rsidR="00885677" w:rsidRPr="002A732F" w:rsidRDefault="00885677" w:rsidP="00826CF4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</w:p>
                      </w:txbxContent>
                    </v:textbox>
                  </v:shape>
                  <v:shape id="_x0000_s1900" type="#_x0000_t202" style="position:absolute;left:5445;top:7554;width:456;height:342" filled="f" stroked="f">
                    <v:textbox style="mso-next-textbox:#_x0000_s1900">
                      <w:txbxContent>
                        <w:p w:rsidR="00885677" w:rsidRPr="002A732F" w:rsidRDefault="00885677" w:rsidP="00826CF4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2A732F">
                            <w:rPr>
                              <w:sz w:val="16"/>
                              <w:szCs w:val="16"/>
                              <w:lang w:val="uk-UA"/>
                            </w:rPr>
                            <w:t>10</w:t>
                          </w:r>
                        </w:p>
                      </w:txbxContent>
                    </v:textbox>
                  </v:shape>
                  <v:shape id="_x0000_s1901" type="#_x0000_t202" style="position:absolute;left:6621;top:8154;width:456;height:318" filled="f" stroked="f">
                    <v:textbox style="mso-next-textbox:#_x0000_s1901">
                      <w:txbxContent>
                        <w:p w:rsidR="00885677" w:rsidRDefault="00885677" w:rsidP="00826CF4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2A732F">
                            <w:rPr>
                              <w:sz w:val="16"/>
                              <w:szCs w:val="16"/>
                              <w:lang w:val="uk-UA"/>
                            </w:rPr>
                            <w:t>15</w:t>
                          </w:r>
                        </w:p>
                        <w:p w:rsidR="00885677" w:rsidRPr="002A732F" w:rsidRDefault="00885677" w:rsidP="00826CF4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</w:p>
                      </w:txbxContent>
                    </v:textbox>
                  </v:shape>
                  <v:shape id="_x0000_s1902" type="#_x0000_t202" style="position:absolute;left:5967;top:8142;width:456;height:348" filled="f" stroked="f">
                    <v:textbox style="mso-next-textbox:#_x0000_s1902">
                      <w:txbxContent>
                        <w:p w:rsidR="00885677" w:rsidRDefault="00885677" w:rsidP="00826CF4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2A732F">
                            <w:rPr>
                              <w:sz w:val="16"/>
                              <w:szCs w:val="16"/>
                              <w:lang w:val="uk-UA"/>
                            </w:rPr>
                            <w:t>5</w:t>
                          </w:r>
                        </w:p>
                        <w:p w:rsidR="00885677" w:rsidRPr="002A732F" w:rsidRDefault="00885677" w:rsidP="00826CF4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</w:p>
                      </w:txbxContent>
                    </v:textbox>
                  </v:shape>
                  <v:line id="_x0000_s1903" style="position:absolute" from="6147,7722" to="6147,8208" strokeweight=".25pt">
                    <v:stroke dashstyle="dash"/>
                  </v:line>
                  <v:line id="_x0000_s1904" style="position:absolute;rotation:90" from="5791,7954" to="5791,7982"/>
                  <v:shape id="_x0000_s1905" type="#_x0000_t202" style="position:absolute;left:5517;top:7800;width:456;height:348" filled="f" stroked="f">
                    <v:textbox style="mso-next-textbox:#_x0000_s1905">
                      <w:txbxContent>
                        <w:p w:rsidR="00885677" w:rsidRDefault="00885677" w:rsidP="00826CF4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2A732F">
                            <w:rPr>
                              <w:sz w:val="16"/>
                              <w:szCs w:val="16"/>
                              <w:lang w:val="uk-UA"/>
                            </w:rPr>
                            <w:t>5</w:t>
                          </w:r>
                        </w:p>
                        <w:p w:rsidR="00885677" w:rsidRPr="002A732F" w:rsidRDefault="00885677" w:rsidP="00826CF4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</w:p>
                      </w:txbxContent>
                    </v:textbox>
                  </v:shape>
                  <v:shape id="_x0000_s1906" type="#_x0000_t202" style="position:absolute;left:5445;top:7278;width:456;height:318" filled="f" stroked="f">
                    <v:textbox style="mso-next-textbox:#_x0000_s1906">
                      <w:txbxContent>
                        <w:p w:rsidR="00885677" w:rsidRDefault="00885677" w:rsidP="00826CF4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2A732F">
                            <w:rPr>
                              <w:sz w:val="16"/>
                              <w:szCs w:val="16"/>
                              <w:lang w:val="uk-UA"/>
                            </w:rPr>
                            <w:t>15</w:t>
                          </w:r>
                        </w:p>
                        <w:p w:rsidR="00885677" w:rsidRPr="002A732F" w:rsidRDefault="00885677" w:rsidP="00826CF4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</w:p>
                      </w:txbxContent>
                    </v:textbox>
                  </v:shape>
                  <v:line id="_x0000_s1907" style="position:absolute;rotation:90" from="5789,7432" to="5789,7460"/>
                  <v:line id="_x0000_s1908" style="position:absolute" from="5799,8454" to="6855,8454" strokeweight=".25pt">
                    <v:stroke dashstyle="dash"/>
                  </v:line>
                  <v:line id="_x0000_s1909" style="position:absolute;rotation:90" from="5785,8440" to="5785,8468"/>
                  <v:shape id="_x0000_s1910" type="#_x0000_t202" style="position:absolute;left:5469;top:8280;width:456;height:348" filled="f" stroked="f">
                    <v:textbox style="mso-next-textbox:#_x0000_s1910">
                      <w:txbxContent>
                        <w:p w:rsidR="00885677" w:rsidRDefault="00885677" w:rsidP="00826CF4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uk-UA"/>
                            </w:rPr>
                            <w:t>-</w:t>
                          </w:r>
                          <w:r w:rsidRPr="002A732F">
                            <w:rPr>
                              <w:sz w:val="16"/>
                              <w:szCs w:val="16"/>
                              <w:lang w:val="uk-UA"/>
                            </w:rPr>
                            <w:t>5</w:t>
                          </w:r>
                        </w:p>
                        <w:p w:rsidR="00885677" w:rsidRPr="002A732F" w:rsidRDefault="00885677" w:rsidP="00826CF4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</w:p>
                      </w:txbxContent>
                    </v:textbox>
                  </v:shape>
                  <v:line id="_x0000_s1911" style="position:absolute" from="5805,7710" to="6141,7710" strokeweight=".25pt">
                    <v:stroke dashstyle="dash"/>
                  </v:line>
                  <v:line id="_x0000_s1912" style="position:absolute" from="6507,8208" to="6855,8454" strokeweight="1pt"/>
                  <v:line id="_x0000_s1913" style="position:absolute;flip:y" from="6855,8381" to="6855,8453" strokeweight=".25pt">
                    <v:stroke dashstyle="dash"/>
                  </v:line>
                </v:group>
              </w:pict>
            </w:r>
          </w:p>
        </w:tc>
        <w:tc>
          <w:tcPr>
            <w:tcW w:w="1914" w:type="dxa"/>
          </w:tcPr>
          <w:p w:rsidR="006526E9" w:rsidRPr="00CF4125" w:rsidRDefault="009F69D6" w:rsidP="00CF4125">
            <w:pPr>
              <w:jc w:val="both"/>
              <w:rPr>
                <w:b/>
                <w:lang w:val="uk-UA"/>
              </w:rPr>
            </w:pPr>
            <w:r>
              <w:rPr>
                <w:b/>
                <w:noProof/>
              </w:rPr>
              <w:pict>
                <v:group id="_x0000_s1857" style="position:absolute;left:0;text-align:left;margin-left:83.4pt;margin-top:1.25pt;width:111.3pt;height:94.2pt;z-index:251656192;mso-position-horizontal-relative:text;mso-position-vertical-relative:text" coordorigin="8754,12132" coordsize="2226,1884">
                  <v:line id="_x0000_s1831" style="position:absolute" from="9363,12474" to="9363,14016" o:regroupid="25" strokeweight=".5pt">
                    <v:stroke startarrow="classic"/>
                  </v:line>
                  <v:line id="_x0000_s1832" style="position:absolute;rotation:90;flip:y" from="9996,12927" to="9996,14187" o:regroupid="25" strokeweight=".5pt">
                    <v:stroke startarrow="classic"/>
                  </v:line>
                  <v:line id="_x0000_s1833" style="position:absolute;flip:x" from="10056,12810" to="10410,13080" o:regroupid="25" strokeweight="1pt"/>
                  <v:shape id="_x0000_s1834" type="#_x0000_t202" style="position:absolute;left:10356;top:13464;width:624;height:420" o:regroupid="25" filled="f" stroked="f">
                    <v:textbox style="mso-next-textbox:#_x0000_s1834">
                      <w:txbxContent>
                        <w:p w:rsidR="00885677" w:rsidRPr="005243A0" w:rsidRDefault="00885677" w:rsidP="0013436C">
                          <w:pPr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 w:rsidRPr="0056575F">
                            <w:rPr>
                              <w:i/>
                              <w:lang w:val="en-US"/>
                            </w:rPr>
                            <w:t>t</w:t>
                          </w:r>
                          <w:r>
                            <w:rPr>
                              <w:lang w:val="en-US"/>
                            </w:rPr>
                            <w:t xml:space="preserve">, </w:t>
                          </w:r>
                          <w:r w:rsidRPr="005243A0">
                            <w:rPr>
                              <w:sz w:val="20"/>
                              <w:szCs w:val="20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_x0000_s1835" type="#_x0000_t202" style="position:absolute;left:9096;top:13398;width:384;height:378" o:regroupid="25" filled="f" stroked="f">
                    <v:textbox style="mso-next-textbox:#_x0000_s1835">
                      <w:txbxContent>
                        <w:p w:rsidR="00885677" w:rsidRDefault="00885677" w:rsidP="0013436C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2A732F">
                            <w:rPr>
                              <w:sz w:val="16"/>
                              <w:szCs w:val="16"/>
                              <w:lang w:val="en-US"/>
                            </w:rPr>
                            <w:t>0</w:t>
                          </w:r>
                        </w:p>
                        <w:p w:rsidR="00885677" w:rsidRPr="002A732F" w:rsidRDefault="00885677" w:rsidP="0013436C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</w:p>
                      </w:txbxContent>
                    </v:textbox>
                  </v:shape>
                  <v:shape id="_x0000_s1836" type="#_x0000_t202" style="position:absolute;left:8754;top:12132;width:906;height:438" o:regroupid="25" filled="f" stroked="f">
                    <v:textbox style="mso-next-textbox:#_x0000_s1836">
                      <w:txbxContent>
                        <w:p w:rsidR="00885677" w:rsidRPr="0056575F" w:rsidRDefault="00885677" w:rsidP="0013436C">
                          <w:pPr>
                            <w:rPr>
                              <w:lang w:val="uk-UA"/>
                            </w:rPr>
                          </w:pPr>
                          <w:r w:rsidRPr="003F3F05">
                            <w:rPr>
                              <w:i/>
                              <w:sz w:val="28"/>
                              <w:szCs w:val="28"/>
                              <w:lang w:val="en-US"/>
                            </w:rPr>
                            <w:t>υ</w:t>
                          </w:r>
                          <w:r>
                            <w:rPr>
                              <w:i/>
                              <w:sz w:val="28"/>
                              <w:szCs w:val="28"/>
                              <w:vertAlign w:val="subscript"/>
                            </w:rPr>
                            <w:t>х</w:t>
                          </w:r>
                          <w:r>
                            <w:rPr>
                              <w:lang w:val="en-US"/>
                            </w:rPr>
                            <w:t xml:space="preserve">, </w:t>
                          </w:r>
                          <w:r w:rsidRPr="005243A0">
                            <w:rPr>
                              <w:sz w:val="20"/>
                              <w:szCs w:val="20"/>
                              <w:lang w:val="uk-UA"/>
                            </w:rPr>
                            <w:t>м/с</w:t>
                          </w:r>
                        </w:p>
                      </w:txbxContent>
                    </v:textbox>
                  </v:shape>
                  <v:line id="_x0000_s1837" style="position:absolute;rotation:90" from="9352,13054" to="9352,13082" o:regroupid="25"/>
                  <v:line id="_x0000_s1838" style="position:absolute" from="10416,13560" to="10416,13588" o:regroupid="25"/>
                  <v:line id="_x0000_s1839" style="position:absolute" from="10068,13560" to="10068,13588" o:regroupid="25"/>
                  <v:line id="_x0000_s1840" style="position:absolute" from="9714,13560" to="9714,13588" o:regroupid="25"/>
                  <v:line id="_x0000_s1841" style="position:absolute" from="9366,13314" to="9714,13554" o:regroupid="25" strokeweight="1pt"/>
                  <v:line id="_x0000_s1842" style="position:absolute;flip:y" from="9714,13068" to="10068,13560" o:regroupid="25" strokeweight="1pt"/>
                  <v:shape id="_x0000_s1843" type="#_x0000_t202" style="position:absolute;left:9834;top:13512;width:456;height:348" o:regroupid="25" filled="f" stroked="f">
                    <v:textbox style="mso-next-textbox:#_x0000_s1843">
                      <w:txbxContent>
                        <w:p w:rsidR="00885677" w:rsidRDefault="00885677" w:rsidP="0013436C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2A732F">
                            <w:rPr>
                              <w:sz w:val="16"/>
                              <w:szCs w:val="16"/>
                              <w:lang w:val="uk-UA"/>
                            </w:rPr>
                            <w:t>10</w:t>
                          </w:r>
                        </w:p>
                        <w:p w:rsidR="00885677" w:rsidRPr="002A732F" w:rsidRDefault="00885677" w:rsidP="0013436C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</w:p>
                      </w:txbxContent>
                    </v:textbox>
                  </v:shape>
                  <v:shape id="_x0000_s1844" type="#_x0000_t202" style="position:absolute;left:9006;top:12906;width:456;height:342" o:regroupid="25" filled="f" stroked="f">
                    <v:textbox style="mso-next-textbox:#_x0000_s1844">
                      <w:txbxContent>
                        <w:p w:rsidR="00885677" w:rsidRPr="002A732F" w:rsidRDefault="00885677" w:rsidP="0013436C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2A732F">
                            <w:rPr>
                              <w:sz w:val="16"/>
                              <w:szCs w:val="16"/>
                              <w:lang w:val="uk-UA"/>
                            </w:rPr>
                            <w:t>10</w:t>
                          </w:r>
                        </w:p>
                      </w:txbxContent>
                    </v:textbox>
                  </v:shape>
                  <v:shape id="_x0000_s1845" type="#_x0000_t202" style="position:absolute;left:10164;top:13512;width:456;height:318" o:regroupid="25" filled="f" stroked="f">
                    <v:textbox style="mso-next-textbox:#_x0000_s1845">
                      <w:txbxContent>
                        <w:p w:rsidR="00885677" w:rsidRDefault="00885677" w:rsidP="0013436C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2A732F">
                            <w:rPr>
                              <w:sz w:val="16"/>
                              <w:szCs w:val="16"/>
                              <w:lang w:val="uk-UA"/>
                            </w:rPr>
                            <w:t>15</w:t>
                          </w:r>
                        </w:p>
                        <w:p w:rsidR="00885677" w:rsidRPr="002A732F" w:rsidRDefault="00885677" w:rsidP="0013436C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</w:p>
                      </w:txbxContent>
                    </v:textbox>
                  </v:shape>
                  <v:shape id="_x0000_s1846" type="#_x0000_t202" style="position:absolute;left:9516;top:13518;width:456;height:348" o:regroupid="25" filled="f" stroked="f">
                    <v:textbox style="mso-next-textbox:#_x0000_s1846">
                      <w:txbxContent>
                        <w:p w:rsidR="00885677" w:rsidRDefault="00885677" w:rsidP="0013436C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2A732F">
                            <w:rPr>
                              <w:sz w:val="16"/>
                              <w:szCs w:val="16"/>
                              <w:lang w:val="uk-UA"/>
                            </w:rPr>
                            <w:t>5</w:t>
                          </w:r>
                        </w:p>
                        <w:p w:rsidR="00885677" w:rsidRPr="002A732F" w:rsidRDefault="00885677" w:rsidP="0013436C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</w:p>
                      </w:txbxContent>
                    </v:textbox>
                  </v:shape>
                  <v:line id="_x0000_s1847" style="position:absolute" from="10416,12817" to="10416,13548" o:regroupid="25" strokeweight=".25pt">
                    <v:stroke dashstyle="dash"/>
                  </v:line>
                  <v:line id="_x0000_s1848" style="position:absolute" from="10068,13068" to="10068,13554" o:regroupid="25" strokeweight=".25pt">
                    <v:stroke dashstyle="dash"/>
                  </v:line>
                  <v:line id="_x0000_s1849" style="position:absolute;rotation:90" from="9352,13306" to="9352,13334" o:regroupid="25"/>
                  <v:shape id="_x0000_s1850" type="#_x0000_t202" style="position:absolute;left:9078;top:13152;width:456;height:348" o:regroupid="25" filled="f" stroked="f">
                    <v:textbox style="mso-next-textbox:#_x0000_s1850">
                      <w:txbxContent>
                        <w:p w:rsidR="00885677" w:rsidRDefault="00885677" w:rsidP="0013436C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2A732F">
                            <w:rPr>
                              <w:sz w:val="16"/>
                              <w:szCs w:val="16"/>
                              <w:lang w:val="uk-UA"/>
                            </w:rPr>
                            <w:t>5</w:t>
                          </w:r>
                        </w:p>
                        <w:p w:rsidR="00885677" w:rsidRPr="002A732F" w:rsidRDefault="00885677" w:rsidP="0013436C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</w:p>
                      </w:txbxContent>
                    </v:textbox>
                  </v:shape>
                  <v:shape id="_x0000_s1851" type="#_x0000_t202" style="position:absolute;left:9006;top:12630;width:456;height:318" o:regroupid="25" filled="f" stroked="f">
                    <v:textbox style="mso-next-textbox:#_x0000_s1851">
                      <w:txbxContent>
                        <w:p w:rsidR="00885677" w:rsidRDefault="00885677" w:rsidP="0013436C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2A732F">
                            <w:rPr>
                              <w:sz w:val="16"/>
                              <w:szCs w:val="16"/>
                              <w:lang w:val="uk-UA"/>
                            </w:rPr>
                            <w:t>15</w:t>
                          </w:r>
                        </w:p>
                        <w:p w:rsidR="00885677" w:rsidRPr="002A732F" w:rsidRDefault="00885677" w:rsidP="0013436C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</w:p>
                      </w:txbxContent>
                    </v:textbox>
                  </v:shape>
                  <v:line id="_x0000_s1852" style="position:absolute;rotation:90" from="9350,12784" to="9350,12812" o:regroupid="25"/>
                  <v:line id="_x0000_s1853" style="position:absolute" from="9360,13062" to="10056,13062" o:regroupid="25" strokeweight=".25pt">
                    <v:stroke dashstyle="dash"/>
                  </v:line>
                  <v:line id="_x0000_s1854" style="position:absolute" from="9354,12804" to="10410,12804" o:regroupid="25" strokeweight=".25pt">
                    <v:stroke dashstyle="dash"/>
                  </v:line>
                  <v:line id="_x0000_s1855" style="position:absolute;rotation:90" from="9346,13792" to="9346,13820" o:regroupid="25"/>
                  <v:shape id="_x0000_s1856" type="#_x0000_t202" style="position:absolute;left:9030;top:13632;width:456;height:348" o:regroupid="25" filled="f" stroked="f">
                    <v:textbox style="mso-next-textbox:#_x0000_s1856">
                      <w:txbxContent>
                        <w:p w:rsidR="00885677" w:rsidRDefault="00885677" w:rsidP="0013436C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uk-UA"/>
                            </w:rPr>
                            <w:t>-</w:t>
                          </w:r>
                          <w:r w:rsidRPr="002A732F">
                            <w:rPr>
                              <w:sz w:val="16"/>
                              <w:szCs w:val="16"/>
                              <w:lang w:val="uk-UA"/>
                            </w:rPr>
                            <w:t>5</w:t>
                          </w:r>
                        </w:p>
                        <w:p w:rsidR="00885677" w:rsidRPr="002A732F" w:rsidRDefault="00885677" w:rsidP="0013436C">
                          <w:pPr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1915" w:type="dxa"/>
          </w:tcPr>
          <w:p w:rsidR="006526E9" w:rsidRPr="00CF4125" w:rsidRDefault="006526E9" w:rsidP="00CF4125">
            <w:pPr>
              <w:jc w:val="both"/>
              <w:rPr>
                <w:b/>
                <w:lang w:val="uk-UA"/>
              </w:rPr>
            </w:pPr>
          </w:p>
        </w:tc>
      </w:tr>
    </w:tbl>
    <w:p w:rsidR="001A16C1" w:rsidRDefault="001A16C1" w:rsidP="001A16C1">
      <w:pPr>
        <w:jc w:val="both"/>
        <w:rPr>
          <w:lang w:val="uk-UA"/>
        </w:rPr>
      </w:pPr>
      <w:r w:rsidRPr="00AB19FA">
        <w:rPr>
          <w:i/>
          <w:lang w:val="uk-UA"/>
        </w:rPr>
        <w:t>Правильна відповідь</w:t>
      </w:r>
      <w:r>
        <w:rPr>
          <w:lang w:val="uk-UA"/>
        </w:rPr>
        <w:t>:</w:t>
      </w:r>
      <w:r w:rsidR="00847283">
        <w:rPr>
          <w:lang w:val="uk-UA"/>
        </w:rPr>
        <w:t xml:space="preserve"> Д</w:t>
      </w:r>
    </w:p>
    <w:p w:rsidR="001A16C1" w:rsidRDefault="001A16C1" w:rsidP="001A16C1">
      <w:pPr>
        <w:jc w:val="both"/>
        <w:rPr>
          <w:lang w:val="uk-UA"/>
        </w:rPr>
      </w:pPr>
      <w:r w:rsidRPr="00AB19FA">
        <w:rPr>
          <w:i/>
          <w:lang w:val="uk-UA"/>
        </w:rPr>
        <w:t>Компоненти програмових вимог, що перевіряються завданням</w:t>
      </w:r>
      <w:r>
        <w:rPr>
          <w:lang w:val="uk-UA"/>
        </w:rPr>
        <w:t>:</w:t>
      </w:r>
      <w:r w:rsidR="007B74E2">
        <w:rPr>
          <w:lang w:val="uk-UA"/>
        </w:rPr>
        <w:t xml:space="preserve"> </w:t>
      </w:r>
      <w:r w:rsidR="00472254">
        <w:rPr>
          <w:lang w:val="uk-UA"/>
        </w:rPr>
        <w:t>Графіки залежності кінематичних величин від часу при рівномірному і рівноприскореному рухах.</w:t>
      </w:r>
    </w:p>
    <w:p w:rsidR="009C19E5" w:rsidRPr="00747A4F" w:rsidRDefault="009C19E5" w:rsidP="001F1EAE">
      <w:pPr>
        <w:jc w:val="both"/>
        <w:rPr>
          <w:lang w:val="uk-UA"/>
        </w:rPr>
      </w:pPr>
    </w:p>
    <w:p w:rsidR="001F1EAE" w:rsidRPr="00747A4F" w:rsidRDefault="00937390" w:rsidP="001A16C1">
      <w:pPr>
        <w:ind w:left="246" w:hanging="246"/>
        <w:jc w:val="both"/>
      </w:pPr>
      <w:r w:rsidRPr="00747A4F">
        <w:rPr>
          <w:b/>
          <w:lang w:val="uk-UA"/>
        </w:rPr>
        <w:t>3</w:t>
      </w:r>
      <w:r w:rsidR="002D7DB1" w:rsidRPr="00747A4F">
        <w:rPr>
          <w:b/>
          <w:lang w:val="uk-UA"/>
        </w:rPr>
        <w:t>.</w:t>
      </w:r>
      <w:r w:rsidR="00BA5303" w:rsidRPr="00747A4F">
        <w:rPr>
          <w:lang w:val="uk-UA"/>
        </w:rPr>
        <w:t> </w:t>
      </w:r>
      <w:r w:rsidR="00DD5DB6" w:rsidRPr="00747A4F">
        <w:rPr>
          <w:lang w:val="uk-UA"/>
        </w:rPr>
        <w:t>Два однакові диски обертаються навколо сво</w:t>
      </w:r>
      <w:r w:rsidR="00BF0CBA">
        <w:rPr>
          <w:lang w:val="uk-UA"/>
        </w:rPr>
        <w:t>їх</w:t>
      </w:r>
      <w:r w:rsidR="00DD5DB6" w:rsidRPr="00747A4F">
        <w:rPr>
          <w:lang w:val="uk-UA"/>
        </w:rPr>
        <w:t xml:space="preserve"> ос</w:t>
      </w:r>
      <w:r w:rsidR="00BF0CBA">
        <w:rPr>
          <w:lang w:val="uk-UA"/>
        </w:rPr>
        <w:t>ей</w:t>
      </w:r>
      <w:r w:rsidR="00DD5DB6" w:rsidRPr="00747A4F">
        <w:rPr>
          <w:lang w:val="uk-UA"/>
        </w:rPr>
        <w:t>. Точки на</w:t>
      </w:r>
      <w:r w:rsidR="00ED3097" w:rsidRPr="00747A4F">
        <w:t xml:space="preserve"> </w:t>
      </w:r>
      <w:r w:rsidR="00DD5DB6" w:rsidRPr="00747A4F">
        <w:rPr>
          <w:lang w:val="uk-UA"/>
        </w:rPr>
        <w:t>краю першого диска мають в</w:t>
      </w:r>
      <w:r w:rsidR="00747A4F">
        <w:rPr>
          <w:lang w:val="uk-UA"/>
        </w:rPr>
        <w:t> </w:t>
      </w:r>
      <w:r w:rsidR="00DD5DB6" w:rsidRPr="00747A4F">
        <w:rPr>
          <w:lang w:val="uk-UA"/>
        </w:rPr>
        <w:t>4</w:t>
      </w:r>
      <w:r w:rsidR="00747A4F">
        <w:rPr>
          <w:lang w:val="uk-UA"/>
        </w:rPr>
        <w:t> </w:t>
      </w:r>
      <w:r w:rsidR="00DD5DB6" w:rsidRPr="00747A4F">
        <w:rPr>
          <w:lang w:val="uk-UA"/>
        </w:rPr>
        <w:t>рази менше нормальне прискорення, ніж то</w:t>
      </w:r>
      <w:r w:rsidR="00E3328C" w:rsidRPr="00747A4F">
        <w:rPr>
          <w:lang w:val="uk-UA"/>
        </w:rPr>
        <w:t>чки на краю другого диску. Знайдіть</w:t>
      </w:r>
      <w:r w:rsidR="00DD5DB6" w:rsidRPr="00747A4F">
        <w:rPr>
          <w:lang w:val="uk-UA"/>
        </w:rPr>
        <w:t xml:space="preserve"> відношення періоду обертання першого диска до періоду обертання другого диска.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1914"/>
        <w:gridCol w:w="1914"/>
        <w:gridCol w:w="1914"/>
        <w:gridCol w:w="1915"/>
      </w:tblGrid>
      <w:tr w:rsidR="00CF4125" w:rsidRPr="00CF4125" w:rsidTr="00CF4125">
        <w:trPr>
          <w:trHeight w:val="567"/>
          <w:jc w:val="center"/>
        </w:trPr>
        <w:tc>
          <w:tcPr>
            <w:tcW w:w="1914" w:type="dxa"/>
            <w:vAlign w:val="center"/>
          </w:tcPr>
          <w:p w:rsidR="00A72E5F" w:rsidRPr="00CF4125" w:rsidRDefault="00A72E5F" w:rsidP="00384BCA">
            <w:pPr>
              <w:rPr>
                <w:lang w:val="en-US"/>
              </w:rPr>
            </w:pPr>
            <w:r w:rsidRPr="00CF4125">
              <w:rPr>
                <w:b/>
                <w:lang w:val="uk-UA"/>
              </w:rPr>
              <w:t>А</w:t>
            </w:r>
            <w:r w:rsidRPr="00CF4125">
              <w:rPr>
                <w:lang w:val="en-US"/>
              </w:rPr>
              <w:t xml:space="preserve">  </w:t>
            </w:r>
            <w:r w:rsidRPr="00CF4125">
              <w:rPr>
                <w:lang w:val="uk-UA"/>
              </w:rPr>
              <w:t xml:space="preserve"> </w:t>
            </w:r>
            <w:r w:rsidRPr="00CF4125">
              <w:rPr>
                <w:lang w:val="en-US"/>
              </w:rPr>
              <w:t>4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A72E5F" w:rsidRPr="00CF4125" w:rsidRDefault="00A72E5F" w:rsidP="00384BCA">
            <w:pPr>
              <w:rPr>
                <w:lang w:val="en-US"/>
              </w:rPr>
            </w:pPr>
            <w:r w:rsidRPr="00CF4125">
              <w:rPr>
                <w:b/>
                <w:lang w:val="uk-UA"/>
              </w:rPr>
              <w:t>Б</w:t>
            </w:r>
            <w:r w:rsidRPr="00CF4125">
              <w:rPr>
                <w:lang w:val="uk-UA"/>
              </w:rPr>
              <w:t xml:space="preserve"> </w:t>
            </w:r>
            <w:r w:rsidRPr="00CF4125">
              <w:rPr>
                <w:lang w:val="en-US"/>
              </w:rPr>
              <w:t xml:space="preserve">  2</w:t>
            </w:r>
          </w:p>
        </w:tc>
        <w:tc>
          <w:tcPr>
            <w:tcW w:w="1914" w:type="dxa"/>
            <w:vAlign w:val="center"/>
          </w:tcPr>
          <w:p w:rsidR="00A72E5F" w:rsidRPr="00CF4125" w:rsidRDefault="00A72E5F" w:rsidP="00384BCA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>В</w:t>
            </w:r>
            <w:r w:rsidRPr="00CF4125">
              <w:rPr>
                <w:lang w:val="uk-UA"/>
              </w:rPr>
              <w:t xml:space="preserve"> </w:t>
            </w:r>
            <w:r w:rsidRPr="00747A4F">
              <w:t xml:space="preserve">  </w:t>
            </w:r>
            <w:r w:rsidRPr="00CF4125">
              <w:rPr>
                <w:lang w:val="en-US"/>
              </w:rPr>
              <w:t>0</w:t>
            </w:r>
            <w:r w:rsidRPr="00CF4125">
              <w:rPr>
                <w:lang w:val="uk-UA"/>
              </w:rPr>
              <w:t>,5</w:t>
            </w:r>
          </w:p>
        </w:tc>
        <w:tc>
          <w:tcPr>
            <w:tcW w:w="1914" w:type="dxa"/>
            <w:vAlign w:val="center"/>
          </w:tcPr>
          <w:p w:rsidR="00A72E5F" w:rsidRPr="00CF4125" w:rsidRDefault="00A72E5F" w:rsidP="00384BCA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>Г</w:t>
            </w:r>
            <w:r w:rsidRPr="00CF4125">
              <w:rPr>
                <w:lang w:val="en-US"/>
              </w:rPr>
              <w:t xml:space="preserve">  </w:t>
            </w:r>
            <w:r w:rsidRPr="00CF4125">
              <w:rPr>
                <w:lang w:val="uk-UA"/>
              </w:rPr>
              <w:t xml:space="preserve"> 0,25</w:t>
            </w:r>
          </w:p>
        </w:tc>
        <w:tc>
          <w:tcPr>
            <w:tcW w:w="1915" w:type="dxa"/>
            <w:vAlign w:val="center"/>
          </w:tcPr>
          <w:p w:rsidR="00A72E5F" w:rsidRPr="00CF4125" w:rsidRDefault="00A72E5F" w:rsidP="00384BCA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>Д</w:t>
            </w:r>
            <w:r w:rsidRPr="00747A4F">
              <w:t xml:space="preserve">  </w:t>
            </w:r>
            <w:r w:rsidRPr="00CF4125">
              <w:rPr>
                <w:lang w:val="uk-UA"/>
              </w:rPr>
              <w:t xml:space="preserve"> 16</w:t>
            </w:r>
          </w:p>
        </w:tc>
      </w:tr>
    </w:tbl>
    <w:p w:rsidR="001A16C1" w:rsidRDefault="001A16C1" w:rsidP="001A16C1">
      <w:pPr>
        <w:jc w:val="both"/>
        <w:rPr>
          <w:lang w:val="uk-UA"/>
        </w:rPr>
      </w:pPr>
      <w:r w:rsidRPr="00AB19FA">
        <w:rPr>
          <w:i/>
          <w:lang w:val="uk-UA"/>
        </w:rPr>
        <w:t>Правильна відповідь</w:t>
      </w:r>
      <w:r>
        <w:rPr>
          <w:lang w:val="uk-UA"/>
        </w:rPr>
        <w:t>:</w:t>
      </w:r>
      <w:r w:rsidR="00847283">
        <w:rPr>
          <w:lang w:val="uk-UA"/>
        </w:rPr>
        <w:t xml:space="preserve"> Б</w:t>
      </w:r>
    </w:p>
    <w:p w:rsidR="001A16C1" w:rsidRDefault="001A16C1" w:rsidP="001A16C1">
      <w:pPr>
        <w:jc w:val="both"/>
        <w:rPr>
          <w:lang w:val="uk-UA"/>
        </w:rPr>
      </w:pPr>
      <w:r w:rsidRPr="00AB19FA">
        <w:rPr>
          <w:i/>
          <w:lang w:val="uk-UA"/>
        </w:rPr>
        <w:t>Компоненти програмових вимог, що перевіряються завданням</w:t>
      </w:r>
      <w:r>
        <w:rPr>
          <w:lang w:val="uk-UA"/>
        </w:rPr>
        <w:t>:</w:t>
      </w:r>
      <w:r w:rsidR="007B74E2">
        <w:rPr>
          <w:lang w:val="uk-UA"/>
        </w:rPr>
        <w:t xml:space="preserve"> Рух по колу з постійною за величиною швидкістю. Період і частота обертання. Лінійна і кутова швидкості. Доцентрове прискорення.</w:t>
      </w:r>
    </w:p>
    <w:p w:rsidR="00937390" w:rsidRPr="00747A4F" w:rsidRDefault="00937390" w:rsidP="00BA5303">
      <w:pPr>
        <w:ind w:left="282" w:hanging="282"/>
        <w:jc w:val="both"/>
        <w:rPr>
          <w:b/>
          <w:lang w:val="uk-UA"/>
        </w:rPr>
      </w:pPr>
    </w:p>
    <w:p w:rsidR="001F1EAE" w:rsidRPr="00747A4F" w:rsidRDefault="00937390" w:rsidP="00747A4F">
      <w:pPr>
        <w:ind w:left="282" w:hanging="282"/>
        <w:jc w:val="both"/>
        <w:rPr>
          <w:lang w:val="uk-UA"/>
        </w:rPr>
      </w:pPr>
      <w:r w:rsidRPr="00747A4F">
        <w:rPr>
          <w:b/>
          <w:lang w:val="uk-UA"/>
        </w:rPr>
        <w:t>4</w:t>
      </w:r>
      <w:r w:rsidR="00BA5303" w:rsidRPr="00747A4F">
        <w:rPr>
          <w:b/>
          <w:lang w:val="uk-UA"/>
        </w:rPr>
        <w:t>.</w:t>
      </w:r>
      <w:r w:rsidR="00BA5303" w:rsidRPr="00747A4F">
        <w:rPr>
          <w:lang w:val="uk-UA"/>
        </w:rPr>
        <w:t> </w:t>
      </w:r>
      <w:r w:rsidR="00A843C7" w:rsidRPr="00747A4F">
        <w:rPr>
          <w:lang w:val="uk-UA"/>
        </w:rPr>
        <w:t>У</w:t>
      </w:r>
      <w:r w:rsidR="001F1EAE" w:rsidRPr="00747A4F">
        <w:rPr>
          <w:lang w:val="uk-UA"/>
        </w:rPr>
        <w:t>кажіть, у якому з перелічених нижче випадків спостерігається явище інерції: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1F1EAE" w:rsidRPr="00CF4125" w:rsidTr="00CF4125">
        <w:trPr>
          <w:trHeight w:val="567"/>
          <w:jc w:val="center"/>
        </w:trPr>
        <w:tc>
          <w:tcPr>
            <w:tcW w:w="9571" w:type="dxa"/>
            <w:vAlign w:val="center"/>
          </w:tcPr>
          <w:p w:rsidR="001F1EAE" w:rsidRPr="00CF4125" w:rsidRDefault="001F1EAE" w:rsidP="00384BCA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>А</w:t>
            </w:r>
            <w:r w:rsidRPr="00CF4125">
              <w:rPr>
                <w:lang w:val="uk-UA"/>
              </w:rPr>
              <w:t xml:space="preserve">  камінь вільно падає;</w:t>
            </w:r>
          </w:p>
        </w:tc>
      </w:tr>
      <w:tr w:rsidR="001F1EAE" w:rsidRPr="00CF4125" w:rsidTr="00CF4125">
        <w:trPr>
          <w:trHeight w:val="567"/>
          <w:jc w:val="center"/>
        </w:trPr>
        <w:tc>
          <w:tcPr>
            <w:tcW w:w="9571" w:type="dxa"/>
            <w:vAlign w:val="center"/>
          </w:tcPr>
          <w:p w:rsidR="001F1EAE" w:rsidRPr="00CF4125" w:rsidRDefault="001F1EAE" w:rsidP="00384BCA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>Б</w:t>
            </w:r>
            <w:r w:rsidRPr="00CF4125">
              <w:rPr>
                <w:lang w:val="uk-UA"/>
              </w:rPr>
              <w:t xml:space="preserve">  </w:t>
            </w:r>
            <w:r w:rsidR="00B918E3" w:rsidRPr="00CF4125">
              <w:rPr>
                <w:lang w:val="uk-UA"/>
              </w:rPr>
              <w:t>артилерійський снаряд летить з гармати у ціль по параболі</w:t>
            </w:r>
            <w:r w:rsidRPr="00CF4125">
              <w:rPr>
                <w:lang w:val="uk-UA"/>
              </w:rPr>
              <w:t>;</w:t>
            </w:r>
          </w:p>
        </w:tc>
      </w:tr>
      <w:tr w:rsidR="001F1EAE" w:rsidRPr="00CF4125" w:rsidTr="00CF4125">
        <w:trPr>
          <w:trHeight w:val="567"/>
          <w:jc w:val="center"/>
        </w:trPr>
        <w:tc>
          <w:tcPr>
            <w:tcW w:w="9571" w:type="dxa"/>
            <w:shd w:val="clear" w:color="auto" w:fill="auto"/>
            <w:vAlign w:val="center"/>
          </w:tcPr>
          <w:p w:rsidR="001F1EAE" w:rsidRPr="00CF4125" w:rsidRDefault="001F1EAE" w:rsidP="00384BCA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>В</w:t>
            </w:r>
            <w:r w:rsidRPr="00CF4125">
              <w:rPr>
                <w:lang w:val="uk-UA"/>
              </w:rPr>
              <w:t xml:space="preserve">  автомобіль рухається рівномірно прямолінійно;</w:t>
            </w:r>
          </w:p>
        </w:tc>
      </w:tr>
      <w:tr w:rsidR="001F1EAE" w:rsidRPr="00CF4125" w:rsidTr="00CF4125">
        <w:trPr>
          <w:trHeight w:val="567"/>
          <w:jc w:val="center"/>
        </w:trPr>
        <w:tc>
          <w:tcPr>
            <w:tcW w:w="9571" w:type="dxa"/>
            <w:vAlign w:val="center"/>
          </w:tcPr>
          <w:p w:rsidR="001F1EAE" w:rsidRPr="00CF4125" w:rsidRDefault="001F1EAE" w:rsidP="00384BCA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>Г</w:t>
            </w:r>
            <w:r w:rsidRPr="00CF4125">
              <w:rPr>
                <w:lang w:val="uk-UA"/>
              </w:rPr>
              <w:t xml:space="preserve">  супутник рухається по орбіті;</w:t>
            </w:r>
          </w:p>
        </w:tc>
      </w:tr>
      <w:tr w:rsidR="001F1EAE" w:rsidRPr="00CF4125" w:rsidTr="00CF4125">
        <w:trPr>
          <w:trHeight w:val="567"/>
          <w:jc w:val="center"/>
        </w:trPr>
        <w:tc>
          <w:tcPr>
            <w:tcW w:w="9571" w:type="dxa"/>
            <w:vAlign w:val="center"/>
          </w:tcPr>
          <w:p w:rsidR="001F1EAE" w:rsidRPr="00CF4125" w:rsidRDefault="001F1EAE" w:rsidP="00384BCA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>Д</w:t>
            </w:r>
            <w:r w:rsidRPr="00CF4125">
              <w:rPr>
                <w:lang w:val="uk-UA"/>
              </w:rPr>
              <w:t xml:space="preserve">  </w:t>
            </w:r>
            <w:r w:rsidR="00B918E3" w:rsidRPr="00CF4125">
              <w:rPr>
                <w:lang w:val="uk-UA"/>
              </w:rPr>
              <w:t>в момент старту ракети космонавт відчуває перевантаження</w:t>
            </w:r>
          </w:p>
        </w:tc>
      </w:tr>
    </w:tbl>
    <w:p w:rsidR="001A16C1" w:rsidRDefault="001A16C1" w:rsidP="001A16C1">
      <w:pPr>
        <w:jc w:val="both"/>
        <w:rPr>
          <w:lang w:val="uk-UA"/>
        </w:rPr>
      </w:pPr>
      <w:r w:rsidRPr="00AB19FA">
        <w:rPr>
          <w:i/>
          <w:lang w:val="uk-UA"/>
        </w:rPr>
        <w:t>Правильна відповідь</w:t>
      </w:r>
      <w:r>
        <w:rPr>
          <w:lang w:val="uk-UA"/>
        </w:rPr>
        <w:t>:</w:t>
      </w:r>
      <w:r w:rsidR="00847283">
        <w:rPr>
          <w:lang w:val="uk-UA"/>
        </w:rPr>
        <w:t xml:space="preserve"> В</w:t>
      </w:r>
    </w:p>
    <w:p w:rsidR="001A16C1" w:rsidRDefault="001A16C1" w:rsidP="001A16C1">
      <w:pPr>
        <w:jc w:val="both"/>
        <w:rPr>
          <w:lang w:val="uk-UA"/>
        </w:rPr>
      </w:pPr>
      <w:r w:rsidRPr="00AB19FA">
        <w:rPr>
          <w:i/>
          <w:lang w:val="uk-UA"/>
        </w:rPr>
        <w:t>Компоненти програмових вимог, що перевіряються завданням</w:t>
      </w:r>
      <w:r>
        <w:rPr>
          <w:lang w:val="uk-UA"/>
        </w:rPr>
        <w:t>:</w:t>
      </w:r>
      <w:r w:rsidR="007B74E2">
        <w:rPr>
          <w:lang w:val="uk-UA"/>
        </w:rPr>
        <w:t xml:space="preserve"> Перший закон Ньютона. Інерціальні системи відліку. Принцип відносності Галілея.</w:t>
      </w:r>
    </w:p>
    <w:p w:rsidR="001A16C1" w:rsidRDefault="001A16C1" w:rsidP="00D807D8">
      <w:pPr>
        <w:ind w:left="246" w:hanging="246"/>
        <w:jc w:val="both"/>
        <w:rPr>
          <w:b/>
          <w:lang w:val="uk-UA"/>
        </w:rPr>
      </w:pPr>
    </w:p>
    <w:p w:rsidR="0084569D" w:rsidRPr="00747A4F" w:rsidRDefault="00937390" w:rsidP="00D807D8">
      <w:pPr>
        <w:ind w:left="246" w:hanging="246"/>
        <w:jc w:val="both"/>
      </w:pPr>
      <w:r w:rsidRPr="00747A4F">
        <w:rPr>
          <w:b/>
          <w:lang w:val="uk-UA"/>
        </w:rPr>
        <w:t>5</w:t>
      </w:r>
      <w:r w:rsidR="0084569D" w:rsidRPr="00747A4F">
        <w:rPr>
          <w:b/>
          <w:lang w:val="uk-UA"/>
        </w:rPr>
        <w:t>.</w:t>
      </w:r>
      <w:r w:rsidR="00BA5303" w:rsidRPr="00747A4F">
        <w:rPr>
          <w:lang w:val="uk-UA"/>
        </w:rPr>
        <w:t> </w:t>
      </w:r>
      <w:r w:rsidR="0084569D" w:rsidRPr="00747A4F">
        <w:rPr>
          <w:lang w:val="uk-UA"/>
        </w:rPr>
        <w:t xml:space="preserve">Визначте, яку загальну масу має смугастий циліндричний вантаж. Призматичні вантажі на фото мають масу по </w:t>
      </w:r>
      <w:smartTag w:uri="urn:schemas-microsoft-com:office:smarttags" w:element="metricconverter">
        <w:smartTagPr>
          <w:attr w:name="ProductID" w:val="100 г"/>
        </w:smartTagPr>
        <w:r w:rsidR="0084569D" w:rsidRPr="00747A4F">
          <w:rPr>
            <w:lang w:val="uk-UA"/>
          </w:rPr>
          <w:t>100 г</w:t>
        </w:r>
      </w:smartTag>
      <w:r w:rsidR="0084569D" w:rsidRPr="00747A4F">
        <w:rPr>
          <w:lang w:val="uk-UA"/>
        </w:rPr>
        <w:t xml:space="preserve"> кожен.</w:t>
      </w:r>
    </w:p>
    <w:p w:rsidR="0084569D" w:rsidRPr="00747A4F" w:rsidRDefault="009F69D6" w:rsidP="0084569D">
      <w:r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504" type="#_x0000_t75" style="position:absolute;margin-left:0;margin-top:9.7pt;width:285pt;height:143.25pt;z-index:-251648000;mso-wrap-distance-top:5.65pt;mso-wrap-distance-bottom:5.65pt;mso-position-horizontal:center" wrapcoords="-57 0 -57 21487 21600 21487 21600 0 -57 0">
            <v:imagedata r:id="rId5" o:title="va3"/>
            <w10:wrap type="tight"/>
          </v:shape>
        </w:pict>
      </w:r>
    </w:p>
    <w:p w:rsidR="0084569D" w:rsidRPr="00747A4F" w:rsidRDefault="0084569D" w:rsidP="0084569D"/>
    <w:p w:rsidR="0084569D" w:rsidRPr="00747A4F" w:rsidRDefault="0084569D" w:rsidP="0084569D"/>
    <w:p w:rsidR="0084569D" w:rsidRPr="00747A4F" w:rsidRDefault="0084569D" w:rsidP="0084569D"/>
    <w:p w:rsidR="0084569D" w:rsidRPr="00747A4F" w:rsidRDefault="0084569D" w:rsidP="0084569D"/>
    <w:p w:rsidR="0084569D" w:rsidRPr="00747A4F" w:rsidRDefault="0084569D" w:rsidP="0084569D"/>
    <w:p w:rsidR="0084569D" w:rsidRPr="00747A4F" w:rsidRDefault="0084569D" w:rsidP="0084569D"/>
    <w:p w:rsidR="0084569D" w:rsidRPr="00747A4F" w:rsidRDefault="0084569D" w:rsidP="0084569D"/>
    <w:p w:rsidR="0084569D" w:rsidRPr="00747A4F" w:rsidRDefault="0084569D" w:rsidP="0084569D"/>
    <w:p w:rsidR="0084569D" w:rsidRPr="00747A4F" w:rsidRDefault="0084569D" w:rsidP="0084569D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1914"/>
        <w:gridCol w:w="1914"/>
        <w:gridCol w:w="1914"/>
        <w:gridCol w:w="1915"/>
      </w:tblGrid>
      <w:tr w:rsidR="00CF4125" w:rsidRPr="00CF4125" w:rsidTr="00CF4125">
        <w:trPr>
          <w:trHeight w:val="567"/>
          <w:jc w:val="center"/>
        </w:trPr>
        <w:tc>
          <w:tcPr>
            <w:tcW w:w="1914" w:type="dxa"/>
            <w:vAlign w:val="center"/>
          </w:tcPr>
          <w:p w:rsidR="0084569D" w:rsidRPr="00CF4125" w:rsidRDefault="0084569D" w:rsidP="00384BCA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>А</w:t>
            </w:r>
            <w:r w:rsidRPr="00CF4125">
              <w:rPr>
                <w:lang w:val="en-US"/>
              </w:rPr>
              <w:t xml:space="preserve">  </w:t>
            </w:r>
            <w:r w:rsidRPr="00CF4125">
              <w:rPr>
                <w:lang w:val="uk-UA"/>
              </w:rPr>
              <w:t xml:space="preserve"> </w:t>
            </w:r>
            <w:smartTag w:uri="urn:schemas-microsoft-com:office:smarttags" w:element="metricconverter">
              <w:smartTagPr>
                <w:attr w:name="ProductID" w:val="300 г"/>
              </w:smartTagPr>
              <w:r w:rsidRPr="00CF4125">
                <w:rPr>
                  <w:lang w:val="uk-UA"/>
                </w:rPr>
                <w:t>300 г</w:t>
              </w:r>
            </w:smartTag>
          </w:p>
        </w:tc>
        <w:tc>
          <w:tcPr>
            <w:tcW w:w="1914" w:type="dxa"/>
            <w:vAlign w:val="center"/>
          </w:tcPr>
          <w:p w:rsidR="0084569D" w:rsidRPr="00CF4125" w:rsidRDefault="0084569D" w:rsidP="00384BCA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>Б</w:t>
            </w:r>
            <w:r w:rsidRPr="00CF4125">
              <w:rPr>
                <w:lang w:val="uk-UA"/>
              </w:rPr>
              <w:t xml:space="preserve"> </w:t>
            </w:r>
            <w:r w:rsidRPr="00CF4125">
              <w:rPr>
                <w:lang w:val="en-US"/>
              </w:rPr>
              <w:t xml:space="preserve">  </w:t>
            </w:r>
            <w:smartTag w:uri="urn:schemas-microsoft-com:office:smarttags" w:element="metricconverter">
              <w:smartTagPr>
                <w:attr w:name="ProductID" w:val="200 г"/>
              </w:smartTagPr>
              <w:r w:rsidRPr="00CF4125">
                <w:rPr>
                  <w:lang w:val="uk-UA"/>
                </w:rPr>
                <w:t>200 г</w:t>
              </w:r>
            </w:smartTag>
          </w:p>
        </w:tc>
        <w:tc>
          <w:tcPr>
            <w:tcW w:w="1914" w:type="dxa"/>
            <w:vAlign w:val="center"/>
          </w:tcPr>
          <w:p w:rsidR="0084569D" w:rsidRPr="00CF4125" w:rsidRDefault="0084569D" w:rsidP="00384BCA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>В</w:t>
            </w:r>
            <w:r w:rsidRPr="00CF4125">
              <w:rPr>
                <w:lang w:val="uk-UA"/>
              </w:rPr>
              <w:t xml:space="preserve"> </w:t>
            </w:r>
            <w:r w:rsidRPr="00747A4F">
              <w:t xml:space="preserve">  </w:t>
            </w:r>
            <w:smartTag w:uri="urn:schemas-microsoft-com:office:smarttags" w:element="metricconverter">
              <w:smartTagPr>
                <w:attr w:name="ProductID" w:val="100 г"/>
              </w:smartTagPr>
              <w:r w:rsidRPr="00CF4125">
                <w:rPr>
                  <w:lang w:val="uk-UA"/>
                </w:rPr>
                <w:t>100 г</w:t>
              </w:r>
            </w:smartTag>
          </w:p>
        </w:tc>
        <w:tc>
          <w:tcPr>
            <w:tcW w:w="1914" w:type="dxa"/>
            <w:vAlign w:val="center"/>
          </w:tcPr>
          <w:p w:rsidR="0084569D" w:rsidRPr="00CF4125" w:rsidRDefault="0084569D" w:rsidP="00384BCA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>Г</w:t>
            </w:r>
            <w:r w:rsidRPr="00CF4125">
              <w:rPr>
                <w:lang w:val="en-US"/>
              </w:rPr>
              <w:t xml:space="preserve">  </w:t>
            </w:r>
            <w:r w:rsidRPr="00CF4125">
              <w:rPr>
                <w:lang w:val="uk-UA"/>
              </w:rPr>
              <w:t xml:space="preserve"> </w:t>
            </w:r>
            <w:smartTag w:uri="urn:schemas-microsoft-com:office:smarttags" w:element="metricconverter">
              <w:smartTagPr>
                <w:attr w:name="ProductID" w:val="150 г"/>
              </w:smartTagPr>
              <w:r w:rsidRPr="00CF4125">
                <w:rPr>
                  <w:lang w:val="uk-UA"/>
                </w:rPr>
                <w:t>150 г</w:t>
              </w:r>
            </w:smartTag>
          </w:p>
        </w:tc>
        <w:tc>
          <w:tcPr>
            <w:tcW w:w="1915" w:type="dxa"/>
            <w:shd w:val="clear" w:color="auto" w:fill="auto"/>
            <w:vAlign w:val="center"/>
          </w:tcPr>
          <w:p w:rsidR="0084569D" w:rsidRPr="00CF4125" w:rsidRDefault="0084569D" w:rsidP="00384BCA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>Д</w:t>
            </w:r>
            <w:r w:rsidRPr="00747A4F">
              <w:t xml:space="preserve">  </w:t>
            </w:r>
            <w:r w:rsidRPr="00CF4125">
              <w:rPr>
                <w:lang w:val="uk-UA"/>
              </w:rPr>
              <w:t xml:space="preserve"> </w:t>
            </w:r>
            <w:smartTag w:uri="urn:schemas-microsoft-com:office:smarttags" w:element="metricconverter">
              <w:smartTagPr>
                <w:attr w:name="ProductID" w:val="250 г"/>
              </w:smartTagPr>
              <w:r w:rsidRPr="00CF4125">
                <w:rPr>
                  <w:lang w:val="uk-UA"/>
                </w:rPr>
                <w:t>250 г</w:t>
              </w:r>
            </w:smartTag>
          </w:p>
        </w:tc>
      </w:tr>
    </w:tbl>
    <w:p w:rsidR="001A16C1" w:rsidRDefault="001A16C1" w:rsidP="001A16C1">
      <w:pPr>
        <w:jc w:val="both"/>
        <w:rPr>
          <w:lang w:val="uk-UA"/>
        </w:rPr>
      </w:pPr>
      <w:r w:rsidRPr="00AB19FA">
        <w:rPr>
          <w:i/>
          <w:lang w:val="uk-UA"/>
        </w:rPr>
        <w:t>Правильна відповідь</w:t>
      </w:r>
      <w:r>
        <w:rPr>
          <w:lang w:val="uk-UA"/>
        </w:rPr>
        <w:t>:</w:t>
      </w:r>
      <w:r w:rsidR="00847283">
        <w:rPr>
          <w:lang w:val="uk-UA"/>
        </w:rPr>
        <w:t xml:space="preserve"> Д</w:t>
      </w:r>
    </w:p>
    <w:p w:rsidR="001A16C1" w:rsidRDefault="001A16C1" w:rsidP="001A16C1">
      <w:pPr>
        <w:jc w:val="both"/>
        <w:rPr>
          <w:lang w:val="uk-UA"/>
        </w:rPr>
      </w:pPr>
      <w:r w:rsidRPr="00AB19FA">
        <w:rPr>
          <w:i/>
          <w:lang w:val="uk-UA"/>
        </w:rPr>
        <w:t>Компоненти програмових вимог, що перевіряються завданням</w:t>
      </w:r>
      <w:r>
        <w:rPr>
          <w:lang w:val="uk-UA"/>
        </w:rPr>
        <w:t>:</w:t>
      </w:r>
      <w:r w:rsidR="00613581">
        <w:rPr>
          <w:lang w:val="uk-UA"/>
        </w:rPr>
        <w:t xml:space="preserve"> Третій закон Ньютона та умови рівноваги тіла.</w:t>
      </w:r>
    </w:p>
    <w:p w:rsidR="00E25B4B" w:rsidRPr="00747A4F" w:rsidRDefault="00E25B4B">
      <w:pPr>
        <w:rPr>
          <w:lang w:val="uk-UA"/>
        </w:rPr>
      </w:pPr>
    </w:p>
    <w:p w:rsidR="004655EE" w:rsidRPr="00747A4F" w:rsidRDefault="00937390" w:rsidP="001A16C1">
      <w:pPr>
        <w:ind w:left="270" w:hanging="270"/>
        <w:jc w:val="both"/>
        <w:rPr>
          <w:lang w:val="uk-UA"/>
        </w:rPr>
      </w:pPr>
      <w:r w:rsidRPr="00747A4F">
        <w:rPr>
          <w:b/>
          <w:lang w:val="uk-UA"/>
        </w:rPr>
        <w:t>6</w:t>
      </w:r>
      <w:r w:rsidR="004655EE" w:rsidRPr="00747A4F">
        <w:rPr>
          <w:b/>
          <w:lang w:val="uk-UA"/>
        </w:rPr>
        <w:t>.</w:t>
      </w:r>
      <w:r w:rsidR="00BA5303" w:rsidRPr="00747A4F">
        <w:rPr>
          <w:lang w:val="uk-UA"/>
        </w:rPr>
        <w:t> </w:t>
      </w:r>
      <w:r w:rsidR="004655EE" w:rsidRPr="00747A4F">
        <w:rPr>
          <w:lang w:val="uk-UA"/>
        </w:rPr>
        <w:t xml:space="preserve">Учні на уроці фізкультури грають у волейбол. </w:t>
      </w:r>
      <w:r w:rsidR="0084569D" w:rsidRPr="00747A4F">
        <w:rPr>
          <w:lang w:val="uk-UA"/>
        </w:rPr>
        <w:t>Визнач</w:t>
      </w:r>
      <w:r w:rsidR="00E3328C" w:rsidRPr="00747A4F">
        <w:rPr>
          <w:lang w:val="uk-UA"/>
        </w:rPr>
        <w:t>те</w:t>
      </w:r>
      <w:r w:rsidR="0084569D" w:rsidRPr="00747A4F">
        <w:rPr>
          <w:lang w:val="uk-UA"/>
        </w:rPr>
        <w:t xml:space="preserve"> </w:t>
      </w:r>
      <w:r w:rsidR="004655EE" w:rsidRPr="00747A4F">
        <w:rPr>
          <w:lang w:val="uk-UA"/>
        </w:rPr>
        <w:t>максимальн</w:t>
      </w:r>
      <w:r w:rsidR="0084569D" w:rsidRPr="00747A4F">
        <w:rPr>
          <w:lang w:val="uk-UA"/>
        </w:rPr>
        <w:t>у</w:t>
      </w:r>
      <w:r w:rsidR="004655EE" w:rsidRPr="00747A4F">
        <w:rPr>
          <w:lang w:val="uk-UA"/>
        </w:rPr>
        <w:t xml:space="preserve"> висот</w:t>
      </w:r>
      <w:r w:rsidR="0084569D" w:rsidRPr="00747A4F">
        <w:rPr>
          <w:lang w:val="uk-UA"/>
        </w:rPr>
        <w:t>у</w:t>
      </w:r>
      <w:r w:rsidR="009C19E5" w:rsidRPr="00747A4F">
        <w:rPr>
          <w:lang w:val="uk-UA"/>
        </w:rPr>
        <w:t xml:space="preserve"> (у метрах)</w:t>
      </w:r>
      <w:r w:rsidR="004655EE" w:rsidRPr="00747A4F">
        <w:rPr>
          <w:lang w:val="uk-UA"/>
        </w:rPr>
        <w:t xml:space="preserve"> відносно рук гравців</w:t>
      </w:r>
      <w:r w:rsidR="0084569D" w:rsidRPr="00747A4F">
        <w:rPr>
          <w:lang w:val="uk-UA"/>
        </w:rPr>
        <w:t>, як</w:t>
      </w:r>
      <w:r w:rsidR="00E3328C" w:rsidRPr="00747A4F">
        <w:rPr>
          <w:lang w:val="uk-UA"/>
        </w:rPr>
        <w:t>ої</w:t>
      </w:r>
      <w:r w:rsidR="004655EE" w:rsidRPr="00747A4F">
        <w:rPr>
          <w:lang w:val="uk-UA"/>
        </w:rPr>
        <w:t xml:space="preserve"> досягає м’яч, </w:t>
      </w:r>
      <w:r w:rsidR="0084569D" w:rsidRPr="00747A4F">
        <w:rPr>
          <w:lang w:val="uk-UA"/>
        </w:rPr>
        <w:t>якщо</w:t>
      </w:r>
      <w:r w:rsidR="004655EE" w:rsidRPr="00747A4F">
        <w:rPr>
          <w:lang w:val="uk-UA"/>
        </w:rPr>
        <w:t xml:space="preserve"> відомо, що у польоті між </w:t>
      </w:r>
      <w:r w:rsidR="0084569D" w:rsidRPr="00747A4F">
        <w:rPr>
          <w:lang w:val="uk-UA"/>
        </w:rPr>
        <w:t xml:space="preserve">двома ударами він перебуває 2 с. </w:t>
      </w:r>
      <w:r w:rsidR="00E3328C" w:rsidRPr="00747A4F">
        <w:rPr>
          <w:lang w:val="uk-UA"/>
        </w:rPr>
        <w:t xml:space="preserve">Вважайте, що </w:t>
      </w:r>
      <w:r w:rsidR="00E25B4B" w:rsidRPr="00747A4F">
        <w:rPr>
          <w:i/>
          <w:lang w:val="en-US"/>
        </w:rPr>
        <w:t>g</w:t>
      </w:r>
      <w:r w:rsidR="00A67267">
        <w:rPr>
          <w:i/>
          <w:lang w:val="uk-UA"/>
        </w:rPr>
        <w:t> </w:t>
      </w:r>
      <w:r w:rsidR="00E25B4B" w:rsidRPr="00747A4F">
        <w:rPr>
          <w:lang w:val="uk-UA"/>
        </w:rPr>
        <w:t>=10 м/с</w:t>
      </w:r>
      <w:r w:rsidR="00E25B4B" w:rsidRPr="00747A4F">
        <w:rPr>
          <w:vertAlign w:val="superscript"/>
          <w:lang w:val="uk-UA"/>
        </w:rPr>
        <w:t>2</w:t>
      </w:r>
      <w:r w:rsidR="00E25B4B" w:rsidRPr="00747A4F">
        <w:rPr>
          <w:lang w:val="uk-UA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1914"/>
        <w:gridCol w:w="1914"/>
        <w:gridCol w:w="1914"/>
        <w:gridCol w:w="1915"/>
      </w:tblGrid>
      <w:tr w:rsidR="00CF4125" w:rsidRPr="00CF4125" w:rsidTr="00CF4125">
        <w:trPr>
          <w:trHeight w:val="567"/>
          <w:jc w:val="center"/>
        </w:trPr>
        <w:tc>
          <w:tcPr>
            <w:tcW w:w="1914" w:type="dxa"/>
            <w:vAlign w:val="center"/>
          </w:tcPr>
          <w:p w:rsidR="00AF780C" w:rsidRPr="00CF4125" w:rsidRDefault="00AF780C" w:rsidP="00384BCA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>А</w:t>
            </w:r>
            <w:r w:rsidRPr="00CF4125">
              <w:rPr>
                <w:lang w:val="en-US"/>
              </w:rPr>
              <w:t xml:space="preserve">  </w:t>
            </w:r>
            <w:r w:rsidRPr="00CF4125">
              <w:rPr>
                <w:lang w:val="uk-UA"/>
              </w:rPr>
              <w:t xml:space="preserve"> </w:t>
            </w:r>
            <w:smartTag w:uri="urn:schemas-microsoft-com:office:smarttags" w:element="metricconverter">
              <w:smartTagPr>
                <w:attr w:name="ProductID" w:val="20 м"/>
              </w:smartTagPr>
              <w:r w:rsidRPr="00CF4125">
                <w:rPr>
                  <w:lang w:val="uk-UA"/>
                </w:rPr>
                <w:t>20 м</w:t>
              </w:r>
            </w:smartTag>
          </w:p>
        </w:tc>
        <w:tc>
          <w:tcPr>
            <w:tcW w:w="1914" w:type="dxa"/>
            <w:vAlign w:val="center"/>
          </w:tcPr>
          <w:p w:rsidR="00AF780C" w:rsidRPr="00CF4125" w:rsidRDefault="00AF780C" w:rsidP="00384BCA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>Б</w:t>
            </w:r>
            <w:r w:rsidRPr="00CF4125">
              <w:rPr>
                <w:lang w:val="uk-UA"/>
              </w:rPr>
              <w:t xml:space="preserve"> </w:t>
            </w:r>
            <w:r w:rsidRPr="00CF4125">
              <w:rPr>
                <w:lang w:val="en-US"/>
              </w:rPr>
              <w:t xml:space="preserve"> 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CF4125">
                <w:rPr>
                  <w:lang w:val="uk-UA"/>
                </w:rPr>
                <w:t>10 м</w:t>
              </w:r>
            </w:smartTag>
          </w:p>
        </w:tc>
        <w:tc>
          <w:tcPr>
            <w:tcW w:w="1914" w:type="dxa"/>
            <w:shd w:val="clear" w:color="auto" w:fill="auto"/>
            <w:vAlign w:val="center"/>
          </w:tcPr>
          <w:p w:rsidR="00AF780C" w:rsidRPr="00CF4125" w:rsidRDefault="00AF780C" w:rsidP="00384BCA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>В</w:t>
            </w:r>
            <w:r w:rsidRPr="00CF4125">
              <w:rPr>
                <w:lang w:val="uk-UA"/>
              </w:rPr>
              <w:t xml:space="preserve"> </w:t>
            </w:r>
            <w:r w:rsidRPr="00747A4F">
              <w:t xml:space="preserve">  </w:t>
            </w:r>
            <w:smartTag w:uri="urn:schemas-microsoft-com:office:smarttags" w:element="metricconverter">
              <w:smartTagPr>
                <w:attr w:name="ProductID" w:val="5 м"/>
              </w:smartTagPr>
              <w:r w:rsidRPr="00CF4125">
                <w:rPr>
                  <w:lang w:val="uk-UA"/>
                </w:rPr>
                <w:t>5 м</w:t>
              </w:r>
            </w:smartTag>
          </w:p>
        </w:tc>
        <w:tc>
          <w:tcPr>
            <w:tcW w:w="1914" w:type="dxa"/>
            <w:vAlign w:val="center"/>
          </w:tcPr>
          <w:p w:rsidR="00AF780C" w:rsidRPr="00CF4125" w:rsidRDefault="00AF780C" w:rsidP="00384BCA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>Г</w:t>
            </w:r>
            <w:r w:rsidRPr="00CF4125">
              <w:rPr>
                <w:lang w:val="en-US"/>
              </w:rPr>
              <w:t xml:space="preserve">  </w:t>
            </w:r>
            <w:r w:rsidRPr="00CF4125">
              <w:rPr>
                <w:lang w:val="uk-UA"/>
              </w:rPr>
              <w:t xml:space="preserve"> </w:t>
            </w:r>
            <w:smartTag w:uri="urn:schemas-microsoft-com:office:smarttags" w:element="metricconverter">
              <w:smartTagPr>
                <w:attr w:name="ProductID" w:val="2,5 м"/>
              </w:smartTagPr>
              <w:r w:rsidRPr="00CF4125">
                <w:rPr>
                  <w:lang w:val="uk-UA"/>
                </w:rPr>
                <w:t>2,5 м</w:t>
              </w:r>
            </w:smartTag>
          </w:p>
        </w:tc>
        <w:tc>
          <w:tcPr>
            <w:tcW w:w="1915" w:type="dxa"/>
            <w:shd w:val="clear" w:color="auto" w:fill="auto"/>
            <w:vAlign w:val="center"/>
          </w:tcPr>
          <w:p w:rsidR="00AF780C" w:rsidRPr="00CF4125" w:rsidRDefault="00AF780C" w:rsidP="00384BCA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>Д</w:t>
            </w:r>
            <w:r w:rsidRPr="00747A4F">
              <w:t xml:space="preserve">  </w:t>
            </w:r>
            <w:r w:rsidRPr="00CF4125">
              <w:rPr>
                <w:lang w:val="uk-UA"/>
              </w:rPr>
              <w:t xml:space="preserve"> </w:t>
            </w:r>
            <w:smartTag w:uri="urn:schemas-microsoft-com:office:smarttags" w:element="metricconverter">
              <w:smartTagPr>
                <w:attr w:name="ProductID" w:val="1,25 м"/>
              </w:smartTagPr>
              <w:r w:rsidRPr="00CF4125">
                <w:rPr>
                  <w:lang w:val="uk-UA"/>
                </w:rPr>
                <w:t>1,25 м</w:t>
              </w:r>
            </w:smartTag>
          </w:p>
        </w:tc>
      </w:tr>
    </w:tbl>
    <w:p w:rsidR="001A16C1" w:rsidRDefault="001A16C1" w:rsidP="001A16C1">
      <w:pPr>
        <w:jc w:val="both"/>
        <w:rPr>
          <w:lang w:val="uk-UA"/>
        </w:rPr>
      </w:pPr>
      <w:r w:rsidRPr="00AB19FA">
        <w:rPr>
          <w:i/>
          <w:lang w:val="uk-UA"/>
        </w:rPr>
        <w:t>Правильна відповідь</w:t>
      </w:r>
      <w:r>
        <w:rPr>
          <w:lang w:val="uk-UA"/>
        </w:rPr>
        <w:t>:</w:t>
      </w:r>
      <w:r w:rsidR="00847283">
        <w:rPr>
          <w:lang w:val="uk-UA"/>
        </w:rPr>
        <w:t xml:space="preserve"> В</w:t>
      </w:r>
    </w:p>
    <w:p w:rsidR="001A16C1" w:rsidRDefault="001A16C1" w:rsidP="001A16C1">
      <w:pPr>
        <w:jc w:val="both"/>
        <w:rPr>
          <w:lang w:val="uk-UA"/>
        </w:rPr>
      </w:pPr>
      <w:r w:rsidRPr="00AB19FA">
        <w:rPr>
          <w:i/>
          <w:lang w:val="uk-UA"/>
        </w:rPr>
        <w:t>Компоненти програмових вимог, що перевіряються завданням</w:t>
      </w:r>
      <w:r>
        <w:rPr>
          <w:lang w:val="uk-UA"/>
        </w:rPr>
        <w:t>:</w:t>
      </w:r>
      <w:r w:rsidR="00613581">
        <w:rPr>
          <w:lang w:val="uk-UA"/>
        </w:rPr>
        <w:t xml:space="preserve"> Рух тіла під дією сили тяжіння.</w:t>
      </w:r>
    </w:p>
    <w:p w:rsidR="004655EE" w:rsidRPr="00747A4F" w:rsidRDefault="004655EE" w:rsidP="004655EE">
      <w:pPr>
        <w:jc w:val="both"/>
        <w:rPr>
          <w:lang w:val="uk-UA"/>
        </w:rPr>
      </w:pPr>
    </w:p>
    <w:p w:rsidR="004655EE" w:rsidRPr="00747A4F" w:rsidRDefault="009F69D6" w:rsidP="00D807D8">
      <w:pPr>
        <w:ind w:left="228" w:hanging="246"/>
        <w:jc w:val="both"/>
        <w:rPr>
          <w:lang w:val="uk-UA"/>
        </w:rPr>
      </w:pPr>
      <w:r>
        <w:rPr>
          <w:b/>
          <w:noProof/>
        </w:rPr>
        <w:pict>
          <v:group id="_x0000_s2155" style="position:absolute;left:0;text-align:left;margin-left:344.4pt;margin-top:2.6pt;width:116.4pt;height:99.9pt;z-index:251648000" coordorigin="7782,8208" coordsize="2328,1998">
            <v:line id="_x0000_s1506" style="position:absolute" from="8046,8476" to="8046,9848" o:regroupid="44" strokeweight=".5pt">
              <v:stroke startarrow="classic"/>
            </v:line>
            <v:line id="_x0000_s1507" style="position:absolute;rotation:90;flip:y" from="8898,8996" to="8898,10708" o:regroupid="44" strokeweight=".5pt">
              <v:stroke startarrow="classic"/>
            </v:line>
            <v:shape id="_x0000_s1508" type="#_x0000_t202" style="position:absolute;left:7782;top:8208;width:408;height:606" o:regroupid="44" filled="f" stroked="f">
              <v:textbox style="mso-next-textbox:#_x0000_s1508">
                <w:txbxContent>
                  <w:p w:rsidR="00885677" w:rsidRPr="00D6603F" w:rsidRDefault="00885677" w:rsidP="00753AF4">
                    <w:pPr>
                      <w:rPr>
                        <w:i/>
                        <w:lang w:val="uk-UA"/>
                      </w:rPr>
                    </w:pPr>
                    <w:r w:rsidRPr="00D6603F">
                      <w:rPr>
                        <w:i/>
                        <w:lang w:val="uk-UA"/>
                      </w:rPr>
                      <w:t>р</w:t>
                    </w:r>
                  </w:p>
                </w:txbxContent>
              </v:textbox>
            </v:shape>
            <v:shape id="_x0000_s1509" type="#_x0000_t202" style="position:absolute;left:9456;top:9822;width:498;height:384" o:regroupid="44" filled="f" stroked="f">
              <v:textbox style="mso-next-textbox:#_x0000_s1509">
                <w:txbxContent>
                  <w:p w:rsidR="00885677" w:rsidRPr="00D6603F" w:rsidRDefault="00885677" w:rsidP="00753AF4">
                    <w:pPr>
                      <w:rPr>
                        <w:i/>
                        <w:lang w:val="en-US"/>
                      </w:rPr>
                    </w:pPr>
                    <w:r w:rsidRPr="00D6603F">
                      <w:rPr>
                        <w:i/>
                        <w:lang w:val="en-US"/>
                      </w:rPr>
                      <w:t>V</w:t>
                    </w:r>
                  </w:p>
                </w:txbxContent>
              </v:textbox>
            </v:shape>
            <v:shape id="_x0000_s1510" type="#_x0000_t202" style="position:absolute;left:7848;top:9762;width:384;height:378" o:regroupid="44" filled="f" stroked="f">
              <v:textbox style="mso-next-textbox:#_x0000_s1510">
                <w:txbxContent>
                  <w:p w:rsidR="00885677" w:rsidRPr="005243A0" w:rsidRDefault="00885677" w:rsidP="00753AF4">
                    <w:pPr>
                      <w:rPr>
                        <w:sz w:val="20"/>
                        <w:szCs w:val="20"/>
                        <w:lang w:val="en-US"/>
                      </w:rPr>
                    </w:pPr>
                    <w:r w:rsidRPr="005243A0">
                      <w:rPr>
                        <w:sz w:val="20"/>
                        <w:szCs w:val="20"/>
                        <w:lang w:val="en-US"/>
                      </w:rPr>
                      <w:t>0</w:t>
                    </w:r>
                  </w:p>
                </w:txbxContent>
              </v:textbox>
            </v:shape>
            <v:shape id="_x0000_s1511" type="#_x0000_t202" style="position:absolute;left:7998;top:8657;width:414;height:352" o:regroupid="44" filled="f" stroked="f">
              <v:textbox style="mso-next-textbox:#_x0000_s1511">
                <w:txbxContent>
                  <w:p w:rsidR="00885677" w:rsidRPr="00327FC7" w:rsidRDefault="00885677" w:rsidP="00753AF4">
                    <w:pPr>
                      <w:rPr>
                        <w:sz w:val="20"/>
                        <w:szCs w:val="20"/>
                        <w:lang w:val="uk-UA"/>
                      </w:rPr>
                    </w:pPr>
                    <w:r>
                      <w:rPr>
                        <w:sz w:val="20"/>
                        <w:szCs w:val="20"/>
                        <w:lang w:val="uk-UA"/>
                      </w:rPr>
                      <w:t>1</w:t>
                    </w:r>
                  </w:p>
                </w:txbxContent>
              </v:textbox>
            </v:shape>
            <v:shape id="_x0000_s1512" type="#_x0000_t202" style="position:absolute;left:8748;top:8659;width:390;height:352" o:regroupid="44" filled="f" stroked="f">
              <v:textbox style="mso-next-textbox:#_x0000_s1512">
                <w:txbxContent>
                  <w:p w:rsidR="00885677" w:rsidRPr="00327FC7" w:rsidRDefault="00885677" w:rsidP="00753AF4">
                    <w:pPr>
                      <w:rPr>
                        <w:sz w:val="20"/>
                        <w:szCs w:val="20"/>
                        <w:lang w:val="uk-UA"/>
                      </w:rPr>
                    </w:pPr>
                    <w:r>
                      <w:rPr>
                        <w:sz w:val="20"/>
                        <w:szCs w:val="20"/>
                        <w:lang w:val="uk-UA"/>
                      </w:rPr>
                      <w:t>2</w:t>
                    </w:r>
                  </w:p>
                </w:txbxContent>
              </v:textbox>
            </v:shape>
            <v:shape id="_x0000_s1513" type="#_x0000_t202" style="position:absolute;left:9216;top:9469;width:420;height:352" o:regroupid="44" filled="f" stroked="f">
              <v:textbox style="mso-next-textbox:#_x0000_s1513">
                <w:txbxContent>
                  <w:p w:rsidR="00885677" w:rsidRPr="00327FC7" w:rsidRDefault="00885677" w:rsidP="00753AF4">
                    <w:pPr>
                      <w:rPr>
                        <w:sz w:val="20"/>
                        <w:szCs w:val="20"/>
                        <w:lang w:val="uk-UA"/>
                      </w:rPr>
                    </w:pPr>
                    <w:r>
                      <w:rPr>
                        <w:sz w:val="20"/>
                        <w:szCs w:val="20"/>
                        <w:lang w:val="uk-UA"/>
                      </w:rPr>
                      <w:t>3</w:t>
                    </w:r>
                  </w:p>
                </w:txbxContent>
              </v:textbox>
            </v:shape>
            <v:shape id="_x0000_s1514" type="#_x0000_t202" style="position:absolute;left:8010;top:9473;width:414;height:352" o:regroupid="44" filled="f" stroked="f">
              <v:textbox style="mso-next-textbox:#_x0000_s1514">
                <w:txbxContent>
                  <w:p w:rsidR="00885677" w:rsidRPr="00327FC7" w:rsidRDefault="00885677" w:rsidP="00753AF4">
                    <w:pPr>
                      <w:rPr>
                        <w:sz w:val="20"/>
                        <w:szCs w:val="20"/>
                        <w:lang w:val="uk-UA"/>
                      </w:rPr>
                    </w:pPr>
                    <w:r>
                      <w:rPr>
                        <w:sz w:val="20"/>
                        <w:szCs w:val="20"/>
                        <w:lang w:val="uk-UA"/>
                      </w:rPr>
                      <w:t>4</w:t>
                    </w:r>
                  </w:p>
                </w:txbxContent>
              </v:textbox>
            </v:shape>
            <v:line id="_x0000_s1515" style="position:absolute;flip:y" from="8230,9537" to="9398,9537" o:regroupid="44"/>
            <v:line id="_x0000_s1516" style="position:absolute;flip:y" from="8224,8935" to="8933,8935" o:regroupid="44"/>
            <v:line id="_x0000_s1517" style="position:absolute;flip:y" from="8220,8935" to="8220,9535" o:regroupid="44"/>
            <v:line id="_x0000_s1518" style="position:absolute;flip:y" from="8422,8934" to="8632,8934" o:regroupid="44" strokeweight=".5pt">
              <v:stroke endarrow="classic" endarrowlength="short"/>
            </v:line>
            <v:line id="_x0000_s1519" style="position:absolute;flip:x y" from="8732,9535" to="8942,9535" o:regroupid="44" strokeweight=".5pt">
              <v:stroke endarrow="classic" endarrowlength="short"/>
            </v:line>
            <v:line id="_x0000_s1520" style="position:absolute;rotation:90;flip:y" from="8115,9310" to="8325,9310" o:regroupid="44" strokeweight=".5pt">
              <v:stroke endarrow="classic" endarrowlength="short"/>
            </v:line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521" type="#_x0000_t19" style="position:absolute;left:8938;top:8478;width:1172;height:1061;rotation:-11529260fd" coordsize="19738,18341" o:regroupid="44" adj="-3808785,-1570495,,18341" path="wr-21600,-3259,21600,39941,11409,,19738,9568nfewr-21600,-3259,21600,39941,11409,,19738,9568l,18341nsxe">
              <v:path o:connectlocs="11409,0;19738,9568;0,18341"/>
            </v:shape>
            <v:shape id="_x0000_s1522" type="#_x0000_t19" style="position:absolute;left:8167;top:9334;width:1069;height:653;rotation:10554445fd;flip:x y" coordsize="19714,10317" o:regroupid="44" adj="-1869848,-1580957,,10317" path="wr-21600,-11283,21600,31917,18977,,19714,1489nfewr-21600,-11283,21600,31917,18977,,19714,1489l,10317nsxe" strokeweight=".25pt">
              <v:stroke endarrow="classic" endarrowlength="short"/>
              <v:path o:connectlocs="18977,0;19714,1489;0,10317"/>
            </v:shape>
            <w10:wrap type="square"/>
          </v:group>
        </w:pict>
      </w:r>
      <w:r w:rsidR="00937390" w:rsidRPr="00747A4F">
        <w:rPr>
          <w:b/>
          <w:lang w:val="uk-UA"/>
        </w:rPr>
        <w:t>7</w:t>
      </w:r>
      <w:r w:rsidR="00BA5303" w:rsidRPr="00747A4F">
        <w:rPr>
          <w:b/>
          <w:lang w:val="uk-UA"/>
        </w:rPr>
        <w:t>. </w:t>
      </w:r>
      <w:r w:rsidR="00611FAE" w:rsidRPr="00747A4F">
        <w:rPr>
          <w:lang w:val="uk-UA"/>
        </w:rPr>
        <w:t xml:space="preserve">На рисунку в координатах </w:t>
      </w:r>
      <w:r w:rsidR="00D6603F" w:rsidRPr="00D6603F">
        <w:rPr>
          <w:i/>
          <w:lang w:val="uk-UA"/>
        </w:rPr>
        <w:t>р</w:t>
      </w:r>
      <w:r w:rsidR="00611FAE" w:rsidRPr="00747A4F">
        <w:rPr>
          <w:i/>
          <w:lang w:val="uk-UA"/>
        </w:rPr>
        <w:t xml:space="preserve">, </w:t>
      </w:r>
      <w:r w:rsidR="00611FAE" w:rsidRPr="00747A4F">
        <w:rPr>
          <w:i/>
          <w:lang w:val="en-US"/>
        </w:rPr>
        <w:t>V</w:t>
      </w:r>
      <w:r w:rsidR="00611FAE" w:rsidRPr="00747A4F">
        <w:rPr>
          <w:lang w:val="uk-UA"/>
        </w:rPr>
        <w:t xml:space="preserve"> зображен</w:t>
      </w:r>
      <w:r w:rsidR="00424517">
        <w:rPr>
          <w:lang w:val="uk-UA"/>
        </w:rPr>
        <w:t xml:space="preserve">ий </w:t>
      </w:r>
      <w:r w:rsidR="00611FAE" w:rsidRPr="00747A4F">
        <w:rPr>
          <w:lang w:val="uk-UA"/>
        </w:rPr>
        <w:t>замкнутий цикл</w:t>
      </w:r>
      <w:r w:rsidR="00747A4F">
        <w:rPr>
          <w:lang w:val="uk-UA"/>
        </w:rPr>
        <w:t> </w:t>
      </w:r>
      <w:r w:rsidR="00611FAE" w:rsidRPr="00747A4F">
        <w:rPr>
          <w:lang w:val="uk-UA"/>
        </w:rPr>
        <w:t>12341, здійснений незмінною масою газу</w:t>
      </w:r>
      <w:r w:rsidR="008B2478" w:rsidRPr="00747A4F">
        <w:rPr>
          <w:lang w:val="uk-UA"/>
        </w:rPr>
        <w:t xml:space="preserve"> (лінія</w:t>
      </w:r>
      <w:r w:rsidR="00BA5303" w:rsidRPr="00747A4F">
        <w:rPr>
          <w:lang w:val="uk-UA"/>
        </w:rPr>
        <w:t> </w:t>
      </w:r>
      <w:r w:rsidR="008B2478" w:rsidRPr="00747A4F">
        <w:rPr>
          <w:lang w:val="uk-UA"/>
        </w:rPr>
        <w:t>23</w:t>
      </w:r>
      <w:r w:rsidR="00BA5303" w:rsidRPr="00747A4F">
        <w:rPr>
          <w:lang w:val="uk-UA"/>
        </w:rPr>
        <w:t xml:space="preserve"> –</w:t>
      </w:r>
      <w:r w:rsidR="008B2478" w:rsidRPr="00747A4F">
        <w:rPr>
          <w:lang w:val="uk-UA"/>
        </w:rPr>
        <w:t xml:space="preserve"> частина гіперболи)</w:t>
      </w:r>
      <w:r w:rsidR="00611FAE" w:rsidRPr="00747A4F">
        <w:rPr>
          <w:lang w:val="uk-UA"/>
        </w:rPr>
        <w:t xml:space="preserve">. </w:t>
      </w:r>
      <w:r w:rsidR="00276291" w:rsidRPr="00747A4F">
        <w:rPr>
          <w:lang w:val="uk-UA"/>
        </w:rPr>
        <w:t xml:space="preserve">Визначте, який вигляд має даний цикл у координатах </w:t>
      </w:r>
      <w:r w:rsidR="00D6603F">
        <w:rPr>
          <w:i/>
          <w:lang w:val="uk-UA"/>
        </w:rPr>
        <w:t>р</w:t>
      </w:r>
      <w:r w:rsidR="00276291" w:rsidRPr="00747A4F">
        <w:rPr>
          <w:i/>
          <w:lang w:val="uk-UA"/>
        </w:rPr>
        <w:t>,</w:t>
      </w:r>
      <w:r w:rsidR="001B607F">
        <w:rPr>
          <w:i/>
          <w:lang w:val="uk-UA"/>
        </w:rPr>
        <w:t xml:space="preserve"> </w:t>
      </w:r>
      <w:r w:rsidR="00276291" w:rsidRPr="00747A4F">
        <w:rPr>
          <w:i/>
          <w:lang w:val="en-US"/>
        </w:rPr>
        <w:t>T</w:t>
      </w:r>
      <w:r w:rsidR="00276291" w:rsidRPr="00747A4F">
        <w:rPr>
          <w:i/>
          <w:lang w:val="uk-UA"/>
        </w:rPr>
        <w:t>.</w:t>
      </w:r>
    </w:p>
    <w:p w:rsidR="00276291" w:rsidRPr="00747A4F" w:rsidRDefault="00276291" w:rsidP="00276291">
      <w:pPr>
        <w:jc w:val="both"/>
        <w:rPr>
          <w:lang w:val="uk-UA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1914"/>
        <w:gridCol w:w="1914"/>
        <w:gridCol w:w="1914"/>
        <w:gridCol w:w="1915"/>
      </w:tblGrid>
      <w:tr w:rsidR="00CF4125" w:rsidRPr="00CF4125" w:rsidTr="00CF4125">
        <w:trPr>
          <w:trHeight w:val="397"/>
          <w:jc w:val="center"/>
        </w:trPr>
        <w:tc>
          <w:tcPr>
            <w:tcW w:w="1914" w:type="dxa"/>
            <w:vAlign w:val="center"/>
          </w:tcPr>
          <w:p w:rsidR="000364CD" w:rsidRPr="00CF4125" w:rsidRDefault="000364CD" w:rsidP="00CF4125">
            <w:pPr>
              <w:jc w:val="center"/>
              <w:rPr>
                <w:lang w:val="en-US"/>
              </w:rPr>
            </w:pPr>
            <w:r w:rsidRPr="00CF4125">
              <w:rPr>
                <w:b/>
                <w:lang w:val="uk-UA"/>
              </w:rPr>
              <w:t>А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0364CD" w:rsidRPr="00CF4125" w:rsidRDefault="000364CD" w:rsidP="00CF4125">
            <w:pPr>
              <w:jc w:val="center"/>
              <w:rPr>
                <w:lang w:val="en-US"/>
              </w:rPr>
            </w:pPr>
            <w:r w:rsidRPr="00CF4125">
              <w:rPr>
                <w:b/>
                <w:lang w:val="uk-UA"/>
              </w:rPr>
              <w:t>Б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0364CD" w:rsidRPr="00CF4125" w:rsidRDefault="000364CD" w:rsidP="00CF4125">
            <w:pPr>
              <w:jc w:val="center"/>
              <w:rPr>
                <w:lang w:val="en-US"/>
              </w:rPr>
            </w:pPr>
            <w:r w:rsidRPr="00CF4125">
              <w:rPr>
                <w:b/>
                <w:lang w:val="uk-UA"/>
              </w:rPr>
              <w:t>В</w:t>
            </w:r>
          </w:p>
        </w:tc>
        <w:tc>
          <w:tcPr>
            <w:tcW w:w="1914" w:type="dxa"/>
            <w:vAlign w:val="center"/>
          </w:tcPr>
          <w:p w:rsidR="000364CD" w:rsidRPr="00CF4125" w:rsidRDefault="000364CD" w:rsidP="00CF4125">
            <w:pPr>
              <w:jc w:val="center"/>
              <w:rPr>
                <w:lang w:val="en-US"/>
              </w:rPr>
            </w:pPr>
            <w:r w:rsidRPr="00CF4125">
              <w:rPr>
                <w:b/>
                <w:lang w:val="uk-UA"/>
              </w:rPr>
              <w:t>Г</w:t>
            </w:r>
          </w:p>
        </w:tc>
        <w:tc>
          <w:tcPr>
            <w:tcW w:w="1915" w:type="dxa"/>
            <w:vAlign w:val="center"/>
          </w:tcPr>
          <w:p w:rsidR="000364CD" w:rsidRPr="00CF4125" w:rsidRDefault="000364CD" w:rsidP="00CF4125">
            <w:pPr>
              <w:jc w:val="center"/>
              <w:rPr>
                <w:lang w:val="en-US"/>
              </w:rPr>
            </w:pPr>
            <w:r w:rsidRPr="00CF4125">
              <w:rPr>
                <w:b/>
                <w:lang w:val="uk-UA"/>
              </w:rPr>
              <w:t>Д</w:t>
            </w:r>
          </w:p>
        </w:tc>
      </w:tr>
      <w:tr w:rsidR="00CF4125" w:rsidRPr="00CF4125" w:rsidTr="00CF4125">
        <w:trPr>
          <w:trHeight w:val="1970"/>
          <w:jc w:val="center"/>
        </w:trPr>
        <w:tc>
          <w:tcPr>
            <w:tcW w:w="1914" w:type="dxa"/>
          </w:tcPr>
          <w:p w:rsidR="000364CD" w:rsidRPr="00CF4125" w:rsidRDefault="009F69D6" w:rsidP="00CF4125">
            <w:pPr>
              <w:jc w:val="both"/>
              <w:rPr>
                <w:b/>
                <w:lang w:val="uk-UA"/>
              </w:rPr>
            </w:pPr>
            <w:r>
              <w:rPr>
                <w:b/>
                <w:noProof/>
              </w:rPr>
              <w:pict>
                <v:group id="_x0000_s2150" style="position:absolute;left:0;text-align:left;margin-left:84.25pt;margin-top:-.1pt;width:111.65pt;height:100.25pt;z-index:251650048;mso-position-horizontal-relative:text;mso-position-vertical-relative:text" coordorigin="3017,10615" coordsize="2233,2005">
                  <v:line id="_x0000_s1543" style="position:absolute" from="3276,10890" to="3276,12262" o:regroupid="39" strokeweight=".5pt">
                    <v:stroke startarrow="classic"/>
                  </v:line>
                  <v:line id="_x0000_s1544" style="position:absolute;rotation:90;flip:y" from="4128,11410" to="4128,13122" o:regroupid="39" strokeweight=".5pt">
                    <v:stroke startarrow="classic"/>
                  </v:line>
                  <v:shape id="_x0000_s1545" type="#_x0000_t202" style="position:absolute;left:3017;top:10615;width:510;height:466" o:regroupid="39" filled="f" stroked="f">
                    <v:textbox style="mso-next-textbox:#_x0000_s1545">
                      <w:txbxContent>
                        <w:p w:rsidR="00885677" w:rsidRPr="004E46A6" w:rsidRDefault="00885677" w:rsidP="00753AF4">
                          <w:pPr>
                            <w:rPr>
                              <w:i/>
                              <w:lang w:val="uk-UA"/>
                            </w:rPr>
                          </w:pPr>
                          <w:r w:rsidRPr="004E46A6">
                            <w:rPr>
                              <w:i/>
                              <w:lang w:val="uk-UA"/>
                            </w:rPr>
                            <w:t>р</w:t>
                          </w:r>
                        </w:p>
                      </w:txbxContent>
                    </v:textbox>
                  </v:shape>
                  <v:shape id="_x0000_s1546" type="#_x0000_t202" style="position:absolute;left:4686;top:12236;width:564;height:384" o:regroupid="39" filled="f" stroked="f">
                    <v:textbox style="mso-next-textbox:#_x0000_s1546">
                      <w:txbxContent>
                        <w:p w:rsidR="00885677" w:rsidRPr="004E46A6" w:rsidRDefault="00885677" w:rsidP="00753AF4">
                          <w:pPr>
                            <w:rPr>
                              <w:i/>
                              <w:lang w:val="uk-UA"/>
                            </w:rPr>
                          </w:pPr>
                          <w:r w:rsidRPr="004E46A6">
                            <w:rPr>
                              <w:i/>
                              <w:lang w:val="uk-UA"/>
                            </w:rPr>
                            <w:t>Т</w:t>
                          </w:r>
                        </w:p>
                      </w:txbxContent>
                    </v:textbox>
                  </v:shape>
                  <v:shape id="_x0000_s1547" type="#_x0000_t202" style="position:absolute;left:3078;top:12176;width:384;height:378" o:regroupid="39" filled="f" stroked="f">
                    <v:textbox style="mso-next-textbox:#_x0000_s1547">
                      <w:txbxContent>
                        <w:p w:rsidR="00885677" w:rsidRPr="005243A0" w:rsidRDefault="00885677" w:rsidP="00753AF4">
                          <w:pPr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 w:rsidRPr="005243A0">
                            <w:rPr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line id="_x0000_s1548" style="position:absolute;flip:y" from="3274,11283" to="4798,12261" o:regroupid="39" strokeweight=".25pt">
                    <v:stroke dashstyle="dash"/>
                  </v:line>
                  <v:line id="_x0000_s1549" style="position:absolute" from="4103,11275" to="4806,11275" o:regroupid="39"/>
                  <v:line id="_x0000_s1550" style="position:absolute" from="3594,11876" to="3872,11876" o:regroupid="39"/>
                  <v:line id="_x0000_s1551" style="position:absolute;flip:y" from="3880,11283" to="4798,11871" o:regroupid="39"/>
                  <v:line id="_x0000_s1552" style="position:absolute;flip:x" from="3690,11876" to="3786,11876" o:regroupid="39" strokeweight=".5pt">
                    <v:stroke endarrow="classic" endarrowlength="short"/>
                  </v:line>
                  <v:line id="_x0000_s1553" style="position:absolute" from="4272,11279" to="4482,11279" o:regroupid="39" strokeweight=".5pt">
                    <v:stroke endarrow="classic" endarrowlength="short"/>
                  </v:line>
                  <v:line id="_x0000_s1554" style="position:absolute;flip:x" from="4206,11552" to="4386,11660" o:regroupid="39" strokeweight=".5pt">
                    <v:stroke endarrow="classic" endarrowlength="short"/>
                  </v:line>
                  <v:shape id="_x0000_s1555" type="#_x0000_t202" style="position:absolute;left:3897;top:10988;width:579;height:408" o:regroupid="39" filled="f" stroked="f">
                    <v:textbox style="mso-next-textbox:#_x0000_s1555">
                      <w:txbxContent>
                        <w:p w:rsidR="00885677" w:rsidRPr="00327FC7" w:rsidRDefault="00885677" w:rsidP="00753AF4">
                          <w:pPr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556" type="#_x0000_t202" style="position:absolute;left:4626;top:11000;width:504;height:352" o:regroupid="39" filled="f" stroked="f">
                    <v:textbox style="mso-next-textbox:#_x0000_s1556">
                      <w:txbxContent>
                        <w:p w:rsidR="00885677" w:rsidRPr="00327FC7" w:rsidRDefault="00885677" w:rsidP="00753AF4">
                          <w:pPr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557" type="#_x0000_t202" style="position:absolute;left:3771;top:11738;width:519;height:352" o:regroupid="39" filled="f" stroked="f">
                    <v:textbox style="mso-next-textbox:#_x0000_s1557">
                      <w:txbxContent>
                        <w:p w:rsidR="00885677" w:rsidRPr="00327FC7" w:rsidRDefault="00885677" w:rsidP="00753AF4">
                          <w:pPr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558" type="#_x0000_t202" style="position:absolute;left:3285;top:11714;width:459;height:352" o:regroupid="39" filled="f" stroked="f">
                    <v:textbox style="mso-next-textbox:#_x0000_s1558">
                      <w:txbxContent>
                        <w:p w:rsidR="00885677" w:rsidRPr="00327FC7" w:rsidRDefault="00885677" w:rsidP="00753AF4">
                          <w:pPr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4</w:t>
                          </w:r>
                        </w:p>
                      </w:txbxContent>
                    </v:textbox>
                  </v:shape>
                  <v:line id="_x0000_s1559" style="position:absolute;flip:y" from="3270,11271" to="4116,12261" o:regroupid="39" strokeweight=".25pt">
                    <v:stroke dashstyle="dash"/>
                  </v:line>
                  <v:line id="_x0000_s1560" style="position:absolute;flip:y" from="3606,11276" to="4110,11863" o:regroupid="39"/>
                  <v:line id="_x0000_s1561" style="position:absolute;flip:y" from="3750,11498" to="3918,11696" o:regroupid="39" strokeweight=".25pt">
                    <v:stroke endarrow="classic" endarrowlength="short"/>
                  </v:line>
                </v:group>
              </w:pict>
            </w:r>
            <w:r>
              <w:rPr>
                <w:b/>
                <w:noProof/>
              </w:rPr>
              <w:pict>
                <v:group id="_x0000_s2149" style="position:absolute;left:0;text-align:left;margin-left:-11.15pt;margin-top:.2pt;width:105.35pt;height:100.25pt;z-index:251649024;mso-position-horizontal-relative:text;mso-position-vertical-relative:text" coordorigin="1109,10621" coordsize="2107,2005">
                  <v:line id="_x0000_s1524" style="position:absolute" from="1368,10896" to="1368,12268" o:regroupid="38" strokeweight=".5pt">
                    <v:stroke startarrow="classic"/>
                  </v:line>
                  <v:line id="_x0000_s1525" style="position:absolute;rotation:90;flip:y" from="2220,11416" to="2220,13128" o:regroupid="38" strokeweight=".5pt">
                    <v:stroke startarrow="classic"/>
                  </v:line>
                  <v:shape id="_x0000_s1526" type="#_x0000_t202" style="position:absolute;left:1109;top:10621;width:474;height:466" o:regroupid="38" filled="f" stroked="f">
                    <v:textbox style="mso-next-textbox:#_x0000_s1526">
                      <w:txbxContent>
                        <w:p w:rsidR="00885677" w:rsidRPr="00D6603F" w:rsidRDefault="00885677" w:rsidP="00753AF4">
                          <w:pPr>
                            <w:rPr>
                              <w:i/>
                              <w:lang w:val="uk-UA"/>
                            </w:rPr>
                          </w:pPr>
                          <w:r>
                            <w:rPr>
                              <w:i/>
                              <w:lang w:val="uk-UA"/>
                            </w:rPr>
                            <w:t>р</w:t>
                          </w:r>
                        </w:p>
                      </w:txbxContent>
                    </v:textbox>
                  </v:shape>
                  <v:shape id="_x0000_s1527" type="#_x0000_t202" style="position:absolute;left:2778;top:12242;width:438;height:384" o:regroupid="38" filled="f" stroked="f">
                    <v:textbox style="mso-next-textbox:#_x0000_s1527">
                      <w:txbxContent>
                        <w:p w:rsidR="00885677" w:rsidRPr="00D6603F" w:rsidRDefault="00885677" w:rsidP="00753AF4">
                          <w:pPr>
                            <w:rPr>
                              <w:i/>
                              <w:lang w:val="uk-UA"/>
                            </w:rPr>
                          </w:pPr>
                          <w:r w:rsidRPr="00D6603F">
                            <w:rPr>
                              <w:i/>
                              <w:lang w:val="uk-UA"/>
                            </w:rPr>
                            <w:t>Т</w:t>
                          </w:r>
                        </w:p>
                      </w:txbxContent>
                    </v:textbox>
                  </v:shape>
                  <v:shape id="_x0000_s1528" type="#_x0000_t202" style="position:absolute;left:1170;top:12182;width:432;height:378" o:regroupid="38" filled="f" stroked="f">
                    <v:textbox style="mso-next-textbox:#_x0000_s1528">
                      <w:txbxContent>
                        <w:p w:rsidR="00885677" w:rsidRPr="005243A0" w:rsidRDefault="00885677" w:rsidP="00753AF4">
                          <w:pPr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 w:rsidRPr="005243A0">
                            <w:rPr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line id="_x0000_s1529" style="position:absolute;flip:y" from="1366,11289" to="2890,12267" o:regroupid="38" strokeweight=".25pt">
                    <v:stroke dashstyle="dash"/>
                  </v:line>
                  <v:line id="_x0000_s1530" style="position:absolute" from="1558,11283" to="2896,11283" o:regroupid="38"/>
                  <v:line id="_x0000_s1531" style="position:absolute" from="1548,11881" to="1962,11881" o:regroupid="38"/>
                  <v:line id="_x0000_s1532" style="position:absolute" from="1546,11283" to="1546,11883" o:regroupid="38"/>
                  <v:line id="_x0000_s1533" style="position:absolute;flip:y" from="1972,11289" to="2890,11877" o:regroupid="38"/>
                  <v:line id="_x0000_s1534" style="position:absolute" from="1585,11883" to="1795,11883" o:regroupid="38" strokeweight=".5pt">
                    <v:stroke endarrow="classic" endarrowlength="short"/>
                  </v:line>
                  <v:line id="_x0000_s1535" style="position:absolute;flip:x" from="2070,11283" to="2280,11283" o:regroupid="38" strokeweight=".5pt">
                    <v:stroke endarrow="classic" endarrowlength="short"/>
                  </v:line>
                  <v:line id="_x0000_s1536" style="position:absolute;rotation:90" from="1441,11508" to="1651,11508" o:regroupid="38" strokeweight=".5pt">
                    <v:stroke endarrow="classic" endarrowlength="short"/>
                  </v:line>
                  <v:line id="_x0000_s1537" style="position:absolute;flip:y" from="2212,11613" to="2392,11721" o:regroupid="38" strokeweight=".5pt">
                    <v:stroke endarrow="classic" endarrowlength="short"/>
                  </v:line>
                  <v:shape id="_x0000_s1538" type="#_x0000_t202" style="position:absolute;left:2728;top:11002;width:380;height:352" o:regroupid="38" filled="f" stroked="f">
                    <v:textbox style="mso-next-textbox:#_x0000_s1538">
                      <w:txbxContent>
                        <w:p w:rsidR="00885677" w:rsidRPr="00327FC7" w:rsidRDefault="00885677" w:rsidP="00753AF4">
                          <w:pPr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539" type="#_x0000_t202" style="position:absolute;left:1354;top:11012;width:434;height:352" o:regroupid="38" filled="f" stroked="f">
                    <v:textbox style="mso-next-textbox:#_x0000_s1539">
                      <w:txbxContent>
                        <w:p w:rsidR="00885677" w:rsidRPr="00327FC7" w:rsidRDefault="00885677" w:rsidP="00753AF4">
                          <w:pPr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540" type="#_x0000_t202" style="position:absolute;left:1351;top:11799;width:395;height:352" o:regroupid="38" filled="f" stroked="f">
                    <v:textbox style="mso-next-textbox:#_x0000_s1540">
                      <w:txbxContent>
                        <w:p w:rsidR="00885677" w:rsidRPr="00327FC7" w:rsidRDefault="00885677" w:rsidP="00753AF4">
                          <w:pPr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541" type="#_x0000_t202" style="position:absolute;left:1765;top:11792;width:455;height:352" o:regroupid="38" filled="f" stroked="f">
                    <v:textbox style="mso-next-textbox:#_x0000_s1541">
                      <w:txbxContent>
                        <w:p w:rsidR="00885677" w:rsidRPr="00327FC7" w:rsidRDefault="00885677" w:rsidP="00753AF4">
                          <w:pPr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1914" w:type="dxa"/>
          </w:tcPr>
          <w:p w:rsidR="000364CD" w:rsidRPr="00CF4125" w:rsidRDefault="009F69D6" w:rsidP="00CF4125">
            <w:pPr>
              <w:jc w:val="both"/>
              <w:rPr>
                <w:b/>
                <w:lang w:val="uk-UA"/>
              </w:rPr>
            </w:pPr>
            <w:r>
              <w:rPr>
                <w:b/>
                <w:noProof/>
              </w:rPr>
              <w:pict>
                <v:group id="_x0000_s2151" style="position:absolute;left:0;text-align:left;margin-left:84.75pt;margin-top:1pt;width:105.75pt;height:100.25pt;z-index:251651072;mso-position-horizontal-relative:text;mso-position-vertical-relative:text" coordorigin="4941,10625" coordsize="2115,2005">
                  <v:line id="_x0000_s1563" style="position:absolute" from="5196,10900" to="5196,12272" o:regroupid="40" strokeweight=".5pt">
                    <v:stroke startarrow="classic"/>
                  </v:line>
                  <v:line id="_x0000_s1564" style="position:absolute;rotation:90;flip:y" from="6048,11420" to="6048,13132" o:regroupid="40" strokeweight=".5pt">
                    <v:stroke startarrow="classic"/>
                  </v:line>
                  <v:shape id="_x0000_s1565" type="#_x0000_t202" style="position:absolute;left:4941;top:10625;width:504;height:474" o:regroupid="40" filled="f" stroked="f">
                    <v:textbox style="mso-next-textbox:#_x0000_s1565">
                      <w:txbxContent>
                        <w:p w:rsidR="00885677" w:rsidRPr="00723F01" w:rsidRDefault="00885677" w:rsidP="00753AF4">
                          <w:pPr>
                            <w:rPr>
                              <w:i/>
                              <w:lang w:val="uk-UA"/>
                            </w:rPr>
                          </w:pPr>
                          <w:r w:rsidRPr="00723F01">
                            <w:rPr>
                              <w:i/>
                              <w:lang w:val="uk-UA"/>
                            </w:rPr>
                            <w:t>р</w:t>
                          </w:r>
                        </w:p>
                      </w:txbxContent>
                    </v:textbox>
                  </v:shape>
                  <v:shape id="_x0000_s1566" type="#_x0000_t202" style="position:absolute;left:6606;top:12246;width:450;height:384" o:regroupid="40" filled="f" stroked="f">
                    <v:textbox style="mso-next-textbox:#_x0000_s1566">
                      <w:txbxContent>
                        <w:p w:rsidR="00885677" w:rsidRPr="00723F01" w:rsidRDefault="00885677" w:rsidP="00753AF4">
                          <w:pPr>
                            <w:rPr>
                              <w:i/>
                              <w:lang w:val="uk-UA"/>
                            </w:rPr>
                          </w:pPr>
                          <w:r w:rsidRPr="00723F01">
                            <w:rPr>
                              <w:i/>
                              <w:lang w:val="uk-UA"/>
                            </w:rPr>
                            <w:t>Т</w:t>
                          </w:r>
                        </w:p>
                      </w:txbxContent>
                    </v:textbox>
                  </v:shape>
                  <v:shape id="_x0000_s1567" type="#_x0000_t202" style="position:absolute;left:4998;top:12186;width:384;height:378" o:regroupid="40" filled="f" stroked="f">
                    <v:textbox style="mso-next-textbox:#_x0000_s1567">
                      <w:txbxContent>
                        <w:p w:rsidR="00885677" w:rsidRPr="005243A0" w:rsidRDefault="00885677" w:rsidP="00753AF4">
                          <w:pPr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 w:rsidRPr="005243A0">
                            <w:rPr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line id="_x0000_s1568" style="position:absolute;rotation:90" from="6615,11518" to="6825,11518" o:regroupid="40" strokeweight=".5pt">
                    <v:stroke endarrow="classic" endarrowlength="short"/>
                  </v:line>
                  <v:line id="_x0000_s1569" style="position:absolute;flip:x y" from="5586,11881" to="6705,11881" o:regroupid="40"/>
                  <v:line id="_x0000_s1570" style="position:absolute;flip:x y" from="6193,11268" to="6720,11268" o:regroupid="40"/>
                  <v:line id="_x0000_s1571" style="position:absolute;flip:x y" from="6720,11280" to="6720,11880" o:regroupid="40"/>
                  <v:line id="_x0000_s1572" style="position:absolute;flip:x" from="5586,11270" to="6197,11882" o:regroupid="40"/>
                  <v:line id="_x0000_s1573" style="position:absolute;flip:y" from="6300,11262" to="6510,11262" o:regroupid="40" strokeweight=".5pt">
                    <v:stroke endarrow="classic" endarrowlength="short"/>
                  </v:line>
                  <v:line id="_x0000_s1574" style="position:absolute;flip:x y" from="6144,11881" to="6354,11881" o:regroupid="40" strokeweight=".5pt">
                    <v:stroke endarrow="classic" endarrowlength="short"/>
                  </v:line>
                  <v:line id="_x0000_s1575" style="position:absolute;flip:y" from="5772,11520" to="5951,11699" o:regroupid="40" strokeweight=".5pt">
                    <v:stroke endarrow="classic" endarrowlength="short"/>
                  </v:line>
                  <v:shape id="_x0000_s1576" type="#_x0000_t202" style="position:absolute;left:5979;top:10994;width:441;height:352" o:regroupid="40" filled="f" stroked="f">
                    <v:textbox style="mso-next-textbox:#_x0000_s1576">
                      <w:txbxContent>
                        <w:p w:rsidR="00885677" w:rsidRPr="00327FC7" w:rsidRDefault="00885677" w:rsidP="00753AF4">
                          <w:pPr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577" type="#_x0000_t202" style="position:absolute;left:6522;top:10994;width:462;height:352" o:regroupid="40" filled="f" stroked="f">
                    <v:textbox style="mso-next-textbox:#_x0000_s1577">
                      <w:txbxContent>
                        <w:p w:rsidR="00885677" w:rsidRPr="00327FC7" w:rsidRDefault="00885677" w:rsidP="00753AF4">
                          <w:pPr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578" type="#_x0000_t202" style="position:absolute;left:6533;top:11802;width:505;height:352" o:regroupid="40" filled="f" stroked="f">
                    <v:textbox style="mso-next-textbox:#_x0000_s1578">
                      <w:txbxContent>
                        <w:p w:rsidR="00885677" w:rsidRPr="00327FC7" w:rsidRDefault="00885677" w:rsidP="00753AF4">
                          <w:pPr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579" type="#_x0000_t202" style="position:absolute;left:5394;top:11810;width:456;height:352" o:regroupid="40" filled="f" stroked="f">
                    <v:textbox style="mso-next-textbox:#_x0000_s1579">
                      <w:txbxContent>
                        <w:p w:rsidR="00885677" w:rsidRPr="00327FC7" w:rsidRDefault="00885677" w:rsidP="00753AF4">
                          <w:pPr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4</w:t>
                          </w:r>
                        </w:p>
                      </w:txbxContent>
                    </v:textbox>
                  </v:shape>
                  <v:line id="_x0000_s1580" style="position:absolute;flip:y" from="5202,11274" to="6198,12270" o:regroupid="40" strokeweight=".25pt">
                    <v:stroke dashstyle="dash"/>
                  </v:line>
                </v:group>
              </w:pict>
            </w:r>
          </w:p>
        </w:tc>
        <w:tc>
          <w:tcPr>
            <w:tcW w:w="1914" w:type="dxa"/>
          </w:tcPr>
          <w:p w:rsidR="000364CD" w:rsidRPr="00CF4125" w:rsidRDefault="009F69D6" w:rsidP="00CF4125">
            <w:pPr>
              <w:jc w:val="both"/>
              <w:rPr>
                <w:b/>
                <w:lang w:val="uk-UA"/>
              </w:rPr>
            </w:pPr>
            <w:r>
              <w:rPr>
                <w:b/>
                <w:noProof/>
              </w:rPr>
              <w:pict>
                <v:group id="_x0000_s2152" style="position:absolute;left:0;text-align:left;margin-left:84.45pt;margin-top:-.1pt;width:106.35pt;height:100.25pt;z-index:251652096;mso-position-horizontal-relative:text;mso-position-vertical-relative:text" coordorigin="6849,10615" coordsize="2127,2005">
                  <v:line id="_x0000_s1582" style="position:absolute" from="7110,10890" to="7110,12262" o:regroupid="41" strokeweight=".5pt">
                    <v:stroke startarrow="classic"/>
                  </v:line>
                  <v:line id="_x0000_s1583" style="position:absolute;rotation:90;flip:y" from="7962,11410" to="7962,13122" o:regroupid="41" strokeweight=".5pt">
                    <v:stroke startarrow="classic"/>
                  </v:line>
                  <v:shape id="_x0000_s1584" type="#_x0000_t202" style="position:absolute;left:6849;top:10615;width:546;height:496" o:regroupid="41" filled="f" stroked="f">
                    <v:textbox style="mso-next-textbox:#_x0000_s1584">
                      <w:txbxContent>
                        <w:p w:rsidR="00885677" w:rsidRPr="00723F01" w:rsidRDefault="00885677" w:rsidP="005656BC">
                          <w:pPr>
                            <w:rPr>
                              <w:i/>
                              <w:lang w:val="uk-UA"/>
                            </w:rPr>
                          </w:pPr>
                          <w:r w:rsidRPr="00723F01">
                            <w:rPr>
                              <w:i/>
                              <w:lang w:val="uk-UA"/>
                            </w:rPr>
                            <w:t>р</w:t>
                          </w:r>
                        </w:p>
                      </w:txbxContent>
                    </v:textbox>
                  </v:shape>
                  <v:shape id="_x0000_s1585" type="#_x0000_t202" style="position:absolute;left:8520;top:12236;width:456;height:384" o:regroupid="41" filled="f" stroked="f">
                    <v:textbox style="mso-next-textbox:#_x0000_s1585">
                      <w:txbxContent>
                        <w:p w:rsidR="00885677" w:rsidRPr="00723F01" w:rsidRDefault="00885677" w:rsidP="005656BC">
                          <w:pPr>
                            <w:rPr>
                              <w:i/>
                              <w:lang w:val="uk-UA"/>
                            </w:rPr>
                          </w:pPr>
                          <w:r w:rsidRPr="00723F01">
                            <w:rPr>
                              <w:i/>
                              <w:lang w:val="uk-UA"/>
                            </w:rPr>
                            <w:t>Т</w:t>
                          </w:r>
                        </w:p>
                      </w:txbxContent>
                    </v:textbox>
                  </v:shape>
                  <v:shape id="_x0000_s1586" type="#_x0000_t202" style="position:absolute;left:6912;top:12176;width:384;height:378" o:regroupid="41" filled="f" stroked="f">
                    <v:textbox style="mso-next-textbox:#_x0000_s1586">
                      <w:txbxContent>
                        <w:p w:rsidR="00885677" w:rsidRPr="005243A0" w:rsidRDefault="00885677" w:rsidP="005656BC">
                          <w:pPr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 w:rsidRPr="005243A0">
                            <w:rPr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line id="_x0000_s1587" style="position:absolute;flip:y" from="7108,11283" to="8632,12261" o:regroupid="41" strokeweight=".25pt">
                    <v:stroke dashstyle="dash"/>
                  </v:line>
                  <v:line id="_x0000_s1588" style="position:absolute" from="7300,11277" to="8638,11277" o:regroupid="41"/>
                  <v:line id="_x0000_s1589" style="position:absolute" from="7290,11875" to="7704,11875" o:regroupid="41"/>
                  <v:line id="_x0000_s1590" style="position:absolute" from="7288,11277" to="7288,11877" o:regroupid="41"/>
                  <v:line id="_x0000_s1591" style="position:absolute;flip:y" from="7714,11283" to="8632,11871" o:regroupid="41"/>
                  <v:line id="_x0000_s1592" style="position:absolute;flip:x" from="7446,11878" to="7656,11878" o:regroupid="41" strokeweight=".5pt">
                    <v:stroke endarrow="classic" endarrowlength="short"/>
                  </v:line>
                  <v:line id="_x0000_s1593" style="position:absolute;flip:y" from="7770,11277" to="7980,11278" o:regroupid="41" strokeweight=".5pt">
                    <v:stroke endarrow="classic" endarrowlength="short"/>
                  </v:line>
                  <v:line id="_x0000_s1594" style="position:absolute;rotation:90;flip:y" from="7179,11652" to="7389,11652" o:regroupid="41" strokeweight=".5pt">
                    <v:stroke endarrow="classic" endarrowlength="short"/>
                  </v:line>
                  <v:line id="_x0000_s1595" style="position:absolute;flip:x" from="8028,11558" to="8208,11666" o:regroupid="41" strokeweight=".5pt">
                    <v:stroke endarrow="classic" endarrowlength="short"/>
                  </v:line>
                  <v:shape id="_x0000_s1596" type="#_x0000_t202" style="position:absolute;left:8470;top:10996;width:458;height:352" o:regroupid="41" filled="f" stroked="f">
                    <v:textbox style="mso-next-textbox:#_x0000_s1596">
                      <w:txbxContent>
                        <w:p w:rsidR="00885677" w:rsidRPr="00327FC7" w:rsidRDefault="00885677" w:rsidP="005656BC">
                          <w:pPr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597" type="#_x0000_t202" style="position:absolute;left:7096;top:11006;width:530;height:352" o:regroupid="41" filled="f" stroked="f">
                    <v:textbox style="mso-next-textbox:#_x0000_s1597">
                      <w:txbxContent>
                        <w:p w:rsidR="00885677" w:rsidRPr="00327FC7" w:rsidRDefault="00885677" w:rsidP="005656BC">
                          <w:pPr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598" type="#_x0000_t202" style="position:absolute;left:7093;top:11793;width:419;height:352" o:regroupid="41" filled="f" stroked="f">
                    <v:textbox style="mso-next-textbox:#_x0000_s1598">
                      <w:txbxContent>
                        <w:p w:rsidR="00885677" w:rsidRPr="00327FC7" w:rsidRDefault="00885677" w:rsidP="005656BC">
                          <w:pPr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599" type="#_x0000_t202" style="position:absolute;left:7507;top:11786;width:479;height:352" o:regroupid="41" filled="f" stroked="f">
                    <v:textbox style="mso-next-textbox:#_x0000_s1599">
                      <w:txbxContent>
                        <w:p w:rsidR="00885677" w:rsidRPr="00327FC7" w:rsidRDefault="00885677" w:rsidP="005656BC">
                          <w:pPr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1914" w:type="dxa"/>
          </w:tcPr>
          <w:p w:rsidR="000364CD" w:rsidRPr="00CF4125" w:rsidRDefault="009F69D6" w:rsidP="00CF4125">
            <w:pPr>
              <w:jc w:val="both"/>
              <w:rPr>
                <w:b/>
                <w:lang w:val="uk-UA"/>
              </w:rPr>
            </w:pPr>
            <w:r>
              <w:rPr>
                <w:b/>
                <w:noProof/>
              </w:rPr>
              <w:pict>
                <v:group id="_x0000_s2153" style="position:absolute;left:0;text-align:left;margin-left:85.85pt;margin-top:.4pt;width:112.15pt;height:100.25pt;z-index:251653120;mso-position-horizontal-relative:text;mso-position-vertical-relative:text" coordorigin="8752,10621" coordsize="2243,2005">
                  <v:line id="_x0000_s1619" style="position:absolute" from="9009,10896" to="9009,12268" o:regroupid="42" strokeweight=".5pt">
                    <v:stroke startarrow="classic"/>
                  </v:line>
                  <v:line id="_x0000_s1620" style="position:absolute;rotation:90;flip:y" from="9861,11416" to="9861,13128" o:regroupid="42" strokeweight=".5pt">
                    <v:stroke startarrow="classic"/>
                  </v:line>
                  <v:shape id="_x0000_s1621" type="#_x0000_t202" style="position:absolute;left:8752;top:10621;width:504;height:568" o:regroupid="42" filled="f" stroked="f">
                    <v:textbox style="mso-next-textbox:#_x0000_s1621">
                      <w:txbxContent>
                        <w:p w:rsidR="00885677" w:rsidRPr="00723F01" w:rsidRDefault="00885677" w:rsidP="002A264E">
                          <w:pPr>
                            <w:rPr>
                              <w:i/>
                              <w:lang w:val="uk-UA"/>
                            </w:rPr>
                          </w:pPr>
                          <w:r w:rsidRPr="00723F01">
                            <w:rPr>
                              <w:i/>
                              <w:lang w:val="uk-UA"/>
                            </w:rPr>
                            <w:t>р</w:t>
                          </w:r>
                        </w:p>
                      </w:txbxContent>
                    </v:textbox>
                  </v:shape>
                  <v:shape id="_x0000_s1622" type="#_x0000_t202" style="position:absolute;left:10419;top:12242;width:576;height:384" o:regroupid="42" filled="f" stroked="f">
                    <v:textbox style="mso-next-textbox:#_x0000_s1622">
                      <w:txbxContent>
                        <w:p w:rsidR="00885677" w:rsidRPr="00723F01" w:rsidRDefault="00885677" w:rsidP="002A264E">
                          <w:pPr>
                            <w:rPr>
                              <w:i/>
                              <w:lang w:val="uk-UA"/>
                            </w:rPr>
                          </w:pPr>
                          <w:r w:rsidRPr="00723F01">
                            <w:rPr>
                              <w:i/>
                              <w:lang w:val="uk-UA"/>
                            </w:rPr>
                            <w:t>Т</w:t>
                          </w:r>
                        </w:p>
                      </w:txbxContent>
                    </v:textbox>
                  </v:shape>
                  <v:shape id="_x0000_s1623" type="#_x0000_t202" style="position:absolute;left:8811;top:12182;width:384;height:378" o:regroupid="42" filled="f" stroked="f">
                    <v:textbox style="mso-next-textbox:#_x0000_s1623">
                      <w:txbxContent>
                        <w:p w:rsidR="00885677" w:rsidRPr="005243A0" w:rsidRDefault="00885677" w:rsidP="002A264E">
                          <w:pPr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 w:rsidRPr="005243A0">
                            <w:rPr>
                              <w:sz w:val="20"/>
                              <w:szCs w:val="20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line id="_x0000_s1624" style="position:absolute;flip:x" from="9359,11281" to="10527,11281" o:regroupid="42"/>
                  <v:line id="_x0000_s1625" style="position:absolute;flip:x" from="10537,11283" to="10537,11883" o:regroupid="42"/>
                  <v:line id="_x0000_s1626" style="position:absolute;flip:x" from="9879,11876" to="10089,11876" o:regroupid="42" strokeweight=".5pt">
                    <v:stroke endarrow="classic" endarrowlength="short"/>
                  </v:line>
                  <v:line id="_x0000_s1627" style="position:absolute" from="9765,11276" to="9975,11276" o:regroupid="42" strokeweight=".5pt">
                    <v:stroke endarrow="classic" endarrowlength="short"/>
                  </v:line>
                  <v:line id="_x0000_s1628" style="position:absolute;rotation:90;flip:x" from="10432,11508" to="10642,11508" o:regroupid="42" strokeweight=".5pt">
                    <v:stroke endarrow="classic" endarrowlength="short"/>
                  </v:line>
                  <v:shape id="_x0000_s1629" type="#_x0000_t202" style="position:absolute;left:9129;top:11008;width:516;height:352" o:regroupid="42" filled="f" stroked="f">
                    <v:textbox style="mso-next-textbox:#_x0000_s1629">
                      <w:txbxContent>
                        <w:p w:rsidR="00885677" w:rsidRPr="00327FC7" w:rsidRDefault="00885677" w:rsidP="002A264E">
                          <w:pPr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630" type="#_x0000_t202" style="position:absolute;left:10347;top:11001;width:492;height:352" o:regroupid="42" filled="f" stroked="f">
                    <v:textbox style="mso-next-textbox:#_x0000_s1630">
                      <w:txbxContent>
                        <w:p w:rsidR="00885677" w:rsidRPr="00327FC7" w:rsidRDefault="00885677" w:rsidP="002A264E">
                          <w:pPr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631" type="#_x0000_t202" style="position:absolute;left:10347;top:11810;width:460;height:352" o:regroupid="42" filled="f" stroked="f">
                    <v:textbox style="mso-next-textbox:#_x0000_s1631">
                      <w:txbxContent>
                        <w:p w:rsidR="00885677" w:rsidRPr="00327FC7" w:rsidRDefault="00885677" w:rsidP="002A264E">
                          <w:pPr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632" type="#_x0000_t202" style="position:absolute;left:9123;top:11810;width:558;height:352" o:regroupid="42" filled="f" stroked="f">
                    <v:textbox style="mso-next-textbox:#_x0000_s1632">
                      <w:txbxContent>
                        <w:p w:rsidR="00885677" w:rsidRPr="00327FC7" w:rsidRDefault="00885677" w:rsidP="002A264E">
                          <w:pPr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4</w:t>
                          </w:r>
                        </w:p>
                      </w:txbxContent>
                    </v:textbox>
                  </v:shape>
                  <v:line id="_x0000_s1633" style="position:absolute;flip:x" from="9359,11882" to="10527,11882" o:regroupid="42"/>
                  <v:line id="_x0000_s1634" style="position:absolute;flip:x" from="9345,11282" to="9345,11882" o:regroupid="42"/>
                  <v:line id="_x0000_s1635" style="position:absolute;rotation:90;flip:x y" from="9240,11645" to="9450,11645" o:regroupid="42" strokeweight=".5pt">
                    <v:stroke endarrow="classic" endarrowlength="short"/>
                  </v:line>
                </v:group>
              </w:pict>
            </w:r>
          </w:p>
        </w:tc>
        <w:tc>
          <w:tcPr>
            <w:tcW w:w="1915" w:type="dxa"/>
          </w:tcPr>
          <w:p w:rsidR="000364CD" w:rsidRPr="00CF4125" w:rsidRDefault="000364CD" w:rsidP="00CF4125">
            <w:pPr>
              <w:jc w:val="both"/>
              <w:rPr>
                <w:b/>
                <w:lang w:val="uk-UA"/>
              </w:rPr>
            </w:pPr>
          </w:p>
        </w:tc>
      </w:tr>
    </w:tbl>
    <w:p w:rsidR="001A16C1" w:rsidRDefault="001A16C1" w:rsidP="001A16C1">
      <w:pPr>
        <w:jc w:val="both"/>
        <w:rPr>
          <w:lang w:val="uk-UA"/>
        </w:rPr>
      </w:pPr>
      <w:r w:rsidRPr="00AB19FA">
        <w:rPr>
          <w:i/>
          <w:lang w:val="uk-UA"/>
        </w:rPr>
        <w:t>Правильна відповідь</w:t>
      </w:r>
      <w:r>
        <w:rPr>
          <w:lang w:val="uk-UA"/>
        </w:rPr>
        <w:t>:</w:t>
      </w:r>
      <w:r w:rsidR="00E2584E">
        <w:rPr>
          <w:lang w:val="uk-UA"/>
        </w:rPr>
        <w:t xml:space="preserve"> В</w:t>
      </w:r>
    </w:p>
    <w:p w:rsidR="001A16C1" w:rsidRDefault="001A16C1" w:rsidP="001A16C1">
      <w:pPr>
        <w:jc w:val="both"/>
        <w:rPr>
          <w:lang w:val="uk-UA"/>
        </w:rPr>
      </w:pPr>
      <w:r w:rsidRPr="00AB19FA">
        <w:rPr>
          <w:i/>
          <w:lang w:val="uk-UA"/>
        </w:rPr>
        <w:t>Компоненти програмових вимог, що перевіряються завданням</w:t>
      </w:r>
      <w:r>
        <w:rPr>
          <w:lang w:val="uk-UA"/>
        </w:rPr>
        <w:t>:</w:t>
      </w:r>
      <w:r w:rsidR="00613581">
        <w:rPr>
          <w:lang w:val="uk-UA"/>
        </w:rPr>
        <w:t xml:space="preserve"> Ізопроцеси в газах.</w:t>
      </w:r>
    </w:p>
    <w:p w:rsidR="000364CD" w:rsidRPr="00747A4F" w:rsidRDefault="000364CD" w:rsidP="00611FAE">
      <w:pPr>
        <w:jc w:val="both"/>
        <w:rPr>
          <w:lang w:val="uk-UA"/>
        </w:rPr>
      </w:pPr>
    </w:p>
    <w:p w:rsidR="00611FAE" w:rsidRPr="00747A4F" w:rsidRDefault="009F69D6" w:rsidP="002F7534">
      <w:pPr>
        <w:ind w:left="234" w:hanging="240"/>
        <w:jc w:val="both"/>
        <w:rPr>
          <w:lang w:val="uk-UA"/>
        </w:rPr>
      </w:pPr>
      <w:r>
        <w:rPr>
          <w:b/>
          <w:noProof/>
        </w:rPr>
        <w:pict>
          <v:group id="_x0000_s2154" style="position:absolute;left:0;text-align:left;margin-left:653.6pt;margin-top:4.25pt;width:161.4pt;height:93.9pt;z-index:251654144;mso-position-horizontal:right" coordorigin="7146,12964" coordsize="3228,1878">
            <v:line id="_x0000_s1637" style="position:absolute" from="7500,13106" to="7500,14478" o:regroupid="43" strokeweight=".5pt">
              <v:stroke startarrow="classic"/>
            </v:line>
            <v:line id="_x0000_s1638" style="position:absolute;rotation:90;flip:y" from="8813,13172" to="8813,15791" o:regroupid="43" strokeweight=".5pt">
              <v:stroke startarrow="classic"/>
            </v:line>
            <v:shape id="_x0000_s1639" type="#_x0000_t202" style="position:absolute;left:7146;top:12964;width:516;height:524" o:regroupid="43" filled="f" stroked="f">
              <v:textbox style="mso-next-textbox:#_x0000_s1639">
                <w:txbxContent>
                  <w:p w:rsidR="00885677" w:rsidRPr="00DB1D9A" w:rsidRDefault="00885677" w:rsidP="00AA6ADB">
                    <w:pPr>
                      <w:rPr>
                        <w:i/>
                        <w:lang w:val="uk-UA"/>
                      </w:rPr>
                    </w:pPr>
                    <w:r w:rsidRPr="00DB1D9A">
                      <w:rPr>
                        <w:i/>
                        <w:lang w:val="uk-UA"/>
                      </w:rPr>
                      <w:t>р</w:t>
                    </w:r>
                  </w:p>
                </w:txbxContent>
              </v:textbox>
            </v:shape>
            <v:shape id="_x0000_s1640" type="#_x0000_t202" style="position:absolute;left:9834;top:14458;width:540;height:384" o:regroupid="43" filled="f" stroked="f">
              <v:textbox style="mso-next-textbox:#_x0000_s1640">
                <w:txbxContent>
                  <w:p w:rsidR="00885677" w:rsidRPr="00DB1D9A" w:rsidRDefault="00885677" w:rsidP="00AA6ADB">
                    <w:pPr>
                      <w:rPr>
                        <w:i/>
                        <w:lang w:val="en-US"/>
                      </w:rPr>
                    </w:pPr>
                    <w:r w:rsidRPr="00DB1D9A">
                      <w:rPr>
                        <w:i/>
                        <w:lang w:val="en-US"/>
                      </w:rPr>
                      <w:t>V</w:t>
                    </w:r>
                  </w:p>
                </w:txbxContent>
              </v:textbox>
            </v:shape>
            <v:shape id="_x0000_s1641" type="#_x0000_t202" style="position:absolute;left:7302;top:14392;width:384;height:378" o:regroupid="43" filled="f" stroked="f">
              <v:textbox style="mso-next-textbox:#_x0000_s1641">
                <w:txbxContent>
                  <w:p w:rsidR="00885677" w:rsidRPr="005243A0" w:rsidRDefault="00885677" w:rsidP="00AA6ADB">
                    <w:pPr>
                      <w:rPr>
                        <w:sz w:val="20"/>
                        <w:szCs w:val="20"/>
                        <w:lang w:val="en-US"/>
                      </w:rPr>
                    </w:pPr>
                    <w:r w:rsidRPr="005243A0">
                      <w:rPr>
                        <w:sz w:val="20"/>
                        <w:szCs w:val="20"/>
                        <w:lang w:val="en-US"/>
                      </w:rPr>
                      <w:t>0</w:t>
                    </w:r>
                  </w:p>
                </w:txbxContent>
              </v:textbox>
            </v:shape>
            <v:oval id="_x0000_s1642" style="position:absolute;left:7950;top:13204;width:232;height:232" o:regroupid="43"/>
            <v:line id="_x0000_s1643" style="position:absolute;flip:y" from="8015,13205" to="8100,13216" o:regroupid="43">
              <v:stroke endarrow="classic" endarrowwidth="narrow" endarrowlength="short"/>
            </v:line>
            <v:oval id="_x0000_s1644" style="position:absolute;left:9426;top:13546;width:590;height:590" o:regroupid="43"/>
            <v:oval id="_x0000_s1645" style="position:absolute;left:8916;top:13162;width:482;height:482" o:regroupid="43"/>
            <v:oval id="_x0000_s1646" style="position:absolute;left:8274;top:13630;width:760;height:760" o:regroupid="43"/>
            <v:oval id="_x0000_s1647" style="position:absolute;left:7656;top:13720;width:363;height:363" o:regroupid="43"/>
            <v:line id="_x0000_s1648" style="position:absolute;flip:y" from="9090,13163" to="9175,13174" o:regroupid="43">
              <v:stroke endarrow="classic" endarrowlength="short"/>
            </v:line>
            <v:line id="_x0000_s1649" style="position:absolute;flip:y" from="7787,13715" to="7872,13726" o:regroupid="43">
              <v:stroke endarrow="classic" endarrowlength="short"/>
            </v:line>
            <v:line id="_x0000_s1650" style="position:absolute;flip:y" from="9672,13540" to="9757,13551" o:regroupid="43">
              <v:stroke endarrow="classic" endarrowlength="short"/>
            </v:line>
            <v:line id="_x0000_s1651" style="position:absolute;flip:y" from="8586,13625" to="8671,13636" o:regroupid="43">
              <v:stroke endarrow="classic" endarrowlength="short"/>
            </v:line>
            <v:shape id="_x0000_s1652" type="#_x0000_t202" style="position:absolute;left:7614;top:13688;width:504;height:426" o:regroupid="43" filled="f" stroked="f">
              <v:textbox style="mso-next-textbox:#_x0000_s1652">
                <w:txbxContent>
                  <w:p w:rsidR="00885677" w:rsidRPr="00E86677" w:rsidRDefault="00885677" w:rsidP="00AA6ADB">
                    <w:pPr>
                      <w:rPr>
                        <w:lang w:val="uk-UA"/>
                      </w:rPr>
                    </w:pPr>
                    <w:r>
                      <w:rPr>
                        <w:lang w:val="uk-UA"/>
                      </w:rPr>
                      <w:t>А</w:t>
                    </w:r>
                  </w:p>
                </w:txbxContent>
              </v:textbox>
            </v:shape>
            <v:shape id="_x0000_s1653" type="#_x0000_t202" style="position:absolute;left:7860;top:13130;width:390;height:426" o:regroupid="43" filled="f" stroked="f">
              <v:textbox style="mso-next-textbox:#_x0000_s1653">
                <w:txbxContent>
                  <w:p w:rsidR="00885677" w:rsidRPr="005C0EEE" w:rsidRDefault="00885677" w:rsidP="00AA6ADB">
                    <w:pPr>
                      <w:rPr>
                        <w:sz w:val="22"/>
                        <w:szCs w:val="22"/>
                        <w:lang w:val="uk-UA"/>
                      </w:rPr>
                    </w:pPr>
                    <w:r w:rsidRPr="005C0EEE">
                      <w:rPr>
                        <w:sz w:val="22"/>
                        <w:szCs w:val="22"/>
                        <w:lang w:val="uk-UA"/>
                      </w:rPr>
                      <w:t>Б</w:t>
                    </w:r>
                  </w:p>
                </w:txbxContent>
              </v:textbox>
            </v:shape>
            <v:shape id="_x0000_s1654" type="#_x0000_t202" style="position:absolute;left:8436;top:13784;width:516;height:426" o:regroupid="43" filled="f" stroked="f">
              <v:textbox style="mso-next-textbox:#_x0000_s1654">
                <w:txbxContent>
                  <w:p w:rsidR="00885677" w:rsidRPr="00E86677" w:rsidRDefault="00885677" w:rsidP="00AA6ADB">
                    <w:pPr>
                      <w:rPr>
                        <w:lang w:val="uk-UA"/>
                      </w:rPr>
                    </w:pPr>
                    <w:r>
                      <w:rPr>
                        <w:lang w:val="uk-UA"/>
                      </w:rPr>
                      <w:t>В</w:t>
                    </w:r>
                  </w:p>
                </w:txbxContent>
              </v:textbox>
            </v:shape>
            <v:shape id="_x0000_s1655" type="#_x0000_t202" style="position:absolute;left:8952;top:13196;width:390;height:426" o:regroupid="43" filled="f" stroked="f">
              <v:textbox style="mso-next-textbox:#_x0000_s1655">
                <w:txbxContent>
                  <w:p w:rsidR="00885677" w:rsidRPr="00E86677" w:rsidRDefault="00885677" w:rsidP="00AA6ADB">
                    <w:pPr>
                      <w:rPr>
                        <w:lang w:val="uk-UA"/>
                      </w:rPr>
                    </w:pPr>
                    <w:r>
                      <w:rPr>
                        <w:lang w:val="uk-UA"/>
                      </w:rPr>
                      <w:t>Г</w:t>
                    </w:r>
                  </w:p>
                </w:txbxContent>
              </v:textbox>
            </v:shape>
            <v:shape id="_x0000_s1656" type="#_x0000_t202" style="position:absolute;left:9498;top:13610;width:510;height:426" o:regroupid="43" filled="f" stroked="f">
              <v:textbox style="mso-next-textbox:#_x0000_s1656">
                <w:txbxContent>
                  <w:p w:rsidR="00885677" w:rsidRPr="00E86677" w:rsidRDefault="00885677" w:rsidP="00AA6ADB">
                    <w:pPr>
                      <w:rPr>
                        <w:lang w:val="uk-UA"/>
                      </w:rPr>
                    </w:pPr>
                    <w:r>
                      <w:rPr>
                        <w:lang w:val="uk-UA"/>
                      </w:rPr>
                      <w:t>Д</w:t>
                    </w:r>
                  </w:p>
                </w:txbxContent>
              </v:textbox>
            </v:shape>
            <w10:wrap type="square"/>
          </v:group>
        </w:pict>
      </w:r>
      <w:r w:rsidR="00937390" w:rsidRPr="00747A4F">
        <w:rPr>
          <w:b/>
          <w:lang w:val="uk-UA"/>
        </w:rPr>
        <w:t>8</w:t>
      </w:r>
      <w:r w:rsidR="000364CD" w:rsidRPr="00747A4F">
        <w:rPr>
          <w:b/>
          <w:lang w:val="uk-UA"/>
        </w:rPr>
        <w:t>.</w:t>
      </w:r>
      <w:r w:rsidR="007D1412" w:rsidRPr="00747A4F">
        <w:rPr>
          <w:b/>
          <w:lang w:val="uk-UA"/>
        </w:rPr>
        <w:t> </w:t>
      </w:r>
      <w:r w:rsidR="00C83A6A" w:rsidRPr="00747A4F">
        <w:rPr>
          <w:lang w:val="uk-UA"/>
        </w:rPr>
        <w:t xml:space="preserve">На рисунку показані різні циклічні процеси, здійснені тією самою масою газу. </w:t>
      </w:r>
      <w:r w:rsidR="00906BE2" w:rsidRPr="00747A4F">
        <w:rPr>
          <w:lang w:val="uk-UA"/>
        </w:rPr>
        <w:t>Визначте, під час якого циклу газ викона</w:t>
      </w:r>
      <w:r w:rsidR="001A2794" w:rsidRPr="00747A4F">
        <w:rPr>
          <w:lang w:val="uk-UA"/>
        </w:rPr>
        <w:t>в</w:t>
      </w:r>
      <w:r w:rsidR="00906BE2" w:rsidRPr="00747A4F">
        <w:rPr>
          <w:lang w:val="uk-UA"/>
        </w:rPr>
        <w:t xml:space="preserve"> найбільшу роботу.</w:t>
      </w:r>
    </w:p>
    <w:p w:rsidR="00906BE2" w:rsidRPr="00747A4F" w:rsidRDefault="00906BE2" w:rsidP="00906BE2">
      <w:pPr>
        <w:jc w:val="both"/>
        <w:rPr>
          <w:lang w:val="uk-UA"/>
        </w:rPr>
      </w:pPr>
    </w:p>
    <w:tbl>
      <w:tblPr>
        <w:tblW w:w="9546" w:type="dxa"/>
        <w:jc w:val="center"/>
        <w:tblLayout w:type="fixed"/>
        <w:tblLook w:val="0000" w:firstRow="0" w:lastRow="0" w:firstColumn="0" w:lastColumn="0" w:noHBand="0" w:noVBand="0"/>
      </w:tblPr>
      <w:tblGrid>
        <w:gridCol w:w="1909"/>
        <w:gridCol w:w="1909"/>
        <w:gridCol w:w="1909"/>
        <w:gridCol w:w="1909"/>
        <w:gridCol w:w="1910"/>
      </w:tblGrid>
      <w:tr w:rsidR="0035707E" w:rsidRPr="00747A4F">
        <w:trPr>
          <w:trHeight w:val="397"/>
          <w:jc w:val="center"/>
        </w:trPr>
        <w:tc>
          <w:tcPr>
            <w:tcW w:w="1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707E" w:rsidRPr="00747A4F" w:rsidRDefault="0035707E" w:rsidP="00384BCA">
            <w:pPr>
              <w:widowControl w:val="0"/>
              <w:autoSpaceDE w:val="0"/>
              <w:autoSpaceDN w:val="0"/>
              <w:adjustRightInd w:val="0"/>
              <w:ind w:left="284" w:hanging="284"/>
              <w:jc w:val="center"/>
              <w:rPr>
                <w:b/>
                <w:lang w:val="uk-UA"/>
              </w:rPr>
            </w:pPr>
            <w:r w:rsidRPr="00747A4F">
              <w:rPr>
                <w:b/>
                <w:lang w:val="uk-UA"/>
              </w:rPr>
              <w:t>А</w:t>
            </w:r>
          </w:p>
        </w:tc>
        <w:tc>
          <w:tcPr>
            <w:tcW w:w="1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707E" w:rsidRPr="00747A4F" w:rsidRDefault="0035707E" w:rsidP="00384BCA">
            <w:pPr>
              <w:widowControl w:val="0"/>
              <w:autoSpaceDE w:val="0"/>
              <w:autoSpaceDN w:val="0"/>
              <w:adjustRightInd w:val="0"/>
              <w:ind w:left="284" w:hanging="284"/>
              <w:jc w:val="center"/>
              <w:rPr>
                <w:b/>
                <w:lang w:val="uk-UA"/>
              </w:rPr>
            </w:pPr>
            <w:r w:rsidRPr="00747A4F">
              <w:rPr>
                <w:b/>
                <w:lang w:val="uk-UA"/>
              </w:rPr>
              <w:t>Б</w:t>
            </w:r>
          </w:p>
        </w:tc>
        <w:tc>
          <w:tcPr>
            <w:tcW w:w="1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707E" w:rsidRPr="00747A4F" w:rsidRDefault="0035707E" w:rsidP="00384BCA">
            <w:pPr>
              <w:widowControl w:val="0"/>
              <w:autoSpaceDE w:val="0"/>
              <w:autoSpaceDN w:val="0"/>
              <w:adjustRightInd w:val="0"/>
              <w:ind w:left="284" w:hanging="284"/>
              <w:jc w:val="center"/>
              <w:rPr>
                <w:b/>
                <w:highlight w:val="yellow"/>
                <w:lang w:val="uk-UA"/>
              </w:rPr>
            </w:pPr>
            <w:r w:rsidRPr="00747A4F">
              <w:rPr>
                <w:b/>
                <w:lang w:val="uk-UA"/>
              </w:rPr>
              <w:t>В</w:t>
            </w:r>
          </w:p>
        </w:tc>
        <w:tc>
          <w:tcPr>
            <w:tcW w:w="1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707E" w:rsidRPr="00747A4F" w:rsidRDefault="0035707E" w:rsidP="00384BCA">
            <w:pPr>
              <w:widowControl w:val="0"/>
              <w:autoSpaceDE w:val="0"/>
              <w:autoSpaceDN w:val="0"/>
              <w:adjustRightInd w:val="0"/>
              <w:ind w:left="284" w:hanging="284"/>
              <w:jc w:val="center"/>
              <w:rPr>
                <w:b/>
                <w:lang w:val="uk-UA"/>
              </w:rPr>
            </w:pPr>
            <w:r w:rsidRPr="00747A4F">
              <w:rPr>
                <w:b/>
                <w:lang w:val="uk-UA"/>
              </w:rPr>
              <w:t>Г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707E" w:rsidRPr="00747A4F" w:rsidRDefault="0035707E" w:rsidP="00384BCA">
            <w:pPr>
              <w:widowControl w:val="0"/>
              <w:autoSpaceDE w:val="0"/>
              <w:autoSpaceDN w:val="0"/>
              <w:adjustRightInd w:val="0"/>
              <w:ind w:left="284" w:hanging="284"/>
              <w:jc w:val="center"/>
              <w:rPr>
                <w:b/>
                <w:lang w:val="uk-UA"/>
              </w:rPr>
            </w:pPr>
            <w:r w:rsidRPr="00747A4F">
              <w:rPr>
                <w:b/>
                <w:lang w:val="uk-UA"/>
              </w:rPr>
              <w:t>Д</w:t>
            </w:r>
          </w:p>
        </w:tc>
      </w:tr>
      <w:tr w:rsidR="0035707E" w:rsidRPr="00747A4F">
        <w:trPr>
          <w:trHeight w:val="567"/>
          <w:jc w:val="center"/>
        </w:trPr>
        <w:tc>
          <w:tcPr>
            <w:tcW w:w="1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707E" w:rsidRPr="00747A4F" w:rsidRDefault="0035707E" w:rsidP="00384BCA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747A4F">
              <w:rPr>
                <w:lang w:val="uk-UA"/>
              </w:rPr>
              <w:t>Цикл А</w:t>
            </w:r>
          </w:p>
        </w:tc>
        <w:tc>
          <w:tcPr>
            <w:tcW w:w="1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707E" w:rsidRPr="00747A4F" w:rsidRDefault="0035707E" w:rsidP="00384BCA">
            <w:pPr>
              <w:widowControl w:val="0"/>
              <w:autoSpaceDE w:val="0"/>
              <w:autoSpaceDN w:val="0"/>
              <w:adjustRightInd w:val="0"/>
              <w:ind w:left="5" w:hanging="5"/>
              <w:jc w:val="center"/>
            </w:pPr>
            <w:r w:rsidRPr="00747A4F">
              <w:rPr>
                <w:lang w:val="uk-UA"/>
              </w:rPr>
              <w:t>Цикл Б</w:t>
            </w:r>
          </w:p>
        </w:tc>
        <w:tc>
          <w:tcPr>
            <w:tcW w:w="1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707E" w:rsidRPr="00747A4F" w:rsidRDefault="0035707E" w:rsidP="00384BC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47A4F">
              <w:rPr>
                <w:lang w:val="uk-UA"/>
              </w:rPr>
              <w:t>Цикл В</w:t>
            </w:r>
          </w:p>
        </w:tc>
        <w:tc>
          <w:tcPr>
            <w:tcW w:w="1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707E" w:rsidRPr="00747A4F" w:rsidRDefault="0035707E" w:rsidP="00384BCA">
            <w:pPr>
              <w:widowControl w:val="0"/>
              <w:autoSpaceDE w:val="0"/>
              <w:autoSpaceDN w:val="0"/>
              <w:adjustRightInd w:val="0"/>
              <w:ind w:left="3" w:hanging="3"/>
              <w:jc w:val="center"/>
              <w:rPr>
                <w:lang w:val="uk-UA"/>
              </w:rPr>
            </w:pPr>
            <w:r w:rsidRPr="00747A4F">
              <w:rPr>
                <w:lang w:val="uk-UA"/>
              </w:rPr>
              <w:t>Цикл Г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707E" w:rsidRPr="00747A4F" w:rsidRDefault="0035707E" w:rsidP="00384BC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val="uk-UA"/>
              </w:rPr>
            </w:pPr>
            <w:r w:rsidRPr="00747A4F">
              <w:rPr>
                <w:lang w:val="uk-UA"/>
              </w:rPr>
              <w:t>Цикл Д</w:t>
            </w:r>
          </w:p>
        </w:tc>
      </w:tr>
    </w:tbl>
    <w:p w:rsidR="001A16C1" w:rsidRDefault="001A16C1" w:rsidP="001A16C1">
      <w:pPr>
        <w:jc w:val="both"/>
        <w:rPr>
          <w:lang w:val="uk-UA"/>
        </w:rPr>
      </w:pPr>
      <w:r w:rsidRPr="00AB19FA">
        <w:rPr>
          <w:i/>
          <w:lang w:val="uk-UA"/>
        </w:rPr>
        <w:t>Правильна відповідь</w:t>
      </w:r>
      <w:r>
        <w:rPr>
          <w:lang w:val="uk-UA"/>
        </w:rPr>
        <w:t>:</w:t>
      </w:r>
      <w:r w:rsidR="00E2584E">
        <w:rPr>
          <w:lang w:val="uk-UA"/>
        </w:rPr>
        <w:t xml:space="preserve"> В</w:t>
      </w:r>
    </w:p>
    <w:p w:rsidR="001A16C1" w:rsidRDefault="001A16C1" w:rsidP="001A16C1">
      <w:pPr>
        <w:jc w:val="both"/>
        <w:rPr>
          <w:lang w:val="uk-UA"/>
        </w:rPr>
      </w:pPr>
      <w:r w:rsidRPr="00AB19FA">
        <w:rPr>
          <w:i/>
          <w:lang w:val="uk-UA"/>
        </w:rPr>
        <w:t>Компоненти програмових вимог, що перевіряються завданням</w:t>
      </w:r>
      <w:r>
        <w:rPr>
          <w:lang w:val="uk-UA"/>
        </w:rPr>
        <w:t>:</w:t>
      </w:r>
      <w:r w:rsidR="00613581">
        <w:rPr>
          <w:lang w:val="uk-UA"/>
        </w:rPr>
        <w:t xml:space="preserve"> Робота в термодинаміці.</w:t>
      </w:r>
    </w:p>
    <w:p w:rsidR="001A16C1" w:rsidRDefault="001A16C1" w:rsidP="002F7534">
      <w:pPr>
        <w:ind w:left="234" w:hanging="234"/>
        <w:jc w:val="both"/>
        <w:rPr>
          <w:b/>
          <w:lang w:val="uk-UA"/>
        </w:rPr>
      </w:pPr>
    </w:p>
    <w:p w:rsidR="00BF3A99" w:rsidRPr="00747A4F" w:rsidRDefault="00937390" w:rsidP="002F7534">
      <w:pPr>
        <w:ind w:left="234" w:hanging="234"/>
        <w:jc w:val="both"/>
        <w:rPr>
          <w:lang w:val="uk-UA"/>
        </w:rPr>
      </w:pPr>
      <w:r w:rsidRPr="00747A4F">
        <w:rPr>
          <w:b/>
          <w:lang w:val="uk-UA"/>
        </w:rPr>
        <w:t>9</w:t>
      </w:r>
      <w:r w:rsidR="000364CD" w:rsidRPr="00747A4F">
        <w:rPr>
          <w:b/>
          <w:lang w:val="uk-UA"/>
        </w:rPr>
        <w:t>.</w:t>
      </w:r>
      <w:r w:rsidR="007D1412" w:rsidRPr="00747A4F">
        <w:rPr>
          <w:b/>
          <w:lang w:val="uk-UA"/>
        </w:rPr>
        <w:t> </w:t>
      </w:r>
      <w:r w:rsidR="00BF3A99" w:rsidRPr="00747A4F">
        <w:rPr>
          <w:lang w:val="uk-UA"/>
        </w:rPr>
        <w:t xml:space="preserve">Два молі ідеального одноатомного газу розширюються без теплообміну з навколишнім середовищем. Температура газу при розширенні зменшилася на 10 </w:t>
      </w:r>
      <w:r w:rsidR="007C1C08" w:rsidRPr="00747A4F">
        <w:rPr>
          <w:lang w:val="uk-UA"/>
        </w:rPr>
        <w:t>º</w:t>
      </w:r>
      <w:r w:rsidR="00BF3A99" w:rsidRPr="00747A4F">
        <w:rPr>
          <w:lang w:val="uk-UA"/>
        </w:rPr>
        <w:t>С.</w:t>
      </w:r>
      <w:r w:rsidR="00981A1C" w:rsidRPr="00747A4F">
        <w:rPr>
          <w:lang w:val="uk-UA"/>
        </w:rPr>
        <w:t xml:space="preserve"> </w:t>
      </w:r>
      <w:r w:rsidR="00BF3A99" w:rsidRPr="00747A4F">
        <w:rPr>
          <w:lang w:val="uk-UA"/>
        </w:rPr>
        <w:t>Визначте роботу, виконану газом при розширенні.</w:t>
      </w:r>
      <w:r w:rsidR="001633A4" w:rsidRPr="00747A4F">
        <w:rPr>
          <w:lang w:val="uk-UA"/>
        </w:rPr>
        <w:t xml:space="preserve"> </w:t>
      </w:r>
      <w:r w:rsidR="001633A4" w:rsidRPr="00747A4F">
        <w:rPr>
          <w:i/>
          <w:lang w:val="en-US"/>
        </w:rPr>
        <w:t>R</w:t>
      </w:r>
      <w:r w:rsidR="001633A4" w:rsidRPr="00747A4F">
        <w:rPr>
          <w:lang w:val="uk-UA"/>
        </w:rPr>
        <w:t>=8,31</w:t>
      </w:r>
      <w:r w:rsidR="00DD62BF" w:rsidRPr="00747A4F">
        <w:rPr>
          <w:lang w:val="uk-UA"/>
        </w:rPr>
        <w:t> </w:t>
      </w:r>
      <w:r w:rsidR="001633A4" w:rsidRPr="00747A4F">
        <w:rPr>
          <w:lang w:val="uk-UA"/>
        </w:rPr>
        <w:t>Дж/(К·моль).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34"/>
        <w:gridCol w:w="2036"/>
        <w:gridCol w:w="2036"/>
        <w:gridCol w:w="1819"/>
        <w:gridCol w:w="1846"/>
      </w:tblGrid>
      <w:tr w:rsidR="00CF4125" w:rsidRPr="00CF4125" w:rsidTr="00CF4125">
        <w:trPr>
          <w:trHeight w:val="397"/>
          <w:jc w:val="center"/>
        </w:trPr>
        <w:tc>
          <w:tcPr>
            <w:tcW w:w="1834" w:type="dxa"/>
            <w:vAlign w:val="center"/>
          </w:tcPr>
          <w:p w:rsidR="00BF3A99" w:rsidRPr="00CF4125" w:rsidRDefault="00981A1C" w:rsidP="00CF4125">
            <w:pPr>
              <w:jc w:val="center"/>
              <w:rPr>
                <w:b/>
                <w:lang w:val="uk-UA"/>
              </w:rPr>
            </w:pPr>
            <w:r w:rsidRPr="00CF4125">
              <w:rPr>
                <w:b/>
                <w:lang w:val="uk-UA"/>
              </w:rPr>
              <w:t>А</w:t>
            </w:r>
          </w:p>
        </w:tc>
        <w:tc>
          <w:tcPr>
            <w:tcW w:w="2036" w:type="dxa"/>
            <w:vAlign w:val="center"/>
          </w:tcPr>
          <w:p w:rsidR="00BF3A99" w:rsidRPr="00CF4125" w:rsidRDefault="00981A1C" w:rsidP="00CF4125">
            <w:pPr>
              <w:jc w:val="center"/>
              <w:rPr>
                <w:b/>
                <w:lang w:val="uk-UA"/>
              </w:rPr>
            </w:pPr>
            <w:r w:rsidRPr="00CF4125">
              <w:rPr>
                <w:b/>
                <w:lang w:val="uk-UA"/>
              </w:rPr>
              <w:t>Б</w:t>
            </w:r>
          </w:p>
        </w:tc>
        <w:tc>
          <w:tcPr>
            <w:tcW w:w="2036" w:type="dxa"/>
            <w:vAlign w:val="center"/>
          </w:tcPr>
          <w:p w:rsidR="00BF3A99" w:rsidRPr="00CF4125" w:rsidRDefault="00ED63BA" w:rsidP="00CF4125">
            <w:pPr>
              <w:jc w:val="center"/>
              <w:rPr>
                <w:b/>
                <w:lang w:val="uk-UA"/>
              </w:rPr>
            </w:pPr>
            <w:r w:rsidRPr="00CF4125">
              <w:rPr>
                <w:b/>
                <w:lang w:val="uk-UA"/>
              </w:rPr>
              <w:t>В</w:t>
            </w:r>
          </w:p>
        </w:tc>
        <w:tc>
          <w:tcPr>
            <w:tcW w:w="1819" w:type="dxa"/>
            <w:vAlign w:val="center"/>
          </w:tcPr>
          <w:p w:rsidR="00BF3A99" w:rsidRPr="00CF4125" w:rsidRDefault="00ED63BA" w:rsidP="00CF4125">
            <w:pPr>
              <w:jc w:val="center"/>
              <w:rPr>
                <w:b/>
                <w:lang w:val="uk-UA"/>
              </w:rPr>
            </w:pPr>
            <w:r w:rsidRPr="00CF4125">
              <w:rPr>
                <w:b/>
                <w:lang w:val="uk-UA"/>
              </w:rPr>
              <w:t>Г</w:t>
            </w:r>
          </w:p>
        </w:tc>
        <w:tc>
          <w:tcPr>
            <w:tcW w:w="1846" w:type="dxa"/>
            <w:vAlign w:val="center"/>
          </w:tcPr>
          <w:p w:rsidR="00BF3A99" w:rsidRPr="00CF4125" w:rsidRDefault="00ED63BA" w:rsidP="00CF4125">
            <w:pPr>
              <w:jc w:val="center"/>
              <w:rPr>
                <w:b/>
                <w:lang w:val="uk-UA"/>
              </w:rPr>
            </w:pPr>
            <w:r w:rsidRPr="00CF4125">
              <w:rPr>
                <w:b/>
                <w:lang w:val="uk-UA"/>
              </w:rPr>
              <w:t>Д</w:t>
            </w:r>
          </w:p>
        </w:tc>
      </w:tr>
      <w:tr w:rsidR="00CF4125" w:rsidRPr="00CF4125" w:rsidTr="00CF4125">
        <w:trPr>
          <w:trHeight w:val="567"/>
          <w:jc w:val="center"/>
        </w:trPr>
        <w:tc>
          <w:tcPr>
            <w:tcW w:w="1834" w:type="dxa"/>
            <w:shd w:val="clear" w:color="auto" w:fill="auto"/>
            <w:vAlign w:val="center"/>
          </w:tcPr>
          <w:p w:rsidR="00BF3A99" w:rsidRPr="00CF4125" w:rsidRDefault="00BF3A99" w:rsidP="00CF4125">
            <w:pPr>
              <w:jc w:val="center"/>
              <w:rPr>
                <w:lang w:val="uk-UA"/>
              </w:rPr>
            </w:pPr>
            <w:r w:rsidRPr="00CF4125">
              <w:rPr>
                <w:lang w:val="uk-UA"/>
              </w:rPr>
              <w:t>249,3 Дж</w:t>
            </w:r>
          </w:p>
        </w:tc>
        <w:tc>
          <w:tcPr>
            <w:tcW w:w="2036" w:type="dxa"/>
            <w:vAlign w:val="center"/>
          </w:tcPr>
          <w:p w:rsidR="00BF3A99" w:rsidRPr="00CF4125" w:rsidRDefault="00BF3A99" w:rsidP="00CF4125">
            <w:pPr>
              <w:jc w:val="center"/>
              <w:rPr>
                <w:lang w:val="uk-UA"/>
              </w:rPr>
            </w:pPr>
            <w:r w:rsidRPr="00CF4125">
              <w:rPr>
                <w:lang w:val="uk-UA"/>
              </w:rPr>
              <w:t>124,7 Дж</w:t>
            </w:r>
          </w:p>
        </w:tc>
        <w:tc>
          <w:tcPr>
            <w:tcW w:w="2036" w:type="dxa"/>
            <w:vAlign w:val="center"/>
          </w:tcPr>
          <w:p w:rsidR="00BF3A99" w:rsidRPr="00CF4125" w:rsidRDefault="00BF3A99" w:rsidP="00CF4125">
            <w:pPr>
              <w:jc w:val="center"/>
              <w:rPr>
                <w:lang w:val="uk-UA"/>
              </w:rPr>
            </w:pPr>
            <w:r w:rsidRPr="00CF4125">
              <w:rPr>
                <w:lang w:val="uk-UA"/>
              </w:rPr>
              <w:t>4</w:t>
            </w:r>
            <w:r w:rsidR="00AA6ADB" w:rsidRPr="00CF4125">
              <w:rPr>
                <w:lang w:val="uk-UA"/>
              </w:rPr>
              <w:t>9</w:t>
            </w:r>
            <w:r w:rsidRPr="00CF4125">
              <w:rPr>
                <w:lang w:val="uk-UA"/>
              </w:rPr>
              <w:t>8,6 Дж</w:t>
            </w:r>
          </w:p>
        </w:tc>
        <w:tc>
          <w:tcPr>
            <w:tcW w:w="1819" w:type="dxa"/>
            <w:vAlign w:val="center"/>
          </w:tcPr>
          <w:p w:rsidR="00BF3A99" w:rsidRPr="00CF4125" w:rsidRDefault="00AA6ADB" w:rsidP="00CF4125">
            <w:pPr>
              <w:jc w:val="center"/>
              <w:rPr>
                <w:lang w:val="uk-UA"/>
              </w:rPr>
            </w:pPr>
            <w:r w:rsidRPr="00CF4125">
              <w:rPr>
                <w:lang w:val="uk-UA"/>
              </w:rPr>
              <w:t>166,2</w:t>
            </w:r>
            <w:r w:rsidR="00BF3A99" w:rsidRPr="00CF4125">
              <w:rPr>
                <w:lang w:val="uk-UA"/>
              </w:rPr>
              <w:t xml:space="preserve"> Дж</w:t>
            </w:r>
          </w:p>
        </w:tc>
        <w:tc>
          <w:tcPr>
            <w:tcW w:w="1846" w:type="dxa"/>
            <w:vAlign w:val="center"/>
          </w:tcPr>
          <w:p w:rsidR="00BF3A99" w:rsidRPr="00CF4125" w:rsidRDefault="00AA6ADB" w:rsidP="00CF4125">
            <w:pPr>
              <w:jc w:val="center"/>
              <w:rPr>
                <w:lang w:val="uk-UA"/>
              </w:rPr>
            </w:pPr>
            <w:r w:rsidRPr="00CF4125">
              <w:rPr>
                <w:lang w:val="uk-UA"/>
              </w:rPr>
              <w:t>415,5</w:t>
            </w:r>
            <w:r w:rsidR="00BF3A99" w:rsidRPr="00CF4125">
              <w:rPr>
                <w:lang w:val="uk-UA"/>
              </w:rPr>
              <w:t xml:space="preserve"> Дж</w:t>
            </w:r>
          </w:p>
        </w:tc>
      </w:tr>
    </w:tbl>
    <w:p w:rsidR="001A16C1" w:rsidRDefault="001A16C1" w:rsidP="001A16C1">
      <w:pPr>
        <w:jc w:val="both"/>
        <w:rPr>
          <w:lang w:val="uk-UA"/>
        </w:rPr>
      </w:pPr>
      <w:r w:rsidRPr="00AB19FA">
        <w:rPr>
          <w:i/>
          <w:lang w:val="uk-UA"/>
        </w:rPr>
        <w:t>Правильна відповідь</w:t>
      </w:r>
      <w:r>
        <w:rPr>
          <w:lang w:val="uk-UA"/>
        </w:rPr>
        <w:t>:</w:t>
      </w:r>
      <w:r w:rsidR="00E2584E">
        <w:rPr>
          <w:lang w:val="uk-UA"/>
        </w:rPr>
        <w:t xml:space="preserve"> А</w:t>
      </w:r>
    </w:p>
    <w:p w:rsidR="001A16C1" w:rsidRDefault="001A16C1" w:rsidP="001A16C1">
      <w:pPr>
        <w:jc w:val="both"/>
        <w:rPr>
          <w:lang w:val="uk-UA"/>
        </w:rPr>
      </w:pPr>
      <w:r w:rsidRPr="00AB19FA">
        <w:rPr>
          <w:i/>
          <w:lang w:val="uk-UA"/>
        </w:rPr>
        <w:t>Компоненти програмових вимог, що перевіряються завданням</w:t>
      </w:r>
      <w:r>
        <w:rPr>
          <w:lang w:val="uk-UA"/>
        </w:rPr>
        <w:t>:</w:t>
      </w:r>
      <w:r w:rsidR="00613581">
        <w:rPr>
          <w:lang w:val="uk-UA"/>
        </w:rPr>
        <w:t xml:space="preserve"> Адіабатний процес.</w:t>
      </w:r>
    </w:p>
    <w:p w:rsidR="001A16C1" w:rsidRDefault="001A16C1" w:rsidP="002F7534">
      <w:pPr>
        <w:pStyle w:val="a4"/>
        <w:keepNext w:val="0"/>
        <w:keepLines w:val="0"/>
        <w:pBdr>
          <w:top w:val="none" w:sz="0" w:space="0" w:color="auto"/>
        </w:pBdr>
        <w:spacing w:before="0" w:after="0" w:line="240" w:lineRule="auto"/>
        <w:ind w:left="366" w:hanging="366"/>
        <w:rPr>
          <w:rFonts w:ascii="Times New Roman" w:hAnsi="Times New Roman"/>
          <w:sz w:val="24"/>
          <w:szCs w:val="24"/>
          <w:lang w:val="uk-UA"/>
        </w:rPr>
      </w:pPr>
    </w:p>
    <w:p w:rsidR="0029030C" w:rsidRPr="00747A4F" w:rsidRDefault="001633A4" w:rsidP="002F7534">
      <w:pPr>
        <w:pStyle w:val="a4"/>
        <w:keepNext w:val="0"/>
        <w:keepLines w:val="0"/>
        <w:pBdr>
          <w:top w:val="none" w:sz="0" w:space="0" w:color="auto"/>
        </w:pBdr>
        <w:spacing w:before="0" w:after="0" w:line="240" w:lineRule="auto"/>
        <w:ind w:left="366" w:hanging="366"/>
        <w:rPr>
          <w:rFonts w:ascii="Times New Roman" w:hAnsi="Times New Roman"/>
          <w:b w:val="0"/>
          <w:sz w:val="24"/>
          <w:szCs w:val="24"/>
          <w:lang w:val="uk-UA"/>
        </w:rPr>
      </w:pPr>
      <w:r w:rsidRPr="00747A4F">
        <w:rPr>
          <w:rFonts w:ascii="Times New Roman" w:hAnsi="Times New Roman"/>
          <w:sz w:val="24"/>
          <w:szCs w:val="24"/>
          <w:lang w:val="uk-UA"/>
        </w:rPr>
        <w:t>1</w:t>
      </w:r>
      <w:r w:rsidR="00937390" w:rsidRPr="00747A4F">
        <w:rPr>
          <w:rFonts w:ascii="Times New Roman" w:hAnsi="Times New Roman"/>
          <w:sz w:val="24"/>
          <w:szCs w:val="24"/>
          <w:lang w:val="uk-UA"/>
        </w:rPr>
        <w:t>0</w:t>
      </w:r>
      <w:r w:rsidRPr="00747A4F">
        <w:rPr>
          <w:rFonts w:ascii="Times New Roman" w:hAnsi="Times New Roman"/>
          <w:sz w:val="24"/>
          <w:szCs w:val="24"/>
          <w:lang w:val="uk-UA"/>
        </w:rPr>
        <w:t>.</w:t>
      </w:r>
      <w:r w:rsidR="007D1412" w:rsidRPr="00747A4F">
        <w:rPr>
          <w:rFonts w:ascii="Times New Roman" w:hAnsi="Times New Roman"/>
          <w:sz w:val="24"/>
          <w:szCs w:val="24"/>
          <w:lang w:val="uk-UA"/>
        </w:rPr>
        <w:t> </w:t>
      </w:r>
      <w:r w:rsidR="0029030C" w:rsidRPr="00747A4F">
        <w:rPr>
          <w:rFonts w:ascii="Times New Roman" w:hAnsi="Times New Roman"/>
          <w:b w:val="0"/>
          <w:sz w:val="24"/>
          <w:szCs w:val="24"/>
          <w:lang w:val="uk-UA"/>
        </w:rPr>
        <w:t xml:space="preserve">Стародавні майстри навчилися виготовлювати зі </w:t>
      </w:r>
      <w:r w:rsidR="002A264E" w:rsidRPr="00747A4F">
        <w:rPr>
          <w:rFonts w:ascii="Times New Roman" w:hAnsi="Times New Roman"/>
          <w:b w:val="0"/>
          <w:sz w:val="24"/>
          <w:szCs w:val="24"/>
          <w:lang w:val="uk-UA"/>
        </w:rPr>
        <w:t>слаб</w:t>
      </w:r>
      <w:r w:rsidR="000135DF" w:rsidRPr="00747A4F">
        <w:rPr>
          <w:rFonts w:ascii="Times New Roman" w:hAnsi="Times New Roman"/>
          <w:b w:val="0"/>
          <w:sz w:val="24"/>
          <w:szCs w:val="24"/>
          <w:lang w:val="uk-UA"/>
        </w:rPr>
        <w:t>к</w:t>
      </w:r>
      <w:r w:rsidR="002A264E" w:rsidRPr="00747A4F">
        <w:rPr>
          <w:rFonts w:ascii="Times New Roman" w:hAnsi="Times New Roman"/>
          <w:b w:val="0"/>
          <w:sz w:val="24"/>
          <w:szCs w:val="24"/>
          <w:lang w:val="uk-UA"/>
        </w:rPr>
        <w:t>о обпаленої</w:t>
      </w:r>
      <w:r w:rsidR="0029030C" w:rsidRPr="00747A4F">
        <w:rPr>
          <w:rFonts w:ascii="Times New Roman" w:hAnsi="Times New Roman"/>
          <w:b w:val="0"/>
          <w:sz w:val="24"/>
          <w:szCs w:val="24"/>
          <w:lang w:val="uk-UA"/>
        </w:rPr>
        <w:t xml:space="preserve"> глини посудини, в яких вода залишалася прохолодною навіть у спеку. </w:t>
      </w:r>
      <w:r w:rsidR="00227498" w:rsidRPr="00747A4F">
        <w:rPr>
          <w:rFonts w:ascii="Times New Roman" w:hAnsi="Times New Roman"/>
          <w:b w:val="0"/>
          <w:sz w:val="24"/>
          <w:szCs w:val="24"/>
          <w:lang w:val="uk-UA"/>
        </w:rPr>
        <w:t xml:space="preserve">Позначте </w:t>
      </w:r>
      <w:r w:rsidR="0029030C" w:rsidRPr="00747A4F">
        <w:rPr>
          <w:rFonts w:ascii="Times New Roman" w:hAnsi="Times New Roman"/>
          <w:b w:val="0"/>
          <w:sz w:val="24"/>
          <w:szCs w:val="24"/>
          <w:lang w:val="uk-UA"/>
        </w:rPr>
        <w:t>явище</w:t>
      </w:r>
      <w:r w:rsidR="00227498" w:rsidRPr="00747A4F">
        <w:rPr>
          <w:rFonts w:ascii="Times New Roman" w:hAnsi="Times New Roman"/>
          <w:b w:val="0"/>
          <w:sz w:val="24"/>
          <w:szCs w:val="24"/>
          <w:lang w:val="uk-UA"/>
        </w:rPr>
        <w:t>, яке спричиняло охолодження води.</w:t>
      </w:r>
    </w:p>
    <w:tbl>
      <w:tblPr>
        <w:tblW w:w="9571" w:type="dxa"/>
        <w:jc w:val="center"/>
        <w:tblLayout w:type="fixed"/>
        <w:tblLook w:val="0000" w:firstRow="0" w:lastRow="0" w:firstColumn="0" w:lastColumn="0" w:noHBand="0" w:noVBand="0"/>
      </w:tblPr>
      <w:tblGrid>
        <w:gridCol w:w="9571"/>
      </w:tblGrid>
      <w:tr w:rsidR="00D24070" w:rsidRPr="00747A4F">
        <w:trPr>
          <w:trHeight w:val="567"/>
          <w:jc w:val="center"/>
        </w:trPr>
        <w:tc>
          <w:tcPr>
            <w:tcW w:w="9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4070" w:rsidRPr="00747A4F" w:rsidRDefault="00D24070" w:rsidP="00384BCA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  <w:bCs/>
                <w:lang w:val="uk-UA"/>
              </w:rPr>
            </w:pPr>
            <w:r w:rsidRPr="00747A4F">
              <w:rPr>
                <w:rFonts w:ascii="Times New Roman CYR" w:hAnsi="Times New Roman CYR" w:cs="Times New Roman CYR"/>
                <w:b/>
                <w:bCs/>
                <w:lang w:val="uk-UA"/>
              </w:rPr>
              <w:t>А</w:t>
            </w:r>
            <w:r w:rsidRPr="00747A4F">
              <w:rPr>
                <w:b/>
                <w:bCs/>
                <w:lang w:val="uk-UA"/>
              </w:rPr>
              <w:t xml:space="preserve">   </w:t>
            </w:r>
            <w:r w:rsidRPr="00747A4F">
              <w:rPr>
                <w:bCs/>
                <w:lang w:val="uk-UA"/>
              </w:rPr>
              <w:t>конвекція в повітрі;</w:t>
            </w:r>
          </w:p>
        </w:tc>
      </w:tr>
      <w:tr w:rsidR="00ED63BA" w:rsidRPr="00747A4F">
        <w:trPr>
          <w:trHeight w:val="567"/>
          <w:jc w:val="center"/>
        </w:trPr>
        <w:tc>
          <w:tcPr>
            <w:tcW w:w="9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D63BA" w:rsidRPr="00747A4F" w:rsidRDefault="00ED63BA" w:rsidP="00384BCA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 CYR" w:hAnsi="Times New Roman CYR" w:cs="Times New Roman CYR"/>
                <w:b/>
                <w:bCs/>
                <w:lang w:val="uk-UA"/>
              </w:rPr>
            </w:pPr>
            <w:r w:rsidRPr="00747A4F">
              <w:rPr>
                <w:rFonts w:ascii="Times New Roman CYR" w:hAnsi="Times New Roman CYR" w:cs="Times New Roman CYR"/>
                <w:b/>
                <w:bCs/>
                <w:lang w:val="uk-UA"/>
              </w:rPr>
              <w:t>Б</w:t>
            </w:r>
            <w:r w:rsidR="00D24070" w:rsidRPr="00747A4F">
              <w:rPr>
                <w:rFonts w:ascii="Times New Roman CYR" w:hAnsi="Times New Roman CYR" w:cs="Times New Roman CYR"/>
                <w:b/>
                <w:bCs/>
                <w:lang w:val="uk-UA"/>
              </w:rPr>
              <w:t xml:space="preserve">   </w:t>
            </w:r>
            <w:r w:rsidR="00D24070" w:rsidRPr="00747A4F">
              <w:rPr>
                <w:rFonts w:ascii="Times New Roman CYR" w:hAnsi="Times New Roman CYR" w:cs="Times New Roman CYR"/>
                <w:bCs/>
                <w:lang w:val="uk-UA"/>
              </w:rPr>
              <w:t>о</w:t>
            </w:r>
            <w:r w:rsidRPr="00747A4F">
              <w:rPr>
                <w:lang w:val="uk-UA"/>
              </w:rPr>
              <w:t>холодження води внаслідок випромінювання</w:t>
            </w:r>
            <w:r w:rsidR="00D24070" w:rsidRPr="00747A4F">
              <w:rPr>
                <w:lang w:val="uk-UA"/>
              </w:rPr>
              <w:t>;</w:t>
            </w:r>
          </w:p>
        </w:tc>
      </w:tr>
      <w:tr w:rsidR="00ED63BA" w:rsidRPr="00747A4F">
        <w:trPr>
          <w:trHeight w:val="567"/>
          <w:jc w:val="center"/>
        </w:trPr>
        <w:tc>
          <w:tcPr>
            <w:tcW w:w="9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D63BA" w:rsidRPr="00747A4F" w:rsidRDefault="00ED63BA" w:rsidP="00384BCA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 CYR" w:hAnsi="Times New Roman CYR" w:cs="Times New Roman CYR"/>
                <w:b/>
                <w:bCs/>
                <w:lang w:val="uk-UA"/>
              </w:rPr>
            </w:pPr>
            <w:r w:rsidRPr="00747A4F">
              <w:rPr>
                <w:rFonts w:ascii="Times New Roman CYR" w:hAnsi="Times New Roman CYR" w:cs="Times New Roman CYR"/>
                <w:b/>
                <w:bCs/>
                <w:lang w:val="uk-UA"/>
              </w:rPr>
              <w:t>В</w:t>
            </w:r>
            <w:r w:rsidR="00D24070" w:rsidRPr="00747A4F">
              <w:rPr>
                <w:rFonts w:ascii="Times New Roman CYR" w:hAnsi="Times New Roman CYR" w:cs="Times New Roman CYR"/>
                <w:b/>
                <w:bCs/>
                <w:lang w:val="uk-UA"/>
              </w:rPr>
              <w:t xml:space="preserve">   </w:t>
            </w:r>
            <w:r w:rsidR="00D24070" w:rsidRPr="00747A4F">
              <w:rPr>
                <w:rFonts w:ascii="Times New Roman CYR" w:hAnsi="Times New Roman CYR" w:cs="Times New Roman CYR"/>
                <w:bCs/>
                <w:lang w:val="uk-UA"/>
              </w:rPr>
              <w:t>к</w:t>
            </w:r>
            <w:r w:rsidRPr="00747A4F">
              <w:rPr>
                <w:lang w:val="uk-UA"/>
              </w:rPr>
              <w:t>онвекція у воді</w:t>
            </w:r>
            <w:r w:rsidR="00D24070" w:rsidRPr="00747A4F">
              <w:rPr>
                <w:bCs/>
                <w:lang w:val="uk-UA"/>
              </w:rPr>
              <w:t>;</w:t>
            </w:r>
          </w:p>
        </w:tc>
      </w:tr>
      <w:tr w:rsidR="00D24070" w:rsidRPr="00747A4F">
        <w:trPr>
          <w:trHeight w:val="567"/>
          <w:jc w:val="center"/>
        </w:trPr>
        <w:tc>
          <w:tcPr>
            <w:tcW w:w="9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24070" w:rsidRPr="00747A4F" w:rsidRDefault="00D24070" w:rsidP="00384BCA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 CYR" w:hAnsi="Times New Roman CYR" w:cs="Times New Roman CYR"/>
                <w:b/>
                <w:bCs/>
                <w:lang w:val="uk-UA"/>
              </w:rPr>
            </w:pPr>
            <w:r w:rsidRPr="00747A4F">
              <w:rPr>
                <w:rFonts w:ascii="Times New Roman CYR" w:hAnsi="Times New Roman CYR" w:cs="Times New Roman CYR"/>
                <w:b/>
                <w:bCs/>
                <w:lang w:val="uk-UA"/>
              </w:rPr>
              <w:t xml:space="preserve">Г   </w:t>
            </w:r>
            <w:r w:rsidRPr="00747A4F">
              <w:rPr>
                <w:rFonts w:ascii="Times New Roman CYR" w:hAnsi="Times New Roman CYR" w:cs="Times New Roman CYR"/>
                <w:bCs/>
                <w:lang w:val="uk-UA"/>
              </w:rPr>
              <w:t>о</w:t>
            </w:r>
            <w:r w:rsidRPr="00747A4F">
              <w:rPr>
                <w:lang w:val="uk-UA"/>
              </w:rPr>
              <w:t>холодження води внаслідок випаровування;</w:t>
            </w:r>
          </w:p>
        </w:tc>
      </w:tr>
      <w:tr w:rsidR="00D24070" w:rsidRPr="00747A4F">
        <w:trPr>
          <w:trHeight w:val="567"/>
          <w:jc w:val="center"/>
        </w:trPr>
        <w:tc>
          <w:tcPr>
            <w:tcW w:w="9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4070" w:rsidRPr="00747A4F" w:rsidRDefault="00D24070" w:rsidP="00384BCA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 CYR" w:hAnsi="Times New Roman CYR" w:cs="Times New Roman CYR"/>
                <w:b/>
                <w:bCs/>
                <w:highlight w:val="yellow"/>
                <w:lang w:val="uk-UA"/>
              </w:rPr>
            </w:pPr>
            <w:r w:rsidRPr="00747A4F">
              <w:rPr>
                <w:rFonts w:ascii="Times New Roman CYR" w:hAnsi="Times New Roman CYR" w:cs="Times New Roman CYR"/>
                <w:b/>
                <w:bCs/>
                <w:lang w:val="uk-UA"/>
              </w:rPr>
              <w:t xml:space="preserve">Д   </w:t>
            </w:r>
            <w:r w:rsidRPr="00747A4F">
              <w:rPr>
                <w:rFonts w:ascii="Times New Roman CYR" w:hAnsi="Times New Roman CYR" w:cs="Times New Roman CYR"/>
                <w:bCs/>
                <w:lang w:val="uk-UA"/>
              </w:rPr>
              <w:t>д</w:t>
            </w:r>
            <w:r w:rsidRPr="00747A4F">
              <w:rPr>
                <w:lang w:val="uk-UA"/>
              </w:rPr>
              <w:t>ифузія повітря крізь стінки посудини</w:t>
            </w:r>
          </w:p>
        </w:tc>
      </w:tr>
    </w:tbl>
    <w:p w:rsidR="001A16C1" w:rsidRDefault="001A16C1" w:rsidP="001A16C1">
      <w:pPr>
        <w:jc w:val="both"/>
        <w:rPr>
          <w:lang w:val="uk-UA"/>
        </w:rPr>
      </w:pPr>
      <w:r w:rsidRPr="00AB19FA">
        <w:rPr>
          <w:i/>
          <w:lang w:val="uk-UA"/>
        </w:rPr>
        <w:t>Правильна відповідь</w:t>
      </w:r>
      <w:r>
        <w:rPr>
          <w:lang w:val="uk-UA"/>
        </w:rPr>
        <w:t>:</w:t>
      </w:r>
      <w:r w:rsidR="00E2584E">
        <w:rPr>
          <w:lang w:val="uk-UA"/>
        </w:rPr>
        <w:t xml:space="preserve"> Г</w:t>
      </w:r>
    </w:p>
    <w:p w:rsidR="001A16C1" w:rsidRDefault="001A16C1" w:rsidP="001A16C1">
      <w:pPr>
        <w:jc w:val="both"/>
        <w:rPr>
          <w:lang w:val="uk-UA"/>
        </w:rPr>
      </w:pPr>
      <w:r w:rsidRPr="00AB19FA">
        <w:rPr>
          <w:i/>
          <w:lang w:val="uk-UA"/>
        </w:rPr>
        <w:t>Компоненти програмових вимог, що перевіряються завданням</w:t>
      </w:r>
      <w:r>
        <w:rPr>
          <w:lang w:val="uk-UA"/>
        </w:rPr>
        <w:t>:</w:t>
      </w:r>
      <w:r w:rsidR="005834B8">
        <w:rPr>
          <w:lang w:val="uk-UA"/>
        </w:rPr>
        <w:t xml:space="preserve"> Пароутворення (випаровування та кипіння). Конденсація. Питома теплота пароутворення.</w:t>
      </w:r>
    </w:p>
    <w:p w:rsidR="00611FAE" w:rsidRPr="00747A4F" w:rsidRDefault="00611FAE" w:rsidP="00611FAE">
      <w:pPr>
        <w:jc w:val="both"/>
        <w:rPr>
          <w:lang w:val="uk-UA"/>
        </w:rPr>
      </w:pPr>
    </w:p>
    <w:p w:rsidR="00221D35" w:rsidRPr="00747A4F" w:rsidRDefault="00FB326A" w:rsidP="00E23CE7">
      <w:pPr>
        <w:spacing w:before="20" w:after="20" w:line="274" w:lineRule="auto"/>
        <w:ind w:left="354" w:hanging="354"/>
        <w:jc w:val="both"/>
        <w:rPr>
          <w:b/>
          <w:lang w:val="uk-UA"/>
        </w:rPr>
      </w:pPr>
      <w:r w:rsidRPr="00747A4F">
        <w:rPr>
          <w:b/>
          <w:lang w:val="uk-UA"/>
        </w:rPr>
        <w:t>1</w:t>
      </w:r>
      <w:r w:rsidR="00937390" w:rsidRPr="00747A4F">
        <w:rPr>
          <w:b/>
          <w:lang w:val="uk-UA"/>
        </w:rPr>
        <w:t>1</w:t>
      </w:r>
      <w:r w:rsidRPr="00747A4F">
        <w:rPr>
          <w:b/>
          <w:lang w:val="uk-UA"/>
        </w:rPr>
        <w:t>.</w:t>
      </w:r>
      <w:r w:rsidR="007D1412" w:rsidRPr="00747A4F">
        <w:rPr>
          <w:b/>
          <w:lang w:val="uk-UA"/>
        </w:rPr>
        <w:t> </w:t>
      </w:r>
      <w:r w:rsidR="00221D35" w:rsidRPr="00747A4F">
        <w:rPr>
          <w:lang w:val="uk-UA"/>
        </w:rPr>
        <w:t>На рисунку показан</w:t>
      </w:r>
      <w:r w:rsidR="00BD689D" w:rsidRPr="00747A4F">
        <w:rPr>
          <w:lang w:val="uk-UA"/>
        </w:rPr>
        <w:t>е</w:t>
      </w:r>
      <w:r w:rsidR="00221D35" w:rsidRPr="00747A4F">
        <w:rPr>
          <w:lang w:val="uk-UA"/>
        </w:rPr>
        <w:t xml:space="preserve"> взаємне розташування </w:t>
      </w:r>
      <w:r w:rsidRPr="00747A4F">
        <w:rPr>
          <w:lang w:val="uk-UA"/>
        </w:rPr>
        <w:t xml:space="preserve">трьох </w:t>
      </w:r>
      <w:r w:rsidR="00221D35" w:rsidRPr="00747A4F">
        <w:rPr>
          <w:lang w:val="uk-UA"/>
        </w:rPr>
        <w:t>однакових за модулем</w:t>
      </w:r>
      <w:r w:rsidR="00FC671E" w:rsidRPr="00747A4F">
        <w:rPr>
          <w:lang w:val="uk-UA"/>
        </w:rPr>
        <w:t xml:space="preserve"> </w:t>
      </w:r>
      <w:r w:rsidR="0053515E" w:rsidRPr="00BF32ED">
        <w:rPr>
          <w:lang w:val="uk-UA"/>
        </w:rPr>
        <w:t xml:space="preserve">точкових </w:t>
      </w:r>
      <w:r w:rsidR="00FC671E" w:rsidRPr="00BF32ED">
        <w:rPr>
          <w:lang w:val="uk-UA"/>
        </w:rPr>
        <w:t>з</w:t>
      </w:r>
      <w:r w:rsidR="00FC671E" w:rsidRPr="00747A4F">
        <w:rPr>
          <w:lang w:val="uk-UA"/>
        </w:rPr>
        <w:t xml:space="preserve">арядів. </w:t>
      </w:r>
      <w:r w:rsidR="00E1258E" w:rsidRPr="00747A4F">
        <w:rPr>
          <w:lang w:val="uk-UA"/>
        </w:rPr>
        <w:t>У</w:t>
      </w:r>
      <w:r w:rsidR="00FC671E" w:rsidRPr="00747A4F">
        <w:rPr>
          <w:lang w:val="uk-UA"/>
        </w:rPr>
        <w:t>кажі</w:t>
      </w:r>
      <w:r w:rsidR="00221D35" w:rsidRPr="00747A4F">
        <w:rPr>
          <w:lang w:val="uk-UA"/>
        </w:rPr>
        <w:t>ть напрям результуючої сили, що діє на другий заряд з боку першого та третього зарядів.</w:t>
      </w:r>
    </w:p>
    <w:p w:rsidR="00FE2D3F" w:rsidRPr="00747A4F" w:rsidRDefault="009F69D6" w:rsidP="008A2495">
      <w:pPr>
        <w:spacing w:before="20" w:after="20" w:line="274" w:lineRule="auto"/>
        <w:ind w:left="6" w:hanging="6"/>
        <w:jc w:val="center"/>
        <w:rPr>
          <w:b/>
          <w:lang w:val="uk-UA"/>
        </w:rPr>
      </w:pPr>
      <w:r>
        <w:rPr>
          <w:b/>
          <w:noProof/>
        </w:rPr>
        <w:pict>
          <v:group id="_x0000_s2148" style="position:absolute;left:0;text-align:left;margin-left:0;margin-top:3.95pt;width:122.1pt;height:123pt;z-index:251667456;mso-position-horizontal:center" coordorigin="4782,7737" coordsize="2442,2460">
            <v:line id="_x0000_s2108" style="position:absolute" from="4914,7740" to="4914,10087" o:regroupid="37" strokeweight=".25pt">
              <v:stroke dashstyle="1 1" endcap="round"/>
            </v:line>
            <v:line id="_x0000_s2109" style="position:absolute" from="5220,7740" to="5220,10087" o:regroupid="37" strokeweight=".25pt">
              <v:stroke dashstyle="1 1" endcap="round"/>
            </v:line>
            <v:line id="_x0000_s2110" style="position:absolute" from="5514,7740" to="5514,10087" o:regroupid="37" strokeweight=".25pt">
              <v:stroke dashstyle="1 1" endcap="round"/>
            </v:line>
            <v:line id="_x0000_s2111" style="position:absolute" from="5796,7740" to="5796,10087" o:regroupid="37" strokeweight=".25pt">
              <v:stroke dashstyle="1 1" endcap="round"/>
            </v:line>
            <v:line id="_x0000_s2112" style="position:absolute" from="6081,7740" to="6081,10087" o:regroupid="37" strokeweight=".25pt">
              <v:stroke dashstyle="1 1" endcap="round"/>
            </v:line>
            <v:line id="_x0000_s2113" style="position:absolute" from="6360,7740" to="6360,10087" o:regroupid="37" strokeweight=".25pt">
              <v:stroke dashstyle="1 1" endcap="round"/>
            </v:line>
            <v:line id="_x0000_s2114" style="position:absolute" from="6648,7740" to="6648,10087" o:regroupid="37" strokeweight=".25pt">
              <v:stroke dashstyle="1 1" endcap="round"/>
            </v:line>
            <v:line id="_x0000_s2115" style="position:absolute" from="6936,7740" to="6936,10087" o:regroupid="37" strokeweight=".25pt">
              <v:stroke dashstyle="1 1" endcap="round"/>
            </v:line>
            <v:line id="_x0000_s2116" style="position:absolute" from="7224,7740" to="7224,10087" o:regroupid="37" strokeweight=".25pt">
              <v:stroke dashstyle="1 1" endcap="round"/>
            </v:line>
            <v:line id="_x0000_s2117" style="position:absolute;rotation:90" from="6070,6589" to="6070,8885" o:regroupid="37" strokeweight=".25pt">
              <v:stroke dashstyle="1 1" endcap="round"/>
            </v:line>
            <v:line id="_x0000_s2118" style="position:absolute;rotation:90" from="6070,7195" to="6070,9491" o:regroupid="37" strokeweight=".25pt">
              <v:stroke dashstyle="1 1" endcap="round"/>
            </v:line>
            <v:line id="_x0000_s2119" style="position:absolute;rotation:90" from="6068,7489" to="6068,9785" o:regroupid="37" strokeweight=".25pt">
              <v:stroke dashstyle="1 1" endcap="round"/>
            </v:line>
            <v:line id="_x0000_s2120" style="position:absolute;rotation:90" from="6074,7783" to="6074,10079" o:regroupid="37" strokeweight=".25pt">
              <v:stroke dashstyle="1 1" endcap="round"/>
            </v:line>
            <v:line id="_x0000_s2121" style="position:absolute;rotation:90" from="6074,8071" to="6074,10367" o:regroupid="37" strokeweight=".25pt">
              <v:stroke dashstyle="1 1" endcap="round"/>
            </v:line>
            <v:line id="_x0000_s2122" style="position:absolute;rotation:90" from="6070,8365" to="6070,10661" o:regroupid="37" strokeweight=".25pt">
              <v:stroke dashstyle="1 1" endcap="round"/>
            </v:line>
            <v:line id="_x0000_s2123" style="position:absolute;rotation:90" from="6067,8650" to="6067,10952" o:regroupid="37" strokeweight=".25pt">
              <v:stroke dashstyle="1 1" endcap="round"/>
            </v:line>
            <v:line id="_x0000_s2124" style="position:absolute;rotation:90" from="6070,6889" to="6070,9185" o:regroupid="37" strokeweight=".25pt">
              <v:stroke dashstyle="1 1" endcap="round"/>
            </v:line>
            <v:line id="_x0000_s2125" style="position:absolute;rotation:90" from="6068,8935" to="6068,11242" o:regroupid="37" strokeweight=".25pt">
              <v:stroke dashstyle="1 1" endcap="round"/>
            </v:line>
            <v:group id="_x0000_s2126" style="position:absolute;left:5304;top:8136;width:468;height:372" coordorigin="5931,12306" coordsize="468,372" o:regroupid="37">
              <v:oval id="_x0000_s2127" style="position:absolute;left:6056;top:12414;width:187;height:187" strokeweight="1pt"/>
              <v:shape id="_x0000_s2128" type="#_x0000_t202" style="position:absolute;left:5931;top:12306;width:468;height:372" filled="f" stroked="f">
                <v:textbox style="mso-next-textbox:#_x0000_s2128">
                  <w:txbxContent>
                    <w:p w:rsidR="00885677" w:rsidRPr="00994587" w:rsidRDefault="00885677" w:rsidP="00D71A68">
                      <w:pPr>
                        <w:rPr>
                          <w:b/>
                        </w:rPr>
                      </w:pPr>
                      <w:r w:rsidRPr="00994587">
                        <w:rPr>
                          <w:b/>
                        </w:rPr>
                        <w:t>+</w:t>
                      </w:r>
                    </w:p>
                  </w:txbxContent>
                </v:textbox>
              </v:shape>
            </v:group>
            <v:group id="_x0000_s2129" style="position:absolute;left:6444;top:9297;width:522;height:426" coordorigin="8661,12876" coordsize="522,426" o:regroupid="37">
              <v:oval id="_x0000_s2130" style="position:absolute;left:8769;top:13002;width:187;height:187" strokeweight="1pt"/>
              <v:shape id="_x0000_s2131" type="#_x0000_t202" style="position:absolute;left:8661;top:12876;width:522;height:426" filled="f" stroked="f">
                <v:textbox style="mso-next-textbox:#_x0000_s2131">
                  <w:txbxContent>
                    <w:p w:rsidR="00885677" w:rsidRPr="00FD35F3" w:rsidRDefault="00885677" w:rsidP="00D71A68">
                      <w:pPr>
                        <w:rPr>
                          <w:b/>
                        </w:rPr>
                      </w:pPr>
                      <w:r w:rsidRPr="00FD35F3">
                        <w:rPr>
                          <w:b/>
                        </w:rPr>
                        <w:t>–</w:t>
                      </w:r>
                    </w:p>
                  </w:txbxContent>
                </v:textbox>
              </v:shape>
            </v:group>
            <v:group id="_x0000_s2132" style="position:absolute;left:5304;top:9303;width:468;height:372" coordorigin="5931,12306" coordsize="468,372" o:regroupid="37">
              <v:oval id="_x0000_s2133" style="position:absolute;left:6056;top:12414;width:187;height:187" strokeweight="1pt"/>
              <v:shape id="_x0000_s2134" type="#_x0000_t202" style="position:absolute;left:5931;top:12306;width:468;height:372" filled="f" stroked="f">
                <v:textbox style="mso-next-textbox:#_x0000_s2134">
                  <w:txbxContent>
                    <w:p w:rsidR="00885677" w:rsidRPr="00994587" w:rsidRDefault="00885677" w:rsidP="00D71A68">
                      <w:pPr>
                        <w:rPr>
                          <w:b/>
                        </w:rPr>
                      </w:pPr>
                      <w:r w:rsidRPr="00994587">
                        <w:rPr>
                          <w:b/>
                        </w:rPr>
                        <w:t>+</w:t>
                      </w:r>
                    </w:p>
                  </w:txbxContent>
                </v:textbox>
              </v:shape>
            </v:group>
            <v:shape id="_x0000_s2135" type="#_x0000_t202" style="position:absolute;left:5172;top:7983;width:492;height:444" o:regroupid="37" filled="f" stroked="f">
              <v:textbox style="mso-next-textbox:#_x0000_s2135">
                <w:txbxContent>
                  <w:p w:rsidR="00885677" w:rsidRPr="007F3E60" w:rsidRDefault="00885677" w:rsidP="00D71A68">
                    <w:pPr>
                      <w:rPr>
                        <w:sz w:val="22"/>
                        <w:szCs w:val="22"/>
                      </w:rPr>
                    </w:pPr>
                    <w:r w:rsidRPr="007F3E60">
                      <w:rPr>
                        <w:sz w:val="22"/>
                        <w:szCs w:val="22"/>
                      </w:rPr>
                      <w:t>1</w:t>
                    </w:r>
                  </w:p>
                </w:txbxContent>
              </v:textbox>
            </v:shape>
            <v:shape id="_x0000_s2136" type="#_x0000_t202" style="position:absolute;left:5082;top:9219;width:492;height:444" o:regroupid="37" filled="f" stroked="f">
              <v:textbox style="mso-next-textbox:#_x0000_s2136">
                <w:txbxContent>
                  <w:p w:rsidR="00885677" w:rsidRPr="007F3E60" w:rsidRDefault="00885677" w:rsidP="00D71A68">
                    <w:pPr>
                      <w:rPr>
                        <w:sz w:val="22"/>
                        <w:szCs w:val="22"/>
                      </w:rPr>
                    </w:pPr>
                    <w:r w:rsidRPr="007F3E60">
                      <w:rPr>
                        <w:sz w:val="22"/>
                        <w:szCs w:val="22"/>
                      </w:rPr>
                      <w:t>2</w:t>
                    </w:r>
                  </w:p>
                </w:txbxContent>
              </v:textbox>
            </v:shape>
            <v:shape id="_x0000_s2137" type="#_x0000_t202" style="position:absolute;left:6600;top:9453;width:492;height:444" o:regroupid="37" filled="f" stroked="f">
              <v:textbox style="mso-next-textbox:#_x0000_s2137">
                <w:txbxContent>
                  <w:p w:rsidR="00885677" w:rsidRPr="007F3E60" w:rsidRDefault="00885677" w:rsidP="00D71A68">
                    <w:pPr>
                      <w:rPr>
                        <w:sz w:val="22"/>
                        <w:szCs w:val="22"/>
                      </w:rPr>
                    </w:pPr>
                    <w:r w:rsidRPr="007F3E60">
                      <w:rPr>
                        <w:sz w:val="22"/>
                        <w:szCs w:val="22"/>
                      </w:rPr>
                      <w:t>3</w:t>
                    </w:r>
                  </w:p>
                </w:txbxContent>
              </v:textbox>
            </v:shape>
            <v:shape id="_x0000_s2138" type="#_x0000_t202" style="position:absolute;left:4782;top:8913;width:492;height:444" o:regroupid="37" filled="f" stroked="f">
              <v:textbox style="mso-next-textbox:#_x0000_s2138">
                <w:txbxContent>
                  <w:p w:rsidR="00885677" w:rsidRPr="007F3E60" w:rsidRDefault="00885677" w:rsidP="00D71A68">
                    <w:pPr>
                      <w:rPr>
                        <w:sz w:val="22"/>
                        <w:szCs w:val="22"/>
                      </w:rPr>
                    </w:pPr>
                    <w:r w:rsidRPr="007F3E60">
                      <w:rPr>
                        <w:sz w:val="22"/>
                        <w:szCs w:val="22"/>
                      </w:rPr>
                      <w:t>А</w:t>
                    </w:r>
                  </w:p>
                </w:txbxContent>
              </v:textbox>
            </v:shape>
            <v:shape id="_x0000_s2139" type="#_x0000_t202" style="position:absolute;left:5808;top:8919;width:492;height:444" o:regroupid="37" filled="f" stroked="f">
              <v:textbox style="mso-next-textbox:#_x0000_s2139">
                <w:txbxContent>
                  <w:p w:rsidR="00885677" w:rsidRPr="007F3E60" w:rsidRDefault="00885677" w:rsidP="00D71A68">
                    <w:pPr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Б</w:t>
                    </w:r>
                  </w:p>
                </w:txbxContent>
              </v:textbox>
            </v:shape>
            <v:shape id="_x0000_s2140" type="#_x0000_t202" style="position:absolute;left:4806;top:9753;width:492;height:444" o:regroupid="37" filled="f" stroked="f">
              <v:textbox style="mso-next-textbox:#_x0000_s2140">
                <w:txbxContent>
                  <w:p w:rsidR="00885677" w:rsidRDefault="00885677" w:rsidP="00D71A68">
                    <w:r>
                      <w:rPr>
                        <w:sz w:val="22"/>
                        <w:szCs w:val="22"/>
                      </w:rPr>
                      <w:t>В</w:t>
                    </w:r>
                  </w:p>
                </w:txbxContent>
              </v:textbox>
            </v:shape>
            <v:shape id="_x0000_s2141" type="#_x0000_t202" style="position:absolute;left:5178;top:9753;width:492;height:444" o:regroupid="37" filled="f" stroked="f">
              <v:textbox style="mso-next-textbox:#_x0000_s2141">
                <w:txbxContent>
                  <w:p w:rsidR="00885677" w:rsidRPr="007F3E60" w:rsidRDefault="00885677" w:rsidP="00D71A68">
                    <w:pPr>
                      <w:rPr>
                        <w:sz w:val="22"/>
                        <w:szCs w:val="22"/>
                      </w:rPr>
                    </w:pPr>
                    <w:r w:rsidRPr="007F3E60">
                      <w:rPr>
                        <w:sz w:val="22"/>
                        <w:szCs w:val="22"/>
                      </w:rPr>
                      <w:t>Г</w:t>
                    </w:r>
                  </w:p>
                </w:txbxContent>
              </v:textbox>
            </v:shape>
            <v:shape id="_x0000_s2142" type="#_x0000_t202" style="position:absolute;left:5778;top:9723;width:492;height:444" o:regroupid="37" filled="f" stroked="f">
              <v:textbox style="mso-next-textbox:#_x0000_s2142">
                <w:txbxContent>
                  <w:p w:rsidR="00885677" w:rsidRPr="007F3E60" w:rsidRDefault="00885677" w:rsidP="00D71A68">
                    <w:pPr>
                      <w:rPr>
                        <w:sz w:val="22"/>
                        <w:szCs w:val="22"/>
                      </w:rPr>
                    </w:pPr>
                    <w:r w:rsidRPr="007F3E60">
                      <w:rPr>
                        <w:sz w:val="22"/>
                        <w:szCs w:val="22"/>
                      </w:rPr>
                      <w:t>Д</w:t>
                    </w:r>
                  </w:p>
                </w:txbxContent>
              </v:textbox>
            </v:shape>
            <v:line id="_x0000_s2143" style="position:absolute;flip:y" from="5599,9099" to="5940,9435" o:regroupid="37" strokeweight="1pt">
              <v:stroke endarrow="classic"/>
            </v:line>
            <v:line id="_x0000_s2144" style="position:absolute;rotation:90;flip:y" from="5101,9088" to="5430,9451" o:regroupid="37" strokeweight="1pt">
              <v:stroke endarrow="classic"/>
            </v:line>
            <v:line id="_x0000_s2145" style="position:absolute" from="5592,9573" to="5952,9903" o:regroupid="37" strokeweight="1pt">
              <v:stroke endarrow="classic"/>
            </v:line>
            <v:line id="_x0000_s2146" style="position:absolute;flip:x" from="5118,9579" to="5447,9915" o:regroupid="37" strokeweight="1pt">
              <v:stroke endarrow="classic"/>
            </v:line>
            <v:line id="_x0000_s2147" style="position:absolute" from="5520,9597" to="5520,9971" o:regroupid="37" strokeweight="1pt">
              <v:stroke endarrow="classic"/>
            </v:line>
            <w10:wrap type="square"/>
          </v:group>
        </w:pict>
      </w:r>
    </w:p>
    <w:tbl>
      <w:tblPr>
        <w:tblW w:w="9546" w:type="dxa"/>
        <w:jc w:val="center"/>
        <w:tblLayout w:type="fixed"/>
        <w:tblLook w:val="0000" w:firstRow="0" w:lastRow="0" w:firstColumn="0" w:lastColumn="0" w:noHBand="0" w:noVBand="0"/>
      </w:tblPr>
      <w:tblGrid>
        <w:gridCol w:w="1909"/>
        <w:gridCol w:w="1909"/>
        <w:gridCol w:w="1909"/>
        <w:gridCol w:w="1909"/>
        <w:gridCol w:w="1910"/>
      </w:tblGrid>
      <w:tr w:rsidR="00FE2D3F" w:rsidRPr="00747A4F">
        <w:trPr>
          <w:trHeight w:val="397"/>
          <w:jc w:val="center"/>
        </w:trPr>
        <w:tc>
          <w:tcPr>
            <w:tcW w:w="1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2D3F" w:rsidRPr="00747A4F" w:rsidRDefault="00FE2D3F" w:rsidP="00384BCA">
            <w:pPr>
              <w:widowControl w:val="0"/>
              <w:autoSpaceDE w:val="0"/>
              <w:autoSpaceDN w:val="0"/>
              <w:adjustRightInd w:val="0"/>
              <w:ind w:left="284" w:hanging="284"/>
              <w:jc w:val="center"/>
              <w:rPr>
                <w:b/>
                <w:lang w:val="uk-UA"/>
              </w:rPr>
            </w:pPr>
            <w:r w:rsidRPr="00747A4F">
              <w:rPr>
                <w:b/>
                <w:lang w:val="uk-UA"/>
              </w:rPr>
              <w:t>А</w:t>
            </w:r>
          </w:p>
        </w:tc>
        <w:tc>
          <w:tcPr>
            <w:tcW w:w="1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2D3F" w:rsidRPr="00747A4F" w:rsidRDefault="00FE2D3F" w:rsidP="00384BCA">
            <w:pPr>
              <w:widowControl w:val="0"/>
              <w:autoSpaceDE w:val="0"/>
              <w:autoSpaceDN w:val="0"/>
              <w:adjustRightInd w:val="0"/>
              <w:ind w:left="284" w:hanging="284"/>
              <w:jc w:val="center"/>
              <w:rPr>
                <w:b/>
                <w:lang w:val="uk-UA"/>
              </w:rPr>
            </w:pPr>
            <w:r w:rsidRPr="00747A4F">
              <w:rPr>
                <w:b/>
                <w:lang w:val="uk-UA"/>
              </w:rPr>
              <w:t>Б</w:t>
            </w:r>
          </w:p>
        </w:tc>
        <w:tc>
          <w:tcPr>
            <w:tcW w:w="1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E2D3F" w:rsidRPr="00747A4F" w:rsidRDefault="00FE2D3F" w:rsidP="00384BCA">
            <w:pPr>
              <w:widowControl w:val="0"/>
              <w:autoSpaceDE w:val="0"/>
              <w:autoSpaceDN w:val="0"/>
              <w:adjustRightInd w:val="0"/>
              <w:ind w:left="284" w:hanging="284"/>
              <w:jc w:val="center"/>
              <w:rPr>
                <w:b/>
                <w:highlight w:val="yellow"/>
                <w:lang w:val="uk-UA"/>
              </w:rPr>
            </w:pPr>
            <w:r w:rsidRPr="00747A4F">
              <w:rPr>
                <w:b/>
                <w:lang w:val="uk-UA"/>
              </w:rPr>
              <w:t>В</w:t>
            </w:r>
          </w:p>
        </w:tc>
        <w:tc>
          <w:tcPr>
            <w:tcW w:w="1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2D3F" w:rsidRPr="00747A4F" w:rsidRDefault="00FE2D3F" w:rsidP="00384BCA">
            <w:pPr>
              <w:widowControl w:val="0"/>
              <w:autoSpaceDE w:val="0"/>
              <w:autoSpaceDN w:val="0"/>
              <w:adjustRightInd w:val="0"/>
              <w:ind w:left="284" w:hanging="284"/>
              <w:jc w:val="center"/>
              <w:rPr>
                <w:b/>
                <w:lang w:val="uk-UA"/>
              </w:rPr>
            </w:pPr>
            <w:r w:rsidRPr="00747A4F">
              <w:rPr>
                <w:b/>
                <w:lang w:val="uk-UA"/>
              </w:rPr>
              <w:t>Г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E2D3F" w:rsidRPr="00747A4F" w:rsidRDefault="00FE2D3F" w:rsidP="00384BCA">
            <w:pPr>
              <w:widowControl w:val="0"/>
              <w:autoSpaceDE w:val="0"/>
              <w:autoSpaceDN w:val="0"/>
              <w:adjustRightInd w:val="0"/>
              <w:ind w:left="284" w:hanging="284"/>
              <w:jc w:val="center"/>
              <w:rPr>
                <w:b/>
                <w:lang w:val="uk-UA"/>
              </w:rPr>
            </w:pPr>
            <w:r w:rsidRPr="00747A4F">
              <w:rPr>
                <w:b/>
                <w:lang w:val="uk-UA"/>
              </w:rPr>
              <w:t>Д</w:t>
            </w:r>
          </w:p>
        </w:tc>
      </w:tr>
      <w:tr w:rsidR="00FE2D3F" w:rsidRPr="00747A4F">
        <w:trPr>
          <w:trHeight w:val="567"/>
          <w:jc w:val="center"/>
        </w:trPr>
        <w:tc>
          <w:tcPr>
            <w:tcW w:w="1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2D3F" w:rsidRPr="00747A4F" w:rsidRDefault="00FE2D3F" w:rsidP="00384BCA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747A4F">
              <w:rPr>
                <w:lang w:val="uk-UA"/>
              </w:rPr>
              <w:t>Напрям А</w:t>
            </w:r>
          </w:p>
        </w:tc>
        <w:tc>
          <w:tcPr>
            <w:tcW w:w="1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2D3F" w:rsidRPr="00747A4F" w:rsidRDefault="00FE2D3F" w:rsidP="00384BCA">
            <w:pPr>
              <w:widowControl w:val="0"/>
              <w:autoSpaceDE w:val="0"/>
              <w:autoSpaceDN w:val="0"/>
              <w:adjustRightInd w:val="0"/>
              <w:ind w:left="5" w:hanging="5"/>
              <w:jc w:val="center"/>
            </w:pPr>
            <w:r w:rsidRPr="00747A4F">
              <w:rPr>
                <w:lang w:val="uk-UA"/>
              </w:rPr>
              <w:t>Напрям Б</w:t>
            </w:r>
          </w:p>
        </w:tc>
        <w:tc>
          <w:tcPr>
            <w:tcW w:w="1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2D3F" w:rsidRPr="00747A4F" w:rsidRDefault="00FE2D3F" w:rsidP="00384BC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47A4F">
              <w:rPr>
                <w:lang w:val="uk-UA"/>
              </w:rPr>
              <w:t>Напрям В</w:t>
            </w:r>
          </w:p>
        </w:tc>
        <w:tc>
          <w:tcPr>
            <w:tcW w:w="1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2D3F" w:rsidRPr="00747A4F" w:rsidRDefault="00FE2D3F" w:rsidP="00384BCA">
            <w:pPr>
              <w:widowControl w:val="0"/>
              <w:autoSpaceDE w:val="0"/>
              <w:autoSpaceDN w:val="0"/>
              <w:adjustRightInd w:val="0"/>
              <w:ind w:left="3" w:hanging="3"/>
              <w:jc w:val="center"/>
              <w:rPr>
                <w:lang w:val="uk-UA"/>
              </w:rPr>
            </w:pPr>
            <w:r w:rsidRPr="00747A4F">
              <w:rPr>
                <w:lang w:val="uk-UA"/>
              </w:rPr>
              <w:t>Напрям Г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2D3F" w:rsidRPr="00747A4F" w:rsidRDefault="00FE2D3F" w:rsidP="00384BC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val="uk-UA"/>
              </w:rPr>
            </w:pPr>
            <w:r w:rsidRPr="00747A4F">
              <w:rPr>
                <w:lang w:val="uk-UA"/>
              </w:rPr>
              <w:t>Напрям Д</w:t>
            </w:r>
          </w:p>
        </w:tc>
      </w:tr>
    </w:tbl>
    <w:p w:rsidR="001A16C1" w:rsidRDefault="001A16C1" w:rsidP="001A16C1">
      <w:pPr>
        <w:jc w:val="both"/>
        <w:rPr>
          <w:lang w:val="uk-UA"/>
        </w:rPr>
      </w:pPr>
      <w:r w:rsidRPr="00AB19FA">
        <w:rPr>
          <w:i/>
          <w:lang w:val="uk-UA"/>
        </w:rPr>
        <w:t>Правильна відповідь</w:t>
      </w:r>
      <w:r>
        <w:rPr>
          <w:lang w:val="uk-UA"/>
        </w:rPr>
        <w:t>:</w:t>
      </w:r>
      <w:r w:rsidR="00E2584E">
        <w:rPr>
          <w:lang w:val="uk-UA"/>
        </w:rPr>
        <w:t xml:space="preserve"> Д</w:t>
      </w:r>
    </w:p>
    <w:p w:rsidR="001A16C1" w:rsidRDefault="001A16C1" w:rsidP="001A16C1">
      <w:pPr>
        <w:jc w:val="both"/>
        <w:rPr>
          <w:lang w:val="uk-UA"/>
        </w:rPr>
      </w:pPr>
      <w:r w:rsidRPr="00AB19FA">
        <w:rPr>
          <w:i/>
          <w:lang w:val="uk-UA"/>
        </w:rPr>
        <w:t>Компоненти програмових вимог, що перевіряються завданням</w:t>
      </w:r>
      <w:r>
        <w:rPr>
          <w:lang w:val="uk-UA"/>
        </w:rPr>
        <w:t>:</w:t>
      </w:r>
      <w:r w:rsidR="005834B8">
        <w:rPr>
          <w:lang w:val="uk-UA"/>
        </w:rPr>
        <w:t xml:space="preserve"> Закон Кулона.</w:t>
      </w:r>
    </w:p>
    <w:p w:rsidR="000A5DD1" w:rsidRPr="00747A4F" w:rsidRDefault="000A5DD1" w:rsidP="002D7DB1">
      <w:pPr>
        <w:rPr>
          <w:lang w:val="uk-UA"/>
        </w:rPr>
      </w:pPr>
    </w:p>
    <w:p w:rsidR="003C3796" w:rsidRPr="00747A4F" w:rsidRDefault="003C3796" w:rsidP="00E23CE7">
      <w:pPr>
        <w:ind w:left="366" w:hanging="366"/>
        <w:jc w:val="both"/>
        <w:rPr>
          <w:lang w:val="uk-UA"/>
        </w:rPr>
      </w:pPr>
      <w:r w:rsidRPr="00747A4F">
        <w:rPr>
          <w:b/>
          <w:lang w:val="uk-UA"/>
        </w:rPr>
        <w:t>1</w:t>
      </w:r>
      <w:r w:rsidR="00937390" w:rsidRPr="00747A4F">
        <w:rPr>
          <w:b/>
          <w:lang w:val="uk-UA"/>
        </w:rPr>
        <w:t>2</w:t>
      </w:r>
      <w:r w:rsidRPr="00747A4F">
        <w:rPr>
          <w:b/>
          <w:lang w:val="uk-UA"/>
        </w:rPr>
        <w:t>.</w:t>
      </w:r>
      <w:r w:rsidR="007D1412" w:rsidRPr="00747A4F">
        <w:rPr>
          <w:b/>
          <w:lang w:val="uk-UA"/>
        </w:rPr>
        <w:t> </w:t>
      </w:r>
      <w:r w:rsidR="00AA6ADB" w:rsidRPr="00747A4F">
        <w:rPr>
          <w:lang w:val="uk-UA"/>
        </w:rPr>
        <w:t>Визнач</w:t>
      </w:r>
      <w:r w:rsidR="006F4378" w:rsidRPr="00747A4F">
        <w:rPr>
          <w:lang w:val="uk-UA"/>
        </w:rPr>
        <w:t>те</w:t>
      </w:r>
      <w:r w:rsidR="00AA6ADB" w:rsidRPr="00747A4F">
        <w:rPr>
          <w:lang w:val="uk-UA"/>
        </w:rPr>
        <w:t>, я</w:t>
      </w:r>
      <w:r w:rsidR="00C42AC6" w:rsidRPr="00747A4F">
        <w:rPr>
          <w:lang w:val="uk-UA"/>
        </w:rPr>
        <w:t xml:space="preserve">ку роботу виконує поле при переміщенні </w:t>
      </w:r>
      <w:r w:rsidR="00503955" w:rsidRPr="00BF32ED">
        <w:rPr>
          <w:lang w:val="uk-UA"/>
        </w:rPr>
        <w:t xml:space="preserve">точкового </w:t>
      </w:r>
      <w:r w:rsidR="00C42AC6" w:rsidRPr="00BF32ED">
        <w:rPr>
          <w:lang w:val="uk-UA"/>
        </w:rPr>
        <w:t>заряду 10 нКл з точки, потенціал якої</w:t>
      </w:r>
      <w:r w:rsidR="00BF3CE7" w:rsidRPr="00BF32ED">
        <w:rPr>
          <w:lang w:val="uk-UA"/>
        </w:rPr>
        <w:t> </w:t>
      </w:r>
      <w:r w:rsidR="00C42AC6" w:rsidRPr="00BF32ED">
        <w:rPr>
          <w:lang w:val="uk-UA"/>
        </w:rPr>
        <w:t>700 В</w:t>
      </w:r>
      <w:r w:rsidRPr="00BF32ED">
        <w:rPr>
          <w:lang w:val="uk-UA"/>
        </w:rPr>
        <w:t>,</w:t>
      </w:r>
      <w:r w:rsidR="00AA6ADB" w:rsidRPr="00BF32ED">
        <w:rPr>
          <w:lang w:val="uk-UA"/>
        </w:rPr>
        <w:t xml:space="preserve"> в точку з потенціалом 300 В.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1914"/>
        <w:gridCol w:w="1914"/>
        <w:gridCol w:w="1914"/>
        <w:gridCol w:w="1915"/>
      </w:tblGrid>
      <w:tr w:rsidR="00CF4125" w:rsidRPr="00CF4125" w:rsidTr="00CF4125">
        <w:trPr>
          <w:trHeight w:val="567"/>
          <w:jc w:val="center"/>
        </w:trPr>
        <w:tc>
          <w:tcPr>
            <w:tcW w:w="1914" w:type="dxa"/>
            <w:shd w:val="clear" w:color="auto" w:fill="auto"/>
            <w:vAlign w:val="center"/>
          </w:tcPr>
          <w:p w:rsidR="00C42AC6" w:rsidRPr="00CF4125" w:rsidRDefault="00FC671E" w:rsidP="00384BCA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 xml:space="preserve">А </w:t>
            </w:r>
            <w:r w:rsidRPr="00CF4125">
              <w:rPr>
                <w:lang w:val="uk-UA"/>
              </w:rPr>
              <w:t xml:space="preserve"> </w:t>
            </w:r>
            <w:r w:rsidR="00C42AC6" w:rsidRPr="00CF4125">
              <w:rPr>
                <w:lang w:val="uk-UA"/>
              </w:rPr>
              <w:t xml:space="preserve"> 4 мкДж</w:t>
            </w:r>
          </w:p>
        </w:tc>
        <w:tc>
          <w:tcPr>
            <w:tcW w:w="1914" w:type="dxa"/>
            <w:vAlign w:val="center"/>
          </w:tcPr>
          <w:p w:rsidR="00C42AC6" w:rsidRPr="00CF4125" w:rsidRDefault="00C42AC6" w:rsidP="00384BCA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>Б</w:t>
            </w:r>
            <w:r w:rsidR="00FC671E" w:rsidRPr="00CF4125">
              <w:rPr>
                <w:lang w:val="uk-UA"/>
              </w:rPr>
              <w:t xml:space="preserve">  </w:t>
            </w:r>
            <w:r w:rsidRPr="00CF4125">
              <w:rPr>
                <w:lang w:val="uk-UA"/>
              </w:rPr>
              <w:t xml:space="preserve"> 100 м</w:t>
            </w:r>
            <w:r w:rsidR="0084327C" w:rsidRPr="00CF4125">
              <w:rPr>
                <w:lang w:val="uk-UA"/>
              </w:rPr>
              <w:t>к</w:t>
            </w:r>
            <w:r w:rsidRPr="00CF4125">
              <w:rPr>
                <w:lang w:val="uk-UA"/>
              </w:rPr>
              <w:t>Дж</w:t>
            </w:r>
          </w:p>
        </w:tc>
        <w:tc>
          <w:tcPr>
            <w:tcW w:w="1914" w:type="dxa"/>
            <w:vAlign w:val="center"/>
          </w:tcPr>
          <w:p w:rsidR="00C42AC6" w:rsidRPr="00CF4125" w:rsidRDefault="00FC671E" w:rsidP="00384BCA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>В</w:t>
            </w:r>
            <w:r w:rsidRPr="00CF4125">
              <w:rPr>
                <w:lang w:val="uk-UA"/>
              </w:rPr>
              <w:t xml:space="preserve">  </w:t>
            </w:r>
            <w:r w:rsidR="00C42AC6" w:rsidRPr="00CF4125">
              <w:rPr>
                <w:lang w:val="uk-UA"/>
              </w:rPr>
              <w:t xml:space="preserve"> 7 мкДж</w:t>
            </w:r>
          </w:p>
        </w:tc>
        <w:tc>
          <w:tcPr>
            <w:tcW w:w="1914" w:type="dxa"/>
            <w:vAlign w:val="center"/>
          </w:tcPr>
          <w:p w:rsidR="00C42AC6" w:rsidRPr="00CF4125" w:rsidRDefault="00FC671E" w:rsidP="00384BCA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>Г</w:t>
            </w:r>
            <w:r w:rsidRPr="00CF4125">
              <w:rPr>
                <w:lang w:val="uk-UA"/>
              </w:rPr>
              <w:t xml:space="preserve">  </w:t>
            </w:r>
            <w:r w:rsidR="00C42AC6" w:rsidRPr="00CF4125">
              <w:rPr>
                <w:lang w:val="uk-UA"/>
              </w:rPr>
              <w:t xml:space="preserve"> 3 мкДж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C42AC6" w:rsidRPr="00CF4125" w:rsidRDefault="00C42AC6" w:rsidP="00384BCA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>Д</w:t>
            </w:r>
            <w:r w:rsidR="00FC671E" w:rsidRPr="00CF4125">
              <w:rPr>
                <w:lang w:val="uk-UA"/>
              </w:rPr>
              <w:t xml:space="preserve">  </w:t>
            </w:r>
            <w:r w:rsidRPr="00CF4125">
              <w:rPr>
                <w:lang w:val="uk-UA"/>
              </w:rPr>
              <w:t xml:space="preserve"> 10 мкДж</w:t>
            </w:r>
          </w:p>
        </w:tc>
      </w:tr>
    </w:tbl>
    <w:p w:rsidR="001A16C1" w:rsidRDefault="001A16C1" w:rsidP="001A16C1">
      <w:pPr>
        <w:jc w:val="both"/>
        <w:rPr>
          <w:lang w:val="uk-UA"/>
        </w:rPr>
      </w:pPr>
      <w:r w:rsidRPr="00AB19FA">
        <w:rPr>
          <w:i/>
          <w:lang w:val="uk-UA"/>
        </w:rPr>
        <w:t>Правильна відповідь</w:t>
      </w:r>
      <w:r>
        <w:rPr>
          <w:lang w:val="uk-UA"/>
        </w:rPr>
        <w:t>:</w:t>
      </w:r>
      <w:r w:rsidR="00E2584E">
        <w:rPr>
          <w:lang w:val="uk-UA"/>
        </w:rPr>
        <w:t xml:space="preserve"> А</w:t>
      </w:r>
    </w:p>
    <w:p w:rsidR="001A16C1" w:rsidRDefault="001A16C1" w:rsidP="001A16C1">
      <w:pPr>
        <w:jc w:val="both"/>
        <w:rPr>
          <w:lang w:val="uk-UA"/>
        </w:rPr>
      </w:pPr>
      <w:r w:rsidRPr="00AB19FA">
        <w:rPr>
          <w:i/>
          <w:lang w:val="uk-UA"/>
        </w:rPr>
        <w:t>Компоненти програмових вимог, що перевіряються завданням</w:t>
      </w:r>
      <w:r>
        <w:rPr>
          <w:lang w:val="uk-UA"/>
        </w:rPr>
        <w:t>:</w:t>
      </w:r>
      <w:r w:rsidR="005834B8">
        <w:rPr>
          <w:lang w:val="uk-UA"/>
        </w:rPr>
        <w:t xml:space="preserve"> Робота електричного поля при переміщенні заряду.</w:t>
      </w:r>
    </w:p>
    <w:p w:rsidR="00D760D9" w:rsidRPr="00747A4F" w:rsidRDefault="00D760D9" w:rsidP="002D7DB1">
      <w:pPr>
        <w:rPr>
          <w:lang w:val="uk-UA"/>
        </w:rPr>
      </w:pPr>
    </w:p>
    <w:p w:rsidR="00221D35" w:rsidRPr="00747A4F" w:rsidRDefault="006529C0" w:rsidP="00E23CE7">
      <w:pPr>
        <w:ind w:left="354" w:hanging="354"/>
        <w:jc w:val="both"/>
        <w:rPr>
          <w:lang w:val="uk-UA"/>
        </w:rPr>
      </w:pPr>
      <w:r w:rsidRPr="00747A4F">
        <w:rPr>
          <w:b/>
          <w:lang w:val="uk-UA"/>
        </w:rPr>
        <w:t>1</w:t>
      </w:r>
      <w:r w:rsidR="00937390" w:rsidRPr="00747A4F">
        <w:rPr>
          <w:b/>
          <w:lang w:val="uk-UA"/>
        </w:rPr>
        <w:t>3</w:t>
      </w:r>
      <w:r w:rsidRPr="00747A4F">
        <w:rPr>
          <w:b/>
          <w:lang w:val="uk-UA"/>
        </w:rPr>
        <w:t>.</w:t>
      </w:r>
      <w:r w:rsidR="007D1412" w:rsidRPr="00747A4F">
        <w:rPr>
          <w:b/>
          <w:lang w:val="uk-UA"/>
        </w:rPr>
        <w:t> </w:t>
      </w:r>
      <w:r w:rsidR="00221D35" w:rsidRPr="00747A4F">
        <w:rPr>
          <w:lang w:val="uk-UA"/>
        </w:rPr>
        <w:t>Визначте загальну електроємність конденсаторів, з’єднани</w:t>
      </w:r>
      <w:r w:rsidR="00C83A6A" w:rsidRPr="00747A4F">
        <w:rPr>
          <w:lang w:val="uk-UA"/>
        </w:rPr>
        <w:t>х</w:t>
      </w:r>
      <w:r w:rsidR="00221D35" w:rsidRPr="00747A4F">
        <w:rPr>
          <w:lang w:val="uk-UA"/>
        </w:rPr>
        <w:t xml:space="preserve"> так, як показано на схемі. Ємність кожного окремого конденсатора 1 мкФ.</w:t>
      </w:r>
    </w:p>
    <w:p w:rsidR="00221D35" w:rsidRPr="00747A4F" w:rsidRDefault="009F69D6" w:rsidP="00221D35">
      <w:pPr>
        <w:jc w:val="both"/>
        <w:rPr>
          <w:lang w:val="uk-UA"/>
        </w:rPr>
      </w:pPr>
      <w:r>
        <w:rPr>
          <w:noProof/>
        </w:rPr>
        <w:pict>
          <v:group id="_x0000_s1670" style="position:absolute;left:0;text-align:left;margin-left:121.2pt;margin-top:3.8pt;width:226.2pt;height:65pt;z-index:251655168" coordorigin="4113,2444" coordsize="4524,1300">
            <v:line id="_x0000_s1129" style="position:absolute" from="4204,3100" to="5506,3100" o:regroupid="23"/>
            <v:line id="_x0000_s1130" style="position:absolute" from="5506,2924" to="5506,3264" o:regroupid="23" strokeweight="1.25pt"/>
            <v:line id="_x0000_s1131" style="position:absolute" from="5596,2924" to="5596,3264" o:regroupid="23" strokeweight="1.25pt"/>
            <v:line id="_x0000_s1132" style="position:absolute" from="5596,3094" to="6334,3094" o:regroupid="23"/>
            <v:line id="_x0000_s1133" style="position:absolute" from="6418,2928" to="6418,3268" o:regroupid="23" strokeweight="1.25pt"/>
            <v:line id="_x0000_s1134" style="position:absolute" from="6334,2934" to="6334,3274" o:regroupid="23" strokeweight="1.25pt"/>
            <v:line id="_x0000_s1135" style="position:absolute" from="6418,3094" to="7156,3094" o:regroupid="23"/>
            <v:line id="_x0000_s1136" style="position:absolute" from="7168,2924" to="7168,3264" o:regroupid="23" strokeweight="1.25pt"/>
            <v:line id="_x0000_s1137" style="position:absolute" from="7252,2924" to="7252,3264" o:regroupid="23" strokeweight="1.25pt"/>
            <v:line id="_x0000_s1138" style="position:absolute" from="7252,3094" to="8554,3094" o:regroupid="23"/>
            <v:line id="_x0000_s1140" style="position:absolute" from="6772,3404" to="6772,3744" o:regroupid="23" strokeweight="1.25pt"/>
            <v:line id="_x0000_s1141" style="position:absolute" from="6862,3396" to="6862,3736" o:regroupid="23" strokeweight="1.25pt"/>
            <v:line id="_x0000_s1142" style="position:absolute" from="5974,3574" to="6766,3574" o:regroupid="23"/>
            <v:line id="_x0000_s1143" style="position:absolute" from="6868,3574" to="7660,3574" o:regroupid="23"/>
            <v:line id="_x0000_s1144" style="position:absolute;flip:y" from="5968,3106" to="5968,3568" o:regroupid="23"/>
            <v:line id="_x0000_s1145" style="position:absolute;flip:y" from="7666,3106" to="7666,3568" o:regroupid="23"/>
            <v:line id="_x0000_s1147" style="position:absolute;flip:y" from="5884,2450" to="5884,2790" o:regroupid="23" strokeweight="1.25pt"/>
            <v:line id="_x0000_s1148" style="position:absolute;flip:y" from="5974,2444" to="5974,2784" o:regroupid="23" strokeweight="1.25pt"/>
            <v:line id="_x0000_s1149" style="position:absolute;flip:y" from="5086,2620" to="5878,2620" o:regroupid="23"/>
            <v:line id="_x0000_s1150" style="position:absolute;flip:y" from="5980,2620" to="6772,2620" o:regroupid="23"/>
            <v:line id="_x0000_s1151" style="position:absolute" from="5080,2626" to="5080,3088" o:regroupid="23"/>
            <v:line id="_x0000_s1152" style="position:absolute" from="6778,2626" to="6778,3088" o:regroupid="23"/>
            <v:oval id="_x0000_s1153" style="position:absolute;left:5064;top:3078;width:40;height:40" o:regroupid="23" fillcolor="black"/>
            <v:oval id="_x0000_s1154" style="position:absolute;left:5950;top:3082;width:40;height:40" o:regroupid="23" fillcolor="black"/>
            <v:oval id="_x0000_s1155" style="position:absolute;left:6756;top:3070;width:40;height:40" o:regroupid="23" fillcolor="black"/>
            <v:oval id="_x0000_s1156" style="position:absolute;left:7644;top:3078;width:40;height:40" o:regroupid="23" fillcolor="black"/>
            <v:oval id="_x0000_s1659" style="position:absolute;left:8541;top:3064;width:68;height:68"/>
            <v:line id="_x0000_s1662" style="position:absolute;flip:y" from="4113,3048" to="4233,3168"/>
            <v:line id="_x0000_s1663" style="position:absolute;flip:y" from="8517,3036" to="8637,3156"/>
            <v:oval id="_x0000_s1669" style="position:absolute;left:4143;top:3070;width:68;height:68" filled="f"/>
            <w10:wrap type="square"/>
          </v:group>
        </w:pic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1914"/>
        <w:gridCol w:w="1914"/>
        <w:gridCol w:w="1914"/>
        <w:gridCol w:w="1915"/>
      </w:tblGrid>
      <w:tr w:rsidR="00CF4125" w:rsidRPr="00CF4125" w:rsidTr="00CF4125">
        <w:trPr>
          <w:trHeight w:val="567"/>
          <w:jc w:val="center"/>
        </w:trPr>
        <w:tc>
          <w:tcPr>
            <w:tcW w:w="1914" w:type="dxa"/>
            <w:shd w:val="clear" w:color="auto" w:fill="auto"/>
            <w:vAlign w:val="center"/>
          </w:tcPr>
          <w:p w:rsidR="00664CBD" w:rsidRPr="00CF4125" w:rsidRDefault="00664CBD" w:rsidP="00D34A68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>А</w:t>
            </w:r>
            <w:r w:rsidRPr="00CF4125">
              <w:rPr>
                <w:lang w:val="uk-UA"/>
              </w:rPr>
              <w:t xml:space="preserve">   1 мкФ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664CBD" w:rsidRPr="00CF4125" w:rsidRDefault="00664CBD" w:rsidP="00D34A68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>Б</w:t>
            </w:r>
            <w:r w:rsidRPr="00CF4125">
              <w:rPr>
                <w:lang w:val="uk-UA"/>
              </w:rPr>
              <w:t xml:space="preserve">   2 мкФ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664CBD" w:rsidRPr="00CF4125" w:rsidRDefault="00664CBD" w:rsidP="00D34A68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>В</w:t>
            </w:r>
            <w:r w:rsidRPr="00CF4125">
              <w:rPr>
                <w:lang w:val="uk-UA"/>
              </w:rPr>
              <w:t xml:space="preserve">   0,5 мкФ</w:t>
            </w:r>
          </w:p>
        </w:tc>
        <w:tc>
          <w:tcPr>
            <w:tcW w:w="1914" w:type="dxa"/>
            <w:vAlign w:val="center"/>
          </w:tcPr>
          <w:p w:rsidR="00664CBD" w:rsidRPr="00CF4125" w:rsidRDefault="00664CBD" w:rsidP="00D34A68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>Г</w:t>
            </w:r>
            <w:r w:rsidRPr="00CF4125">
              <w:rPr>
                <w:lang w:val="uk-UA"/>
              </w:rPr>
              <w:t xml:space="preserve">   4 мкФ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664CBD" w:rsidRPr="00CF4125" w:rsidRDefault="00664CBD" w:rsidP="00D34A68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>Д</w:t>
            </w:r>
            <w:r w:rsidRPr="00CF4125">
              <w:rPr>
                <w:lang w:val="uk-UA"/>
              </w:rPr>
              <w:t xml:space="preserve">   5 мкФ</w:t>
            </w:r>
          </w:p>
        </w:tc>
      </w:tr>
    </w:tbl>
    <w:p w:rsidR="001A16C1" w:rsidRDefault="001A16C1" w:rsidP="001A16C1">
      <w:pPr>
        <w:jc w:val="both"/>
        <w:rPr>
          <w:lang w:val="uk-UA"/>
        </w:rPr>
      </w:pPr>
      <w:r w:rsidRPr="00AB19FA">
        <w:rPr>
          <w:i/>
          <w:lang w:val="uk-UA"/>
        </w:rPr>
        <w:t>Правильна відповідь</w:t>
      </w:r>
      <w:r>
        <w:rPr>
          <w:lang w:val="uk-UA"/>
        </w:rPr>
        <w:t>:</w:t>
      </w:r>
      <w:r w:rsidR="00E2584E">
        <w:rPr>
          <w:lang w:val="uk-UA"/>
        </w:rPr>
        <w:t xml:space="preserve"> А</w:t>
      </w:r>
    </w:p>
    <w:p w:rsidR="001A16C1" w:rsidRDefault="001A16C1" w:rsidP="001A16C1">
      <w:pPr>
        <w:jc w:val="both"/>
        <w:rPr>
          <w:lang w:val="uk-UA"/>
        </w:rPr>
      </w:pPr>
      <w:r w:rsidRPr="00AB19FA">
        <w:rPr>
          <w:i/>
          <w:lang w:val="uk-UA"/>
        </w:rPr>
        <w:t>Компоненти програмових вимог, що перевіряються завданням</w:t>
      </w:r>
      <w:r>
        <w:rPr>
          <w:lang w:val="uk-UA"/>
        </w:rPr>
        <w:t>:</w:t>
      </w:r>
      <w:r w:rsidR="00F96BA5">
        <w:rPr>
          <w:lang w:val="uk-UA"/>
        </w:rPr>
        <w:t xml:space="preserve"> З</w:t>
      </w:r>
      <w:r w:rsidR="00F96BA5" w:rsidRPr="00F96BA5">
        <w:t>’</w:t>
      </w:r>
      <w:r w:rsidR="00F96BA5">
        <w:rPr>
          <w:lang w:val="uk-UA"/>
        </w:rPr>
        <w:t>єднання конденсаторів.</w:t>
      </w:r>
    </w:p>
    <w:p w:rsidR="001A16C1" w:rsidRDefault="001A16C1" w:rsidP="00E23CE7">
      <w:pPr>
        <w:ind w:left="354" w:hanging="354"/>
        <w:jc w:val="both"/>
        <w:rPr>
          <w:b/>
          <w:lang w:val="uk-UA"/>
        </w:rPr>
      </w:pPr>
    </w:p>
    <w:p w:rsidR="00C42AC6" w:rsidRPr="00747A4F" w:rsidRDefault="000A5DD1" w:rsidP="00E23CE7">
      <w:pPr>
        <w:ind w:left="354" w:hanging="354"/>
        <w:jc w:val="both"/>
        <w:rPr>
          <w:lang w:val="uk-UA"/>
        </w:rPr>
      </w:pPr>
      <w:r w:rsidRPr="00747A4F">
        <w:rPr>
          <w:b/>
          <w:lang w:val="uk-UA"/>
        </w:rPr>
        <w:t>1</w:t>
      </w:r>
      <w:r w:rsidR="00937390" w:rsidRPr="00747A4F">
        <w:rPr>
          <w:b/>
          <w:lang w:val="uk-UA"/>
        </w:rPr>
        <w:t>4</w:t>
      </w:r>
      <w:r w:rsidRPr="00747A4F">
        <w:rPr>
          <w:b/>
          <w:lang w:val="uk-UA"/>
        </w:rPr>
        <w:t>.</w:t>
      </w:r>
      <w:r w:rsidR="007D1412" w:rsidRPr="00747A4F">
        <w:rPr>
          <w:b/>
          <w:lang w:val="uk-UA"/>
        </w:rPr>
        <w:t> </w:t>
      </w:r>
      <w:r w:rsidR="00C42AC6" w:rsidRPr="00747A4F">
        <w:rPr>
          <w:lang w:val="uk-UA"/>
        </w:rPr>
        <w:t>Запобіжник розрахован</w:t>
      </w:r>
      <w:r w:rsidR="00B74A64" w:rsidRPr="00747A4F">
        <w:rPr>
          <w:lang w:val="uk-UA"/>
        </w:rPr>
        <w:t>ий</w:t>
      </w:r>
      <w:r w:rsidR="00C42AC6" w:rsidRPr="00747A4F">
        <w:rPr>
          <w:lang w:val="uk-UA"/>
        </w:rPr>
        <w:t xml:space="preserve"> на силу струму 1 А. </w:t>
      </w:r>
      <w:r w:rsidR="00227498" w:rsidRPr="00747A4F">
        <w:rPr>
          <w:lang w:val="uk-UA"/>
        </w:rPr>
        <w:t xml:space="preserve">Визначте, </w:t>
      </w:r>
      <w:r w:rsidR="00B74A64" w:rsidRPr="00747A4F">
        <w:rPr>
          <w:lang w:val="uk-UA"/>
        </w:rPr>
        <w:t xml:space="preserve">навантаження </w:t>
      </w:r>
      <w:r w:rsidR="00227498" w:rsidRPr="00747A4F">
        <w:rPr>
          <w:lang w:val="uk-UA"/>
        </w:rPr>
        <w:t>я</w:t>
      </w:r>
      <w:r w:rsidR="00C42AC6" w:rsidRPr="00747A4F">
        <w:rPr>
          <w:lang w:val="uk-UA"/>
        </w:rPr>
        <w:t>кої максимальної потужності можна вмикати через цей запобі</w:t>
      </w:r>
      <w:r w:rsidR="00227498" w:rsidRPr="00747A4F">
        <w:rPr>
          <w:lang w:val="uk-UA"/>
        </w:rPr>
        <w:t>жник до мережі з напругою 220 В.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1914"/>
        <w:gridCol w:w="1914"/>
        <w:gridCol w:w="1914"/>
        <w:gridCol w:w="1915"/>
      </w:tblGrid>
      <w:tr w:rsidR="00CF4125" w:rsidRPr="00CF4125" w:rsidTr="00CF4125">
        <w:trPr>
          <w:trHeight w:val="567"/>
          <w:jc w:val="center"/>
        </w:trPr>
        <w:tc>
          <w:tcPr>
            <w:tcW w:w="1914" w:type="dxa"/>
            <w:vAlign w:val="center"/>
          </w:tcPr>
          <w:p w:rsidR="00C42AC6" w:rsidRPr="00CF4125" w:rsidRDefault="00554445" w:rsidP="00384BCA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>А</w:t>
            </w:r>
            <w:r w:rsidRPr="00CF4125">
              <w:rPr>
                <w:lang w:val="uk-UA"/>
              </w:rPr>
              <w:t xml:space="preserve">  </w:t>
            </w:r>
            <w:r w:rsidR="00C42AC6" w:rsidRPr="00CF4125">
              <w:rPr>
                <w:lang w:val="uk-UA"/>
              </w:rPr>
              <w:t xml:space="preserve"> 1 Вт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C42AC6" w:rsidRPr="00CF4125" w:rsidRDefault="00554445" w:rsidP="00384BCA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>Б</w:t>
            </w:r>
            <w:r w:rsidRPr="00CF4125">
              <w:rPr>
                <w:lang w:val="uk-UA"/>
              </w:rPr>
              <w:t xml:space="preserve">  </w:t>
            </w:r>
            <w:r w:rsidR="00C42AC6" w:rsidRPr="00CF4125">
              <w:rPr>
                <w:lang w:val="uk-UA"/>
              </w:rPr>
              <w:t xml:space="preserve"> 220 Вт</w:t>
            </w:r>
          </w:p>
        </w:tc>
        <w:tc>
          <w:tcPr>
            <w:tcW w:w="1914" w:type="dxa"/>
            <w:vAlign w:val="center"/>
          </w:tcPr>
          <w:p w:rsidR="00C42AC6" w:rsidRPr="00CF4125" w:rsidRDefault="00554445" w:rsidP="00384BCA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 xml:space="preserve">В </w:t>
            </w:r>
            <w:r w:rsidRPr="00CF4125">
              <w:rPr>
                <w:lang w:val="uk-UA"/>
              </w:rPr>
              <w:t xml:space="preserve"> </w:t>
            </w:r>
            <w:r w:rsidR="00C42AC6" w:rsidRPr="00CF4125">
              <w:rPr>
                <w:lang w:val="uk-UA"/>
              </w:rPr>
              <w:t xml:space="preserve"> 110 Вт</w:t>
            </w:r>
          </w:p>
        </w:tc>
        <w:tc>
          <w:tcPr>
            <w:tcW w:w="1914" w:type="dxa"/>
            <w:vAlign w:val="center"/>
          </w:tcPr>
          <w:p w:rsidR="00C42AC6" w:rsidRPr="00CF4125" w:rsidRDefault="00554445" w:rsidP="00384BCA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>Г</w:t>
            </w:r>
            <w:r w:rsidRPr="00CF4125">
              <w:rPr>
                <w:lang w:val="uk-UA"/>
              </w:rPr>
              <w:t xml:space="preserve">  </w:t>
            </w:r>
            <w:r w:rsidR="00C42AC6" w:rsidRPr="00CF4125">
              <w:rPr>
                <w:lang w:val="uk-UA"/>
              </w:rPr>
              <w:t xml:space="preserve"> 221 Вт</w:t>
            </w:r>
          </w:p>
        </w:tc>
        <w:tc>
          <w:tcPr>
            <w:tcW w:w="1915" w:type="dxa"/>
            <w:vAlign w:val="center"/>
          </w:tcPr>
          <w:p w:rsidR="00C42AC6" w:rsidRPr="00CF4125" w:rsidRDefault="00C42AC6" w:rsidP="00384BCA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>Д</w:t>
            </w:r>
            <w:r w:rsidR="00554445" w:rsidRPr="00CF4125">
              <w:rPr>
                <w:lang w:val="uk-UA"/>
              </w:rPr>
              <w:t xml:space="preserve">  </w:t>
            </w:r>
            <w:r w:rsidRPr="00CF4125">
              <w:rPr>
                <w:lang w:val="uk-UA"/>
              </w:rPr>
              <w:t xml:space="preserve"> 22 Вт</w:t>
            </w:r>
          </w:p>
        </w:tc>
      </w:tr>
    </w:tbl>
    <w:p w:rsidR="001A16C1" w:rsidRDefault="001A16C1" w:rsidP="001A16C1">
      <w:pPr>
        <w:jc w:val="both"/>
        <w:rPr>
          <w:lang w:val="uk-UA"/>
        </w:rPr>
      </w:pPr>
      <w:r w:rsidRPr="00AB19FA">
        <w:rPr>
          <w:i/>
          <w:lang w:val="uk-UA"/>
        </w:rPr>
        <w:t>Правильна відповідь</w:t>
      </w:r>
      <w:r>
        <w:rPr>
          <w:lang w:val="uk-UA"/>
        </w:rPr>
        <w:t>:</w:t>
      </w:r>
      <w:r w:rsidR="00E2584E">
        <w:rPr>
          <w:lang w:val="uk-UA"/>
        </w:rPr>
        <w:t xml:space="preserve"> Б</w:t>
      </w:r>
    </w:p>
    <w:p w:rsidR="001A16C1" w:rsidRDefault="001A16C1" w:rsidP="001A16C1">
      <w:pPr>
        <w:jc w:val="both"/>
        <w:rPr>
          <w:lang w:val="uk-UA"/>
        </w:rPr>
      </w:pPr>
      <w:r w:rsidRPr="00AB19FA">
        <w:rPr>
          <w:i/>
          <w:lang w:val="uk-UA"/>
        </w:rPr>
        <w:t>Компоненти програмових вимог, що перевіряються завданням</w:t>
      </w:r>
      <w:r>
        <w:rPr>
          <w:lang w:val="uk-UA"/>
        </w:rPr>
        <w:t>:</w:t>
      </w:r>
      <w:r w:rsidR="00F96BA5">
        <w:rPr>
          <w:lang w:val="uk-UA"/>
        </w:rPr>
        <w:t xml:space="preserve"> Робота і потужність електричного струму.</w:t>
      </w:r>
    </w:p>
    <w:p w:rsidR="00221D35" w:rsidRPr="00747A4F" w:rsidRDefault="00221D35" w:rsidP="002D7DB1">
      <w:pPr>
        <w:rPr>
          <w:lang w:val="uk-UA"/>
        </w:rPr>
      </w:pPr>
    </w:p>
    <w:p w:rsidR="00403A6A" w:rsidRPr="00747A4F" w:rsidRDefault="00937390" w:rsidP="000A5DD1">
      <w:pPr>
        <w:jc w:val="both"/>
        <w:rPr>
          <w:lang w:val="uk-UA"/>
        </w:rPr>
      </w:pPr>
      <w:r w:rsidRPr="00747A4F">
        <w:rPr>
          <w:b/>
          <w:lang w:val="uk-UA"/>
        </w:rPr>
        <w:t>15</w:t>
      </w:r>
      <w:r w:rsidR="000A5DD1" w:rsidRPr="00747A4F">
        <w:rPr>
          <w:b/>
          <w:lang w:val="uk-UA"/>
        </w:rPr>
        <w:t>.</w:t>
      </w:r>
      <w:r w:rsidR="007D1412" w:rsidRPr="00747A4F">
        <w:rPr>
          <w:b/>
          <w:lang w:val="uk-UA"/>
        </w:rPr>
        <w:t> </w:t>
      </w:r>
      <w:r w:rsidR="00B74A64" w:rsidRPr="00747A4F">
        <w:rPr>
          <w:lang w:val="uk-UA"/>
        </w:rPr>
        <w:t>У</w:t>
      </w:r>
      <w:r w:rsidR="00221D35" w:rsidRPr="00747A4F">
        <w:rPr>
          <w:lang w:val="uk-UA"/>
        </w:rPr>
        <w:t>кажіть, яке з перелічених явищ називається термоелектронною емісією: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DA183A" w:rsidRPr="00CF4125" w:rsidTr="00CF4125">
        <w:trPr>
          <w:trHeight w:val="567"/>
          <w:jc w:val="center"/>
        </w:trPr>
        <w:tc>
          <w:tcPr>
            <w:tcW w:w="9571" w:type="dxa"/>
            <w:vAlign w:val="center"/>
          </w:tcPr>
          <w:p w:rsidR="00DA183A" w:rsidRPr="00CF4125" w:rsidRDefault="00DA183A" w:rsidP="00403A6A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>А</w:t>
            </w:r>
            <w:r w:rsidRPr="00CF4125">
              <w:rPr>
                <w:lang w:val="uk-UA"/>
              </w:rPr>
              <w:t xml:space="preserve">  іонізація нейтральних атомів при зіткненні з електронами;</w:t>
            </w:r>
          </w:p>
        </w:tc>
      </w:tr>
      <w:tr w:rsidR="00DA183A" w:rsidRPr="00CF4125" w:rsidTr="00CF4125">
        <w:trPr>
          <w:trHeight w:val="567"/>
          <w:jc w:val="center"/>
        </w:trPr>
        <w:tc>
          <w:tcPr>
            <w:tcW w:w="9571" w:type="dxa"/>
            <w:vAlign w:val="center"/>
          </w:tcPr>
          <w:p w:rsidR="00DA183A" w:rsidRPr="00CF4125" w:rsidRDefault="00DA183A" w:rsidP="00403A6A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>Б</w:t>
            </w:r>
            <w:r w:rsidRPr="00CF4125">
              <w:rPr>
                <w:lang w:val="uk-UA"/>
              </w:rPr>
              <w:t xml:space="preserve">  вибивання електронів з катоду при бомбардуванні його додатними іонами;</w:t>
            </w:r>
          </w:p>
        </w:tc>
      </w:tr>
      <w:tr w:rsidR="00DA183A" w:rsidRPr="00CF4125" w:rsidTr="00CF4125">
        <w:trPr>
          <w:trHeight w:val="567"/>
          <w:jc w:val="center"/>
        </w:trPr>
        <w:tc>
          <w:tcPr>
            <w:tcW w:w="9571" w:type="dxa"/>
            <w:shd w:val="clear" w:color="auto" w:fill="auto"/>
            <w:vAlign w:val="center"/>
          </w:tcPr>
          <w:p w:rsidR="00DA183A" w:rsidRPr="00CF4125" w:rsidRDefault="00DA183A" w:rsidP="00403A6A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>В</w:t>
            </w:r>
            <w:r w:rsidRPr="00CF4125">
              <w:rPr>
                <w:lang w:val="uk-UA"/>
              </w:rPr>
              <w:t xml:space="preserve">  випромінювання електронів катодом при його нагріванні;</w:t>
            </w:r>
          </w:p>
        </w:tc>
      </w:tr>
      <w:tr w:rsidR="00DA183A" w:rsidRPr="00CF4125" w:rsidTr="00CF4125">
        <w:trPr>
          <w:trHeight w:val="567"/>
          <w:jc w:val="center"/>
        </w:trPr>
        <w:tc>
          <w:tcPr>
            <w:tcW w:w="9571" w:type="dxa"/>
            <w:vAlign w:val="center"/>
          </w:tcPr>
          <w:p w:rsidR="00DA183A" w:rsidRPr="00CF4125" w:rsidRDefault="00DA183A" w:rsidP="00403A6A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>Г</w:t>
            </w:r>
            <w:r w:rsidRPr="00CF4125">
              <w:rPr>
                <w:lang w:val="uk-UA"/>
              </w:rPr>
              <w:t xml:space="preserve">  збільшення енергії вільних електронів під впливом електричного поля;</w:t>
            </w:r>
          </w:p>
        </w:tc>
      </w:tr>
      <w:tr w:rsidR="00DA183A" w:rsidRPr="00CF4125" w:rsidTr="00CF4125">
        <w:trPr>
          <w:trHeight w:val="567"/>
          <w:jc w:val="center"/>
        </w:trPr>
        <w:tc>
          <w:tcPr>
            <w:tcW w:w="9571" w:type="dxa"/>
            <w:vAlign w:val="center"/>
          </w:tcPr>
          <w:p w:rsidR="00DA183A" w:rsidRPr="00CF4125" w:rsidRDefault="00DA183A" w:rsidP="00CF4125">
            <w:pPr>
              <w:ind w:left="300" w:hanging="300"/>
              <w:rPr>
                <w:lang w:val="uk-UA"/>
              </w:rPr>
            </w:pPr>
            <w:r w:rsidRPr="00CF4125">
              <w:rPr>
                <w:b/>
                <w:lang w:val="uk-UA"/>
              </w:rPr>
              <w:t>Д</w:t>
            </w:r>
            <w:r w:rsidRPr="00CF4125">
              <w:rPr>
                <w:lang w:val="uk-UA"/>
              </w:rPr>
              <w:t xml:space="preserve">  світіння розрідженого газу при проходженні через нього електричного струму</w:t>
            </w:r>
          </w:p>
        </w:tc>
      </w:tr>
    </w:tbl>
    <w:p w:rsidR="001A16C1" w:rsidRDefault="001A16C1" w:rsidP="001A16C1">
      <w:pPr>
        <w:jc w:val="both"/>
        <w:rPr>
          <w:lang w:val="uk-UA"/>
        </w:rPr>
      </w:pPr>
      <w:r w:rsidRPr="00AB19FA">
        <w:rPr>
          <w:i/>
          <w:lang w:val="uk-UA"/>
        </w:rPr>
        <w:t>Правильна відповідь</w:t>
      </w:r>
      <w:r>
        <w:rPr>
          <w:lang w:val="uk-UA"/>
        </w:rPr>
        <w:t>:</w:t>
      </w:r>
      <w:r w:rsidR="00E2584E">
        <w:rPr>
          <w:lang w:val="uk-UA"/>
        </w:rPr>
        <w:t xml:space="preserve"> В</w:t>
      </w:r>
    </w:p>
    <w:p w:rsidR="001A16C1" w:rsidRDefault="001A16C1" w:rsidP="001A16C1">
      <w:pPr>
        <w:jc w:val="both"/>
        <w:rPr>
          <w:lang w:val="uk-UA"/>
        </w:rPr>
      </w:pPr>
      <w:r w:rsidRPr="00AB19FA">
        <w:rPr>
          <w:i/>
          <w:lang w:val="uk-UA"/>
        </w:rPr>
        <w:t>Компоненти програмових вимог, що перевіряються завданням</w:t>
      </w:r>
      <w:r>
        <w:rPr>
          <w:lang w:val="uk-UA"/>
        </w:rPr>
        <w:t>:</w:t>
      </w:r>
      <w:r w:rsidR="00F96BA5">
        <w:rPr>
          <w:lang w:val="uk-UA"/>
        </w:rPr>
        <w:t xml:space="preserve"> Електричний струм в різних середовищах.</w:t>
      </w:r>
    </w:p>
    <w:p w:rsidR="00F82C64" w:rsidRPr="00747A4F" w:rsidRDefault="00F82C64" w:rsidP="007D1412">
      <w:pPr>
        <w:ind w:left="420" w:hanging="420"/>
        <w:jc w:val="both"/>
        <w:rPr>
          <w:b/>
          <w:lang w:val="uk-UA"/>
        </w:rPr>
      </w:pPr>
    </w:p>
    <w:p w:rsidR="006438A1" w:rsidRPr="00747A4F" w:rsidRDefault="00937390" w:rsidP="00E23CE7">
      <w:pPr>
        <w:ind w:left="354" w:hanging="354"/>
        <w:jc w:val="both"/>
        <w:rPr>
          <w:lang w:val="uk-UA"/>
        </w:rPr>
      </w:pPr>
      <w:r w:rsidRPr="00747A4F">
        <w:rPr>
          <w:b/>
          <w:lang w:val="uk-UA"/>
        </w:rPr>
        <w:t>16</w:t>
      </w:r>
      <w:r w:rsidR="000A5DD1" w:rsidRPr="00747A4F">
        <w:rPr>
          <w:b/>
          <w:lang w:val="uk-UA"/>
        </w:rPr>
        <w:t>.</w:t>
      </w:r>
      <w:r w:rsidR="007D1412" w:rsidRPr="00747A4F">
        <w:rPr>
          <w:b/>
          <w:lang w:val="uk-UA"/>
        </w:rPr>
        <w:t> </w:t>
      </w:r>
      <w:r w:rsidR="00F82C64" w:rsidRPr="00747A4F">
        <w:rPr>
          <w:lang w:val="uk-UA"/>
        </w:rPr>
        <w:t>У</w:t>
      </w:r>
      <w:r w:rsidR="006438A1" w:rsidRPr="00747A4F">
        <w:rPr>
          <w:lang w:val="uk-UA"/>
        </w:rPr>
        <w:t xml:space="preserve">кажіть, у якому степені одиниця часу входить до одиниці магнітної індукції, </w:t>
      </w:r>
      <w:r w:rsidR="00424517">
        <w:rPr>
          <w:lang w:val="uk-UA"/>
        </w:rPr>
        <w:t>вираженої</w:t>
      </w:r>
      <w:r w:rsidR="006438A1" w:rsidRPr="00747A4F">
        <w:rPr>
          <w:lang w:val="uk-UA"/>
        </w:rPr>
        <w:t xml:space="preserve"> через основні одиниці СІ.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0"/>
        <w:gridCol w:w="1091"/>
        <w:gridCol w:w="1090"/>
        <w:gridCol w:w="1091"/>
        <w:gridCol w:w="382"/>
        <w:gridCol w:w="4809"/>
      </w:tblGrid>
      <w:tr w:rsidR="00CF4125" w:rsidRPr="00CF4125" w:rsidTr="00CF4125">
        <w:trPr>
          <w:jc w:val="center"/>
        </w:trPr>
        <w:tc>
          <w:tcPr>
            <w:tcW w:w="1090" w:type="dxa"/>
            <w:vAlign w:val="center"/>
          </w:tcPr>
          <w:p w:rsidR="00DD62BF" w:rsidRPr="00CF4125" w:rsidRDefault="00DD62BF" w:rsidP="00FD5416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>А</w:t>
            </w:r>
            <w:r w:rsidRPr="00CF4125">
              <w:rPr>
                <w:lang w:val="uk-UA"/>
              </w:rPr>
              <w:t xml:space="preserve">   +2</w:t>
            </w:r>
          </w:p>
        </w:tc>
        <w:tc>
          <w:tcPr>
            <w:tcW w:w="1091" w:type="dxa"/>
            <w:vAlign w:val="center"/>
          </w:tcPr>
          <w:p w:rsidR="00DD62BF" w:rsidRPr="00CF4125" w:rsidRDefault="00DD62BF" w:rsidP="00FD5416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>Б</w:t>
            </w:r>
            <w:r w:rsidRPr="00CF4125">
              <w:rPr>
                <w:lang w:val="uk-UA"/>
              </w:rPr>
              <w:t xml:space="preserve">   +1</w:t>
            </w:r>
          </w:p>
        </w:tc>
        <w:tc>
          <w:tcPr>
            <w:tcW w:w="1090" w:type="dxa"/>
            <w:vAlign w:val="center"/>
          </w:tcPr>
          <w:p w:rsidR="00DD62BF" w:rsidRPr="00CF4125" w:rsidRDefault="00DD62BF" w:rsidP="00FD5416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>В</w:t>
            </w:r>
            <w:r w:rsidRPr="00CF4125">
              <w:rPr>
                <w:lang w:val="uk-UA"/>
              </w:rPr>
              <w:t xml:space="preserve">   -1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DD62BF" w:rsidRPr="00CF4125" w:rsidRDefault="00DD62BF" w:rsidP="00FD5416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>Г</w:t>
            </w:r>
            <w:r w:rsidRPr="00CF4125">
              <w:rPr>
                <w:lang w:val="uk-UA"/>
              </w:rPr>
              <w:t xml:space="preserve">   -2</w:t>
            </w:r>
          </w:p>
        </w:tc>
        <w:tc>
          <w:tcPr>
            <w:tcW w:w="382" w:type="dxa"/>
            <w:tcBorders>
              <w:right w:val="nil"/>
            </w:tcBorders>
            <w:vAlign w:val="center"/>
          </w:tcPr>
          <w:p w:rsidR="00DD62BF" w:rsidRPr="00CF4125" w:rsidRDefault="00DD62BF" w:rsidP="00CF4125">
            <w:pPr>
              <w:ind w:left="364" w:hanging="364"/>
              <w:jc w:val="right"/>
              <w:rPr>
                <w:lang w:val="uk-UA"/>
              </w:rPr>
            </w:pPr>
            <w:r w:rsidRPr="00CF4125">
              <w:rPr>
                <w:b/>
                <w:lang w:val="uk-UA"/>
              </w:rPr>
              <w:t>Д</w:t>
            </w:r>
          </w:p>
        </w:tc>
        <w:tc>
          <w:tcPr>
            <w:tcW w:w="4809" w:type="dxa"/>
            <w:tcBorders>
              <w:left w:val="nil"/>
            </w:tcBorders>
            <w:vAlign w:val="center"/>
          </w:tcPr>
          <w:p w:rsidR="00DD62BF" w:rsidRPr="00CF4125" w:rsidRDefault="00DD62BF" w:rsidP="00CF4125">
            <w:pPr>
              <w:spacing w:line="192" w:lineRule="auto"/>
              <w:ind w:left="-85"/>
              <w:jc w:val="both"/>
              <w:rPr>
                <w:lang w:val="uk-UA"/>
              </w:rPr>
            </w:pPr>
            <w:r w:rsidRPr="00CF4125">
              <w:rPr>
                <w:lang w:val="uk-UA"/>
              </w:rPr>
              <w:t>Одиниця часу не входить до одиниці магнітної індукції, вираженої через основні одиниці СІ</w:t>
            </w:r>
          </w:p>
        </w:tc>
      </w:tr>
    </w:tbl>
    <w:p w:rsidR="001A16C1" w:rsidRDefault="001A16C1" w:rsidP="001A16C1">
      <w:pPr>
        <w:jc w:val="both"/>
        <w:rPr>
          <w:lang w:val="uk-UA"/>
        </w:rPr>
      </w:pPr>
      <w:r w:rsidRPr="00AB19FA">
        <w:rPr>
          <w:i/>
          <w:lang w:val="uk-UA"/>
        </w:rPr>
        <w:t>Правильна відповідь</w:t>
      </w:r>
      <w:r>
        <w:rPr>
          <w:lang w:val="uk-UA"/>
        </w:rPr>
        <w:t>:</w:t>
      </w:r>
      <w:r w:rsidR="00E2584E">
        <w:rPr>
          <w:lang w:val="uk-UA"/>
        </w:rPr>
        <w:t xml:space="preserve"> Г</w:t>
      </w:r>
    </w:p>
    <w:p w:rsidR="001A16C1" w:rsidRDefault="001A16C1" w:rsidP="001A16C1">
      <w:pPr>
        <w:jc w:val="both"/>
        <w:rPr>
          <w:lang w:val="uk-UA"/>
        </w:rPr>
      </w:pPr>
      <w:r w:rsidRPr="00AB19FA">
        <w:rPr>
          <w:i/>
          <w:lang w:val="uk-UA"/>
        </w:rPr>
        <w:t>Компоненти програмових вимог, що перевіряються завданням</w:t>
      </w:r>
      <w:r>
        <w:rPr>
          <w:lang w:val="uk-UA"/>
        </w:rPr>
        <w:t>:</w:t>
      </w:r>
      <w:r w:rsidR="00F96BA5">
        <w:rPr>
          <w:lang w:val="uk-UA"/>
        </w:rPr>
        <w:t xml:space="preserve"> Магнітне поле. Магнітна індукція.</w:t>
      </w:r>
    </w:p>
    <w:p w:rsidR="006438A1" w:rsidRPr="00747A4F" w:rsidRDefault="006438A1" w:rsidP="002D7DB1">
      <w:pPr>
        <w:rPr>
          <w:lang w:val="uk-UA"/>
        </w:rPr>
      </w:pPr>
    </w:p>
    <w:p w:rsidR="00C42AC6" w:rsidRPr="00747A4F" w:rsidRDefault="00937390" w:rsidP="00E23CE7">
      <w:pPr>
        <w:pStyle w:val="a4"/>
        <w:keepNext w:val="0"/>
        <w:keepLines w:val="0"/>
        <w:widowControl w:val="0"/>
        <w:pBdr>
          <w:top w:val="none" w:sz="0" w:space="0" w:color="auto"/>
        </w:pBdr>
        <w:spacing w:before="20" w:line="259" w:lineRule="auto"/>
        <w:ind w:left="366" w:hanging="366"/>
        <w:rPr>
          <w:rFonts w:ascii="Times New Roman" w:hAnsi="Times New Roman"/>
          <w:b w:val="0"/>
          <w:sz w:val="24"/>
          <w:szCs w:val="24"/>
          <w:lang w:val="uk-UA"/>
        </w:rPr>
      </w:pPr>
      <w:r w:rsidRPr="00747A4F">
        <w:rPr>
          <w:rFonts w:ascii="Times New Roman" w:hAnsi="Times New Roman"/>
          <w:sz w:val="24"/>
          <w:szCs w:val="24"/>
          <w:lang w:val="uk-UA"/>
        </w:rPr>
        <w:t>17</w:t>
      </w:r>
      <w:r w:rsidR="006344D4" w:rsidRPr="00747A4F">
        <w:rPr>
          <w:rFonts w:ascii="Times New Roman" w:hAnsi="Times New Roman"/>
          <w:sz w:val="24"/>
          <w:szCs w:val="24"/>
          <w:lang w:val="uk-UA"/>
        </w:rPr>
        <w:t>.</w:t>
      </w:r>
      <w:r w:rsidR="007D1412" w:rsidRPr="00747A4F">
        <w:rPr>
          <w:rFonts w:ascii="Times New Roman" w:hAnsi="Times New Roman"/>
          <w:sz w:val="24"/>
          <w:szCs w:val="24"/>
          <w:lang w:val="uk-UA"/>
        </w:rPr>
        <w:t> </w:t>
      </w:r>
      <w:r w:rsidR="00C42AC6" w:rsidRPr="00747A4F">
        <w:rPr>
          <w:rFonts w:ascii="Times New Roman" w:hAnsi="Times New Roman"/>
          <w:b w:val="0"/>
          <w:sz w:val="24"/>
          <w:szCs w:val="24"/>
        </w:rPr>
        <w:t>На рисунку показан</w:t>
      </w:r>
      <w:r w:rsidR="00F82C64" w:rsidRPr="00747A4F">
        <w:rPr>
          <w:rFonts w:ascii="Times New Roman" w:hAnsi="Times New Roman"/>
          <w:b w:val="0"/>
          <w:sz w:val="24"/>
          <w:szCs w:val="24"/>
          <w:lang w:val="uk-UA"/>
        </w:rPr>
        <w:t>і</w:t>
      </w:r>
      <w:r w:rsidR="00C42AC6" w:rsidRPr="00747A4F">
        <w:rPr>
          <w:rFonts w:ascii="Times New Roman" w:hAnsi="Times New Roman"/>
          <w:b w:val="0"/>
          <w:sz w:val="24"/>
          <w:szCs w:val="24"/>
        </w:rPr>
        <w:t xml:space="preserve"> треки двох частинок, отримані за допомогою камери Вільсона, яка перебувала в однорідному магнітному полі. Вектор магнітної індукції поля перпендикулярний до площини рисунку. Частинки пролетіли крізь свинцеву пластинку </w:t>
      </w:r>
      <w:r w:rsidR="00C42AC6" w:rsidRPr="00747A4F">
        <w:rPr>
          <w:rFonts w:ascii="Times New Roman" w:hAnsi="Times New Roman"/>
          <w:b w:val="0"/>
          <w:i/>
          <w:sz w:val="24"/>
          <w:szCs w:val="24"/>
          <w:lang w:val="en-US"/>
        </w:rPr>
        <w:t>C</w:t>
      </w:r>
      <w:r w:rsidR="00C42AC6" w:rsidRPr="00747A4F">
        <w:rPr>
          <w:rFonts w:ascii="Times New Roman" w:hAnsi="Times New Roman"/>
          <w:b w:val="0"/>
          <w:sz w:val="24"/>
          <w:szCs w:val="24"/>
        </w:rPr>
        <w:t xml:space="preserve">. </w:t>
      </w:r>
      <w:r w:rsidR="005559CC" w:rsidRPr="00747A4F">
        <w:rPr>
          <w:rFonts w:ascii="Times New Roman" w:hAnsi="Times New Roman"/>
          <w:b w:val="0"/>
          <w:sz w:val="24"/>
          <w:szCs w:val="24"/>
          <w:lang w:val="uk-UA"/>
        </w:rPr>
        <w:t>Визнач</w:t>
      </w:r>
      <w:r w:rsidR="006F4378" w:rsidRPr="00747A4F">
        <w:rPr>
          <w:rFonts w:ascii="Times New Roman" w:hAnsi="Times New Roman"/>
          <w:b w:val="0"/>
          <w:sz w:val="24"/>
          <w:szCs w:val="24"/>
          <w:lang w:val="uk-UA"/>
        </w:rPr>
        <w:t>те</w:t>
      </w:r>
      <w:r w:rsidR="00C42AC6" w:rsidRPr="00747A4F">
        <w:rPr>
          <w:rFonts w:ascii="Times New Roman" w:hAnsi="Times New Roman"/>
          <w:b w:val="0"/>
          <w:sz w:val="24"/>
          <w:szCs w:val="24"/>
        </w:rPr>
        <w:t xml:space="preserve"> зна</w:t>
      </w:r>
      <w:r w:rsidR="005559CC" w:rsidRPr="00747A4F">
        <w:rPr>
          <w:rFonts w:ascii="Times New Roman" w:hAnsi="Times New Roman"/>
          <w:b w:val="0"/>
          <w:sz w:val="24"/>
          <w:szCs w:val="24"/>
        </w:rPr>
        <w:t>ки електричних зарядів частинок</w:t>
      </w:r>
      <w:r w:rsidR="005559CC" w:rsidRPr="00747A4F">
        <w:rPr>
          <w:rFonts w:ascii="Times New Roman" w:hAnsi="Times New Roman"/>
          <w:b w:val="0"/>
          <w:sz w:val="24"/>
          <w:szCs w:val="24"/>
          <w:lang w:val="uk-UA"/>
        </w:rPr>
        <w:t>.</w:t>
      </w:r>
    </w:p>
    <w:p w:rsidR="00E34BCB" w:rsidRPr="00747A4F" w:rsidRDefault="009F69D6" w:rsidP="00C42AC6">
      <w:pPr>
        <w:spacing w:before="80" w:after="80"/>
        <w:jc w:val="center"/>
        <w:rPr>
          <w:lang w:val="uk-UA"/>
        </w:rPr>
      </w:pPr>
      <w:r>
        <w:rPr>
          <w:noProof/>
        </w:rPr>
        <w:pict>
          <v:shape id="_x0000_s1157" type="#_x0000_t75" style="position:absolute;left:0;text-align:left;margin-left:181.8pt;margin-top:6pt;width:103.8pt;height:87.05pt;z-index:251646976">
            <v:imagedata r:id="rId6" o:title="Рисунки%20к%20оконч-заданиям"/>
            <w10:wrap type="square"/>
          </v:shape>
        </w:pict>
      </w:r>
    </w:p>
    <w:p w:rsidR="00E34BCB" w:rsidRPr="00747A4F" w:rsidRDefault="00E34BCB" w:rsidP="00C42AC6">
      <w:pPr>
        <w:spacing w:before="80" w:after="80"/>
        <w:jc w:val="center"/>
        <w:rPr>
          <w:lang w:val="uk-UA"/>
        </w:rPr>
      </w:pPr>
    </w:p>
    <w:p w:rsidR="00E34BCB" w:rsidRPr="00747A4F" w:rsidRDefault="00E34BCB" w:rsidP="00C42AC6">
      <w:pPr>
        <w:spacing w:before="80" w:after="80"/>
        <w:jc w:val="center"/>
        <w:rPr>
          <w:lang w:val="uk-UA"/>
        </w:rPr>
      </w:pPr>
    </w:p>
    <w:p w:rsidR="00C42AC6" w:rsidRPr="00747A4F" w:rsidRDefault="00C42AC6" w:rsidP="00C42AC6">
      <w:pPr>
        <w:spacing w:before="80" w:after="80"/>
        <w:jc w:val="center"/>
        <w:rPr>
          <w:lang w:val="uk-UA"/>
        </w:rPr>
      </w:pPr>
    </w:p>
    <w:p w:rsidR="00E34BCB" w:rsidRPr="00747A4F" w:rsidRDefault="00E34BCB" w:rsidP="00C42AC6">
      <w:pPr>
        <w:spacing w:before="80" w:after="80"/>
        <w:jc w:val="center"/>
        <w:rPr>
          <w:lang w:val="uk-UA"/>
        </w:rPr>
      </w:pPr>
    </w:p>
    <w:tbl>
      <w:tblPr>
        <w:tblW w:w="9546" w:type="dxa"/>
        <w:jc w:val="center"/>
        <w:tblLayout w:type="fixed"/>
        <w:tblLook w:val="0000" w:firstRow="0" w:lastRow="0" w:firstColumn="0" w:lastColumn="0" w:noHBand="0" w:noVBand="0"/>
      </w:tblPr>
      <w:tblGrid>
        <w:gridCol w:w="1909"/>
        <w:gridCol w:w="1909"/>
        <w:gridCol w:w="1909"/>
        <w:gridCol w:w="2013"/>
        <w:gridCol w:w="1806"/>
      </w:tblGrid>
      <w:tr w:rsidR="00E34BCB" w:rsidRPr="00747A4F">
        <w:trPr>
          <w:trHeight w:val="397"/>
          <w:jc w:val="center"/>
        </w:trPr>
        <w:tc>
          <w:tcPr>
            <w:tcW w:w="1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4BCB" w:rsidRPr="00747A4F" w:rsidRDefault="00E34BCB" w:rsidP="00403A6A">
            <w:pPr>
              <w:widowControl w:val="0"/>
              <w:autoSpaceDE w:val="0"/>
              <w:autoSpaceDN w:val="0"/>
              <w:adjustRightInd w:val="0"/>
              <w:ind w:left="284" w:hanging="284"/>
              <w:jc w:val="center"/>
              <w:rPr>
                <w:b/>
                <w:lang w:val="uk-UA"/>
              </w:rPr>
            </w:pPr>
            <w:r w:rsidRPr="00747A4F">
              <w:rPr>
                <w:b/>
                <w:lang w:val="uk-UA"/>
              </w:rPr>
              <w:t>А</w:t>
            </w:r>
          </w:p>
        </w:tc>
        <w:tc>
          <w:tcPr>
            <w:tcW w:w="1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4BCB" w:rsidRPr="00747A4F" w:rsidRDefault="00E34BCB" w:rsidP="00403A6A">
            <w:pPr>
              <w:widowControl w:val="0"/>
              <w:autoSpaceDE w:val="0"/>
              <w:autoSpaceDN w:val="0"/>
              <w:adjustRightInd w:val="0"/>
              <w:ind w:left="284" w:hanging="284"/>
              <w:jc w:val="center"/>
              <w:rPr>
                <w:b/>
                <w:lang w:val="uk-UA"/>
              </w:rPr>
            </w:pPr>
            <w:r w:rsidRPr="00747A4F">
              <w:rPr>
                <w:b/>
                <w:lang w:val="uk-UA"/>
              </w:rPr>
              <w:t>Б</w:t>
            </w:r>
          </w:p>
        </w:tc>
        <w:tc>
          <w:tcPr>
            <w:tcW w:w="1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34BCB" w:rsidRPr="00747A4F" w:rsidRDefault="00E34BCB" w:rsidP="00403A6A">
            <w:pPr>
              <w:widowControl w:val="0"/>
              <w:autoSpaceDE w:val="0"/>
              <w:autoSpaceDN w:val="0"/>
              <w:adjustRightInd w:val="0"/>
              <w:ind w:left="284" w:hanging="284"/>
              <w:jc w:val="center"/>
              <w:rPr>
                <w:b/>
                <w:highlight w:val="yellow"/>
                <w:lang w:val="uk-UA"/>
              </w:rPr>
            </w:pPr>
            <w:r w:rsidRPr="00747A4F">
              <w:rPr>
                <w:b/>
                <w:lang w:val="uk-UA"/>
              </w:rPr>
              <w:t>В</w:t>
            </w:r>
          </w:p>
        </w:tc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4BCB" w:rsidRPr="00747A4F" w:rsidRDefault="00E34BCB" w:rsidP="00403A6A">
            <w:pPr>
              <w:widowControl w:val="0"/>
              <w:autoSpaceDE w:val="0"/>
              <w:autoSpaceDN w:val="0"/>
              <w:adjustRightInd w:val="0"/>
              <w:ind w:left="284" w:hanging="284"/>
              <w:jc w:val="center"/>
              <w:rPr>
                <w:b/>
                <w:lang w:val="uk-UA"/>
              </w:rPr>
            </w:pPr>
            <w:r w:rsidRPr="00747A4F">
              <w:rPr>
                <w:b/>
                <w:lang w:val="uk-UA"/>
              </w:rPr>
              <w:t>Г</w:t>
            </w:r>
          </w:p>
        </w:tc>
        <w:tc>
          <w:tcPr>
            <w:tcW w:w="1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4BCB" w:rsidRPr="00747A4F" w:rsidRDefault="00E34BCB" w:rsidP="00403A6A">
            <w:pPr>
              <w:widowControl w:val="0"/>
              <w:autoSpaceDE w:val="0"/>
              <w:autoSpaceDN w:val="0"/>
              <w:adjustRightInd w:val="0"/>
              <w:ind w:left="284" w:hanging="284"/>
              <w:jc w:val="center"/>
              <w:rPr>
                <w:b/>
                <w:lang w:val="uk-UA"/>
              </w:rPr>
            </w:pPr>
            <w:r w:rsidRPr="00747A4F">
              <w:rPr>
                <w:b/>
                <w:lang w:val="uk-UA"/>
              </w:rPr>
              <w:t>Д</w:t>
            </w:r>
          </w:p>
        </w:tc>
      </w:tr>
      <w:tr w:rsidR="00F82C64" w:rsidRPr="00747A4F">
        <w:trPr>
          <w:jc w:val="center"/>
        </w:trPr>
        <w:tc>
          <w:tcPr>
            <w:tcW w:w="1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2C64" w:rsidRPr="00BF32ED" w:rsidRDefault="00F82C64" w:rsidP="00F82C64">
            <w:pPr>
              <w:widowControl w:val="0"/>
              <w:autoSpaceDE w:val="0"/>
              <w:autoSpaceDN w:val="0"/>
              <w:adjustRightInd w:val="0"/>
              <w:spacing w:line="192" w:lineRule="auto"/>
              <w:ind w:left="-60"/>
              <w:jc w:val="center"/>
              <w:rPr>
                <w:sz w:val="20"/>
                <w:szCs w:val="20"/>
                <w:lang w:val="uk-UA"/>
              </w:rPr>
            </w:pPr>
            <w:r w:rsidRPr="00BF32ED">
              <w:rPr>
                <w:sz w:val="20"/>
                <w:szCs w:val="20"/>
                <w:lang w:val="uk-UA"/>
              </w:rPr>
              <w:t>Перша–</w:t>
            </w:r>
            <w:r w:rsidR="00503955" w:rsidRPr="00BF32ED">
              <w:rPr>
                <w:sz w:val="20"/>
                <w:szCs w:val="20"/>
                <w:lang w:val="uk-UA"/>
              </w:rPr>
              <w:t>позитивна</w:t>
            </w:r>
            <w:r w:rsidRPr="00BF32ED">
              <w:rPr>
                <w:sz w:val="20"/>
                <w:szCs w:val="20"/>
                <w:lang w:val="uk-UA"/>
              </w:rPr>
              <w:t>, друга–</w:t>
            </w:r>
            <w:r w:rsidR="00503955" w:rsidRPr="00BF32ED">
              <w:rPr>
                <w:sz w:val="20"/>
                <w:szCs w:val="20"/>
                <w:lang w:val="uk-UA"/>
              </w:rPr>
              <w:t xml:space="preserve"> позитивна</w:t>
            </w:r>
          </w:p>
        </w:tc>
        <w:tc>
          <w:tcPr>
            <w:tcW w:w="1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2C64" w:rsidRPr="00BF32ED" w:rsidRDefault="00F82C64" w:rsidP="00F82C64">
            <w:pPr>
              <w:widowControl w:val="0"/>
              <w:autoSpaceDE w:val="0"/>
              <w:autoSpaceDN w:val="0"/>
              <w:adjustRightInd w:val="0"/>
              <w:spacing w:line="192" w:lineRule="auto"/>
              <w:ind w:left="-60"/>
              <w:jc w:val="center"/>
              <w:rPr>
                <w:sz w:val="20"/>
                <w:szCs w:val="20"/>
                <w:lang w:val="uk-UA"/>
              </w:rPr>
            </w:pPr>
            <w:r w:rsidRPr="00BF32ED">
              <w:rPr>
                <w:sz w:val="20"/>
                <w:szCs w:val="20"/>
                <w:lang w:val="uk-UA"/>
              </w:rPr>
              <w:t>Перша–</w:t>
            </w:r>
            <w:r w:rsidR="00503955" w:rsidRPr="00BF32ED">
              <w:rPr>
                <w:sz w:val="20"/>
                <w:szCs w:val="20"/>
                <w:lang w:val="uk-UA"/>
              </w:rPr>
              <w:t xml:space="preserve"> позитивна</w:t>
            </w:r>
            <w:r w:rsidRPr="00BF32ED">
              <w:rPr>
                <w:sz w:val="20"/>
                <w:szCs w:val="20"/>
                <w:lang w:val="uk-UA"/>
              </w:rPr>
              <w:t>, друга–</w:t>
            </w:r>
            <w:r w:rsidR="00503955" w:rsidRPr="00BF32ED">
              <w:rPr>
                <w:sz w:val="20"/>
                <w:szCs w:val="20"/>
                <w:lang w:val="uk-UA"/>
              </w:rPr>
              <w:t>негативна</w:t>
            </w:r>
          </w:p>
        </w:tc>
        <w:tc>
          <w:tcPr>
            <w:tcW w:w="1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2C64" w:rsidRPr="00BF32ED" w:rsidRDefault="00F82C64" w:rsidP="00F82C64">
            <w:pPr>
              <w:widowControl w:val="0"/>
              <w:autoSpaceDE w:val="0"/>
              <w:autoSpaceDN w:val="0"/>
              <w:adjustRightInd w:val="0"/>
              <w:spacing w:line="192" w:lineRule="auto"/>
              <w:ind w:left="-60"/>
              <w:jc w:val="center"/>
              <w:rPr>
                <w:sz w:val="20"/>
                <w:szCs w:val="20"/>
                <w:lang w:val="uk-UA"/>
              </w:rPr>
            </w:pPr>
            <w:r w:rsidRPr="00BF32ED">
              <w:rPr>
                <w:sz w:val="20"/>
                <w:szCs w:val="20"/>
                <w:lang w:val="uk-UA"/>
              </w:rPr>
              <w:t>Перша–</w:t>
            </w:r>
            <w:r w:rsidR="00503955" w:rsidRPr="00BF32ED">
              <w:rPr>
                <w:sz w:val="20"/>
                <w:szCs w:val="20"/>
                <w:lang w:val="uk-UA"/>
              </w:rPr>
              <w:t xml:space="preserve"> негативна</w:t>
            </w:r>
            <w:r w:rsidRPr="00BF32ED">
              <w:rPr>
                <w:sz w:val="20"/>
                <w:szCs w:val="20"/>
                <w:lang w:val="uk-UA"/>
              </w:rPr>
              <w:t>, друга–</w:t>
            </w:r>
            <w:r w:rsidR="00503955" w:rsidRPr="00BF32ED">
              <w:rPr>
                <w:sz w:val="20"/>
                <w:szCs w:val="20"/>
                <w:lang w:val="uk-UA"/>
              </w:rPr>
              <w:t xml:space="preserve"> позитивна</w:t>
            </w:r>
          </w:p>
        </w:tc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2C64" w:rsidRPr="00BF32ED" w:rsidRDefault="00F82C64" w:rsidP="00F82C64">
            <w:pPr>
              <w:widowControl w:val="0"/>
              <w:autoSpaceDE w:val="0"/>
              <w:autoSpaceDN w:val="0"/>
              <w:adjustRightInd w:val="0"/>
              <w:spacing w:line="192" w:lineRule="auto"/>
              <w:ind w:left="-60"/>
              <w:jc w:val="center"/>
              <w:rPr>
                <w:sz w:val="20"/>
                <w:szCs w:val="20"/>
                <w:lang w:val="uk-UA"/>
              </w:rPr>
            </w:pPr>
            <w:r w:rsidRPr="00BF32ED">
              <w:rPr>
                <w:sz w:val="20"/>
                <w:szCs w:val="20"/>
                <w:lang w:val="uk-UA"/>
              </w:rPr>
              <w:t>Перша–</w:t>
            </w:r>
            <w:r w:rsidR="00503955" w:rsidRPr="00BF32ED">
              <w:rPr>
                <w:sz w:val="20"/>
                <w:szCs w:val="20"/>
                <w:lang w:val="uk-UA"/>
              </w:rPr>
              <w:t xml:space="preserve"> негативна</w:t>
            </w:r>
            <w:r w:rsidRPr="00BF32ED">
              <w:rPr>
                <w:sz w:val="20"/>
                <w:szCs w:val="20"/>
                <w:lang w:val="uk-UA"/>
              </w:rPr>
              <w:t>, друга–</w:t>
            </w:r>
            <w:r w:rsidR="00503955" w:rsidRPr="00BF32ED">
              <w:rPr>
                <w:sz w:val="20"/>
                <w:szCs w:val="20"/>
                <w:lang w:val="uk-UA"/>
              </w:rPr>
              <w:t xml:space="preserve"> негативна</w:t>
            </w:r>
          </w:p>
        </w:tc>
        <w:tc>
          <w:tcPr>
            <w:tcW w:w="1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2C64" w:rsidRPr="00BF32ED" w:rsidRDefault="00F82C64" w:rsidP="00F82C64">
            <w:pPr>
              <w:widowControl w:val="0"/>
              <w:autoSpaceDE w:val="0"/>
              <w:autoSpaceDN w:val="0"/>
              <w:adjustRightInd w:val="0"/>
              <w:spacing w:line="192" w:lineRule="auto"/>
              <w:jc w:val="center"/>
              <w:rPr>
                <w:b/>
                <w:sz w:val="20"/>
                <w:szCs w:val="20"/>
                <w:lang w:val="uk-UA"/>
              </w:rPr>
            </w:pPr>
            <w:r w:rsidRPr="00BF32ED">
              <w:rPr>
                <w:sz w:val="20"/>
                <w:szCs w:val="20"/>
                <w:lang w:val="uk-UA"/>
              </w:rPr>
              <w:t>Знаки зарядів визначити неможливо</w:t>
            </w:r>
          </w:p>
        </w:tc>
      </w:tr>
    </w:tbl>
    <w:p w:rsidR="001A16C1" w:rsidRDefault="001A16C1" w:rsidP="001A16C1">
      <w:pPr>
        <w:jc w:val="both"/>
        <w:rPr>
          <w:lang w:val="uk-UA"/>
        </w:rPr>
      </w:pPr>
      <w:r w:rsidRPr="00AB19FA">
        <w:rPr>
          <w:i/>
          <w:lang w:val="uk-UA"/>
        </w:rPr>
        <w:t>Правильна відповідь</w:t>
      </w:r>
      <w:r>
        <w:rPr>
          <w:lang w:val="uk-UA"/>
        </w:rPr>
        <w:t>:</w:t>
      </w:r>
      <w:r w:rsidR="00E2584E">
        <w:rPr>
          <w:lang w:val="uk-UA"/>
        </w:rPr>
        <w:t xml:space="preserve"> В</w:t>
      </w:r>
    </w:p>
    <w:p w:rsidR="001A16C1" w:rsidRDefault="001A16C1" w:rsidP="001A16C1">
      <w:pPr>
        <w:jc w:val="both"/>
        <w:rPr>
          <w:lang w:val="uk-UA"/>
        </w:rPr>
      </w:pPr>
      <w:r w:rsidRPr="00AB19FA">
        <w:rPr>
          <w:i/>
          <w:lang w:val="uk-UA"/>
        </w:rPr>
        <w:t>Компоненти програмових вимог, що перевіряються завданням</w:t>
      </w:r>
      <w:r>
        <w:rPr>
          <w:lang w:val="uk-UA"/>
        </w:rPr>
        <w:t>:</w:t>
      </w:r>
      <w:r w:rsidR="00F96BA5">
        <w:rPr>
          <w:lang w:val="uk-UA"/>
        </w:rPr>
        <w:t xml:space="preserve"> </w:t>
      </w:r>
      <w:r w:rsidR="00EE1857">
        <w:rPr>
          <w:lang w:val="uk-UA"/>
        </w:rPr>
        <w:t>Сила Лоренца.</w:t>
      </w:r>
    </w:p>
    <w:p w:rsidR="00C42AC6" w:rsidRPr="00747A4F" w:rsidRDefault="00C42AC6" w:rsidP="002D7DB1">
      <w:pPr>
        <w:rPr>
          <w:lang w:val="uk-UA"/>
        </w:rPr>
      </w:pPr>
    </w:p>
    <w:p w:rsidR="006C0F08" w:rsidRPr="00747A4F" w:rsidRDefault="00937390" w:rsidP="00E23CE7">
      <w:pPr>
        <w:spacing w:after="20" w:line="288" w:lineRule="auto"/>
        <w:ind w:left="378" w:hanging="368"/>
        <w:jc w:val="both"/>
        <w:rPr>
          <w:lang w:val="uk-UA"/>
        </w:rPr>
      </w:pPr>
      <w:r w:rsidRPr="00747A4F">
        <w:rPr>
          <w:b/>
          <w:lang w:val="uk-UA"/>
        </w:rPr>
        <w:t>18</w:t>
      </w:r>
      <w:r w:rsidR="006344D4" w:rsidRPr="00747A4F">
        <w:rPr>
          <w:b/>
          <w:lang w:val="uk-UA"/>
        </w:rPr>
        <w:t>.</w:t>
      </w:r>
      <w:r w:rsidR="007A4B0B" w:rsidRPr="00747A4F">
        <w:rPr>
          <w:b/>
          <w:lang w:val="uk-UA"/>
        </w:rPr>
        <w:t> </w:t>
      </w:r>
      <w:r w:rsidR="00F47672" w:rsidRPr="00747A4F">
        <w:rPr>
          <w:lang w:val="uk-UA"/>
        </w:rPr>
        <w:t xml:space="preserve">Після розмикання кола живлення котушки </w:t>
      </w:r>
      <w:r w:rsidR="00F47672" w:rsidRPr="00747A4F">
        <w:rPr>
          <w:spacing w:val="6"/>
          <w:lang w:val="uk-UA"/>
        </w:rPr>
        <w:t xml:space="preserve">з індуктивністю </w:t>
      </w:r>
      <w:r w:rsidR="006C0F08" w:rsidRPr="00747A4F">
        <w:rPr>
          <w:spacing w:val="6"/>
          <w:lang w:val="uk-UA"/>
        </w:rPr>
        <w:t>2</w:t>
      </w:r>
      <w:r w:rsidR="00F47672" w:rsidRPr="00747A4F">
        <w:rPr>
          <w:spacing w:val="6"/>
          <w:lang w:val="uk-UA"/>
        </w:rPr>
        <w:t xml:space="preserve"> Гн на клемах </w:t>
      </w:r>
      <w:r w:rsidR="006344D4" w:rsidRPr="00747A4F">
        <w:rPr>
          <w:spacing w:val="6"/>
          <w:lang w:val="uk-UA"/>
        </w:rPr>
        <w:t>ви</w:t>
      </w:r>
      <w:r w:rsidR="00F47672" w:rsidRPr="00747A4F">
        <w:rPr>
          <w:spacing w:val="6"/>
          <w:lang w:val="uk-UA"/>
        </w:rPr>
        <w:t>микача виникала ЕРС самоіндукції 3</w:t>
      </w:r>
      <w:r w:rsidR="006C0F08" w:rsidRPr="00747A4F">
        <w:rPr>
          <w:spacing w:val="6"/>
          <w:lang w:val="uk-UA"/>
        </w:rPr>
        <w:t>00</w:t>
      </w:r>
      <w:r w:rsidR="00F47672" w:rsidRPr="00747A4F">
        <w:rPr>
          <w:spacing w:val="6"/>
          <w:lang w:val="uk-UA"/>
        </w:rPr>
        <w:t> В</w:t>
      </w:r>
      <w:r w:rsidR="00F47672" w:rsidRPr="00747A4F">
        <w:rPr>
          <w:spacing w:val="2"/>
          <w:lang w:val="uk-UA"/>
        </w:rPr>
        <w:t>. Сила струму</w:t>
      </w:r>
      <w:r w:rsidR="006C0F08" w:rsidRPr="00747A4F">
        <w:rPr>
          <w:spacing w:val="2"/>
          <w:lang w:val="uk-UA"/>
        </w:rPr>
        <w:t xml:space="preserve"> до розмикання кола становила 1</w:t>
      </w:r>
      <w:r w:rsidR="00F47672" w:rsidRPr="00747A4F">
        <w:rPr>
          <w:spacing w:val="2"/>
          <w:lang w:val="uk-UA"/>
        </w:rPr>
        <w:t xml:space="preserve">,5 А. </w:t>
      </w:r>
      <w:r w:rsidR="00F47672" w:rsidRPr="00747A4F">
        <w:rPr>
          <w:lang w:val="uk-UA"/>
        </w:rPr>
        <w:t>Вважаючи, що сила струму в колі змінювалась рівномірно, визначте</w:t>
      </w:r>
      <w:r w:rsidR="00142DCD" w:rsidRPr="00747A4F">
        <w:rPr>
          <w:lang w:val="uk-UA"/>
        </w:rPr>
        <w:t xml:space="preserve"> </w:t>
      </w:r>
      <w:r w:rsidR="006344D4" w:rsidRPr="00747A4F">
        <w:rPr>
          <w:lang w:val="uk-UA"/>
        </w:rPr>
        <w:t xml:space="preserve">час </w:t>
      </w:r>
      <w:r w:rsidR="00F47672" w:rsidRPr="00747A4F">
        <w:rPr>
          <w:lang w:val="uk-UA"/>
        </w:rPr>
        <w:t>існування струму в котушці після розмикання кола.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1914"/>
        <w:gridCol w:w="1914"/>
        <w:gridCol w:w="1914"/>
        <w:gridCol w:w="1915"/>
      </w:tblGrid>
      <w:tr w:rsidR="00CF4125" w:rsidRPr="00CF4125" w:rsidTr="00CF4125">
        <w:trPr>
          <w:trHeight w:val="567"/>
          <w:jc w:val="center"/>
        </w:trPr>
        <w:tc>
          <w:tcPr>
            <w:tcW w:w="1914" w:type="dxa"/>
            <w:shd w:val="clear" w:color="auto" w:fill="auto"/>
            <w:vAlign w:val="center"/>
          </w:tcPr>
          <w:p w:rsidR="006C0F08" w:rsidRPr="00CF4125" w:rsidRDefault="006C0F08" w:rsidP="00D34A68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>А</w:t>
            </w:r>
            <w:r w:rsidRPr="00CF4125">
              <w:rPr>
                <w:lang w:val="uk-UA"/>
              </w:rPr>
              <w:t xml:space="preserve">   10 мс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6C0F08" w:rsidRPr="00CF4125" w:rsidRDefault="006C0F08" w:rsidP="00D34A68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>Б</w:t>
            </w:r>
            <w:r w:rsidRPr="00CF4125">
              <w:rPr>
                <w:lang w:val="uk-UA"/>
              </w:rPr>
              <w:t xml:space="preserve">   100 мс</w:t>
            </w:r>
          </w:p>
        </w:tc>
        <w:tc>
          <w:tcPr>
            <w:tcW w:w="1914" w:type="dxa"/>
            <w:vAlign w:val="center"/>
          </w:tcPr>
          <w:p w:rsidR="006C0F08" w:rsidRPr="00CF4125" w:rsidRDefault="006C0F08" w:rsidP="00D34A68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 xml:space="preserve">В </w:t>
            </w:r>
            <w:r w:rsidRPr="00CF4125">
              <w:rPr>
                <w:lang w:val="uk-UA"/>
              </w:rPr>
              <w:t xml:space="preserve">  50 мс</w:t>
            </w:r>
          </w:p>
        </w:tc>
        <w:tc>
          <w:tcPr>
            <w:tcW w:w="1914" w:type="dxa"/>
            <w:vAlign w:val="center"/>
          </w:tcPr>
          <w:p w:rsidR="006C0F08" w:rsidRPr="00CF4125" w:rsidRDefault="006C0F08" w:rsidP="00D34A68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>Г</w:t>
            </w:r>
            <w:r w:rsidRPr="00CF4125">
              <w:rPr>
                <w:lang w:val="uk-UA"/>
              </w:rPr>
              <w:t xml:space="preserve">   1 мс</w:t>
            </w:r>
          </w:p>
        </w:tc>
        <w:tc>
          <w:tcPr>
            <w:tcW w:w="1915" w:type="dxa"/>
            <w:vAlign w:val="center"/>
          </w:tcPr>
          <w:p w:rsidR="006C0F08" w:rsidRPr="00CF4125" w:rsidRDefault="006C0F08" w:rsidP="00D34A68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>Д</w:t>
            </w:r>
            <w:r w:rsidRPr="00CF4125">
              <w:rPr>
                <w:lang w:val="uk-UA"/>
              </w:rPr>
              <w:t xml:space="preserve">   5 мс</w:t>
            </w:r>
          </w:p>
        </w:tc>
      </w:tr>
    </w:tbl>
    <w:p w:rsidR="001A16C1" w:rsidRDefault="001A16C1" w:rsidP="001A16C1">
      <w:pPr>
        <w:jc w:val="both"/>
        <w:rPr>
          <w:lang w:val="uk-UA"/>
        </w:rPr>
      </w:pPr>
      <w:r w:rsidRPr="00AB19FA">
        <w:rPr>
          <w:i/>
          <w:lang w:val="uk-UA"/>
        </w:rPr>
        <w:t>Правильна відповідь</w:t>
      </w:r>
      <w:r>
        <w:rPr>
          <w:lang w:val="uk-UA"/>
        </w:rPr>
        <w:t>:</w:t>
      </w:r>
      <w:r w:rsidR="00E2584E">
        <w:rPr>
          <w:lang w:val="uk-UA"/>
        </w:rPr>
        <w:t xml:space="preserve"> А</w:t>
      </w:r>
    </w:p>
    <w:p w:rsidR="001A16C1" w:rsidRDefault="001A16C1" w:rsidP="001A16C1">
      <w:pPr>
        <w:jc w:val="both"/>
        <w:rPr>
          <w:lang w:val="uk-UA"/>
        </w:rPr>
      </w:pPr>
      <w:r w:rsidRPr="00AB19FA">
        <w:rPr>
          <w:i/>
          <w:lang w:val="uk-UA"/>
        </w:rPr>
        <w:t>Компоненти програмових вимог, що перевіряються завданням</w:t>
      </w:r>
      <w:r>
        <w:rPr>
          <w:lang w:val="uk-UA"/>
        </w:rPr>
        <w:t>:</w:t>
      </w:r>
      <w:r w:rsidR="00F96BA5">
        <w:rPr>
          <w:lang w:val="uk-UA"/>
        </w:rPr>
        <w:t xml:space="preserve"> </w:t>
      </w:r>
      <w:r w:rsidR="00A67D95">
        <w:rPr>
          <w:lang w:val="uk-UA"/>
        </w:rPr>
        <w:t>Явище самоіндукції. Індуктивність.</w:t>
      </w:r>
    </w:p>
    <w:p w:rsidR="009834A6" w:rsidRDefault="009834A6" w:rsidP="00BE5CEE">
      <w:pPr>
        <w:ind w:left="420" w:hanging="420"/>
        <w:jc w:val="both"/>
        <w:rPr>
          <w:b/>
          <w:lang w:val="uk-UA"/>
        </w:rPr>
      </w:pPr>
    </w:p>
    <w:p w:rsidR="00435281" w:rsidRPr="00747A4F" w:rsidRDefault="00937390" w:rsidP="00BE5CEE">
      <w:pPr>
        <w:ind w:left="420" w:hanging="420"/>
        <w:jc w:val="both"/>
        <w:rPr>
          <w:lang w:val="uk-UA"/>
        </w:rPr>
      </w:pPr>
      <w:r w:rsidRPr="00747A4F">
        <w:rPr>
          <w:b/>
          <w:lang w:val="uk-UA"/>
        </w:rPr>
        <w:t>19</w:t>
      </w:r>
      <w:r w:rsidR="00663453" w:rsidRPr="00747A4F">
        <w:rPr>
          <w:b/>
          <w:lang w:val="uk-UA"/>
        </w:rPr>
        <w:t>.</w:t>
      </w:r>
      <w:r w:rsidR="00BE5CEE" w:rsidRPr="00747A4F">
        <w:rPr>
          <w:b/>
          <w:lang w:val="uk-UA"/>
        </w:rPr>
        <w:t> </w:t>
      </w:r>
      <w:r w:rsidR="00435281" w:rsidRPr="00747A4F">
        <w:rPr>
          <w:lang w:val="uk-UA"/>
        </w:rPr>
        <w:t>Частота хвилі 4 Гц, а швидкість її поширення дорівнює 16 м/с. Визначте її довжину.</w:t>
      </w:r>
    </w:p>
    <w:p w:rsidR="00435281" w:rsidRPr="00747A4F" w:rsidRDefault="00435281" w:rsidP="002D7DB1">
      <w:pPr>
        <w:rPr>
          <w:lang w:val="uk-U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1914"/>
        <w:gridCol w:w="1914"/>
        <w:gridCol w:w="1914"/>
        <w:gridCol w:w="1915"/>
      </w:tblGrid>
      <w:tr w:rsidR="00CF4125" w:rsidRPr="00CF4125" w:rsidTr="00CF4125">
        <w:trPr>
          <w:trHeight w:val="567"/>
          <w:jc w:val="center"/>
        </w:trPr>
        <w:tc>
          <w:tcPr>
            <w:tcW w:w="1914" w:type="dxa"/>
            <w:vAlign w:val="center"/>
          </w:tcPr>
          <w:p w:rsidR="00A42D7F" w:rsidRPr="00CF4125" w:rsidRDefault="00A42D7F" w:rsidP="00403A6A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 xml:space="preserve">А </w:t>
            </w:r>
            <w:r w:rsidRPr="00CF4125">
              <w:rPr>
                <w:lang w:val="uk-UA"/>
              </w:rPr>
              <w:t xml:space="preserve">  </w:t>
            </w:r>
            <w:smartTag w:uri="urn:schemas-microsoft-com:office:smarttags" w:element="metricconverter">
              <w:smartTagPr>
                <w:attr w:name="ProductID" w:val="0,25 м"/>
              </w:smartTagPr>
              <w:r w:rsidRPr="00CF4125">
                <w:rPr>
                  <w:lang w:val="uk-UA"/>
                </w:rPr>
                <w:t>0,25 м</w:t>
              </w:r>
            </w:smartTag>
          </w:p>
        </w:tc>
        <w:tc>
          <w:tcPr>
            <w:tcW w:w="1914" w:type="dxa"/>
            <w:vAlign w:val="center"/>
          </w:tcPr>
          <w:p w:rsidR="00A42D7F" w:rsidRPr="00CF4125" w:rsidRDefault="00A42D7F" w:rsidP="00403A6A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>Б</w:t>
            </w:r>
            <w:r w:rsidRPr="00CF4125">
              <w:rPr>
                <w:lang w:val="uk-UA"/>
              </w:rPr>
              <w:t xml:space="preserve">   </w:t>
            </w:r>
            <w:smartTag w:uri="urn:schemas-microsoft-com:office:smarttags" w:element="metricconverter">
              <w:smartTagPr>
                <w:attr w:name="ProductID" w:val="0,5 м"/>
              </w:smartTagPr>
              <w:r w:rsidRPr="00CF4125">
                <w:rPr>
                  <w:lang w:val="uk-UA"/>
                </w:rPr>
                <w:t>0,5 м</w:t>
              </w:r>
            </w:smartTag>
          </w:p>
        </w:tc>
        <w:tc>
          <w:tcPr>
            <w:tcW w:w="1914" w:type="dxa"/>
            <w:vAlign w:val="center"/>
          </w:tcPr>
          <w:p w:rsidR="00A42D7F" w:rsidRPr="00CF4125" w:rsidRDefault="00A42D7F" w:rsidP="00403A6A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>В</w:t>
            </w:r>
            <w:r w:rsidRPr="00CF4125">
              <w:rPr>
                <w:lang w:val="uk-UA"/>
              </w:rPr>
              <w:t xml:space="preserve">  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CF4125">
                <w:rPr>
                  <w:lang w:val="uk-UA"/>
                </w:rPr>
                <w:t>1 м</w:t>
              </w:r>
            </w:smartTag>
          </w:p>
        </w:tc>
        <w:tc>
          <w:tcPr>
            <w:tcW w:w="1914" w:type="dxa"/>
            <w:shd w:val="clear" w:color="auto" w:fill="auto"/>
            <w:vAlign w:val="center"/>
          </w:tcPr>
          <w:p w:rsidR="00A42D7F" w:rsidRPr="00CF4125" w:rsidRDefault="00A42D7F" w:rsidP="00403A6A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>Г</w:t>
            </w:r>
            <w:r w:rsidRPr="00CF4125">
              <w:rPr>
                <w:lang w:val="uk-UA"/>
              </w:rPr>
              <w:t xml:space="preserve">   </w:t>
            </w:r>
            <w:smartTag w:uri="urn:schemas-microsoft-com:office:smarttags" w:element="metricconverter">
              <w:smartTagPr>
                <w:attr w:name="ProductID" w:val="4 м"/>
              </w:smartTagPr>
              <w:r w:rsidRPr="00CF4125">
                <w:rPr>
                  <w:lang w:val="uk-UA"/>
                </w:rPr>
                <w:t>4 м</w:t>
              </w:r>
            </w:smartTag>
          </w:p>
        </w:tc>
        <w:tc>
          <w:tcPr>
            <w:tcW w:w="1915" w:type="dxa"/>
            <w:vAlign w:val="center"/>
          </w:tcPr>
          <w:p w:rsidR="00A42D7F" w:rsidRPr="00CF4125" w:rsidRDefault="00A42D7F" w:rsidP="00403A6A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>Д</w:t>
            </w:r>
            <w:r w:rsidRPr="00CF4125">
              <w:rPr>
                <w:lang w:val="uk-UA"/>
              </w:rPr>
              <w:t xml:space="preserve">   </w:t>
            </w:r>
            <w:smartTag w:uri="urn:schemas-microsoft-com:office:smarttags" w:element="metricconverter">
              <w:smartTagPr>
                <w:attr w:name="ProductID" w:val="64 м"/>
              </w:smartTagPr>
              <w:r w:rsidRPr="00CF4125">
                <w:rPr>
                  <w:lang w:val="uk-UA"/>
                </w:rPr>
                <w:t>64 м</w:t>
              </w:r>
            </w:smartTag>
          </w:p>
        </w:tc>
      </w:tr>
    </w:tbl>
    <w:p w:rsidR="001A16C1" w:rsidRDefault="001A16C1" w:rsidP="001A16C1">
      <w:pPr>
        <w:jc w:val="both"/>
        <w:rPr>
          <w:lang w:val="uk-UA"/>
        </w:rPr>
      </w:pPr>
      <w:r w:rsidRPr="00AB19FA">
        <w:rPr>
          <w:i/>
          <w:lang w:val="uk-UA"/>
        </w:rPr>
        <w:t>Правильна відповідь</w:t>
      </w:r>
      <w:r>
        <w:rPr>
          <w:lang w:val="uk-UA"/>
        </w:rPr>
        <w:t>:</w:t>
      </w:r>
      <w:r w:rsidR="00E2584E">
        <w:rPr>
          <w:lang w:val="uk-UA"/>
        </w:rPr>
        <w:t xml:space="preserve"> Г</w:t>
      </w:r>
    </w:p>
    <w:p w:rsidR="001A16C1" w:rsidRDefault="001A16C1" w:rsidP="001A16C1">
      <w:pPr>
        <w:jc w:val="both"/>
        <w:rPr>
          <w:lang w:val="uk-UA"/>
        </w:rPr>
      </w:pPr>
      <w:r w:rsidRPr="00AB19FA">
        <w:rPr>
          <w:i/>
          <w:lang w:val="uk-UA"/>
        </w:rPr>
        <w:t>Компоненти програмових вимог, що перевіряються завданням</w:t>
      </w:r>
      <w:r>
        <w:rPr>
          <w:lang w:val="uk-UA"/>
        </w:rPr>
        <w:t>:</w:t>
      </w:r>
      <w:r w:rsidR="00A67D95">
        <w:rPr>
          <w:lang w:val="uk-UA"/>
        </w:rPr>
        <w:t xml:space="preserve"> Гармонічні коливання. Зміщення, амплітуда, період, частота і фаза гармонічних коливань.</w:t>
      </w:r>
    </w:p>
    <w:p w:rsidR="001A16C1" w:rsidRDefault="001A16C1" w:rsidP="00E23CE7">
      <w:pPr>
        <w:ind w:left="366" w:hanging="366"/>
        <w:jc w:val="both"/>
        <w:rPr>
          <w:b/>
          <w:lang w:val="uk-UA"/>
        </w:rPr>
      </w:pPr>
    </w:p>
    <w:p w:rsidR="00A42D7F" w:rsidRPr="00747A4F" w:rsidRDefault="00A532A3" w:rsidP="00E23CE7">
      <w:pPr>
        <w:ind w:left="366" w:hanging="366"/>
        <w:jc w:val="both"/>
        <w:rPr>
          <w:lang w:val="uk-UA"/>
        </w:rPr>
      </w:pPr>
      <w:r w:rsidRPr="00747A4F">
        <w:rPr>
          <w:b/>
          <w:lang w:val="uk-UA"/>
        </w:rPr>
        <w:t>2</w:t>
      </w:r>
      <w:r w:rsidR="00937390" w:rsidRPr="00747A4F">
        <w:rPr>
          <w:b/>
          <w:lang w:val="uk-UA"/>
        </w:rPr>
        <w:t>0</w:t>
      </w:r>
      <w:r w:rsidRPr="00747A4F">
        <w:rPr>
          <w:b/>
          <w:lang w:val="uk-UA"/>
        </w:rPr>
        <w:t>.</w:t>
      </w:r>
      <w:r w:rsidR="00BE5CEE" w:rsidRPr="00747A4F">
        <w:rPr>
          <w:b/>
          <w:lang w:val="uk-UA"/>
        </w:rPr>
        <w:t> </w:t>
      </w:r>
      <w:r w:rsidR="00BD1B9D" w:rsidRPr="00747A4F">
        <w:rPr>
          <w:lang w:val="uk-UA"/>
        </w:rPr>
        <w:t xml:space="preserve">Правильно </w:t>
      </w:r>
      <w:r w:rsidR="003D7715" w:rsidRPr="00747A4F">
        <w:rPr>
          <w:lang w:val="uk-UA"/>
        </w:rPr>
        <w:t>продовж</w:t>
      </w:r>
      <w:r w:rsidR="00424517">
        <w:rPr>
          <w:lang w:val="uk-UA"/>
        </w:rPr>
        <w:t>те</w:t>
      </w:r>
      <w:r w:rsidR="00A42D7F" w:rsidRPr="00747A4F">
        <w:rPr>
          <w:lang w:val="uk-UA"/>
        </w:rPr>
        <w:t xml:space="preserve"> твердження: </w:t>
      </w:r>
      <w:r w:rsidR="00C83A6A" w:rsidRPr="00747A4F">
        <w:rPr>
          <w:lang w:val="uk-UA"/>
        </w:rPr>
        <w:t>п</w:t>
      </w:r>
      <w:r w:rsidR="00A42D7F" w:rsidRPr="00747A4F">
        <w:rPr>
          <w:lang w:val="uk-UA"/>
        </w:rPr>
        <w:t xml:space="preserve">ід час </w:t>
      </w:r>
      <w:r w:rsidR="00C83A6A" w:rsidRPr="00747A4F">
        <w:rPr>
          <w:lang w:val="uk-UA"/>
        </w:rPr>
        <w:t xml:space="preserve">незатухаючих </w:t>
      </w:r>
      <w:r w:rsidR="00A42D7F" w:rsidRPr="00747A4F">
        <w:rPr>
          <w:lang w:val="uk-UA"/>
        </w:rPr>
        <w:t>електромагнітних коливань</w:t>
      </w:r>
      <w:r w:rsidR="00D54A79">
        <w:rPr>
          <w:lang w:val="uk-UA"/>
        </w:rPr>
        <w:t>,</w:t>
      </w:r>
      <w:r w:rsidR="00A42D7F" w:rsidRPr="00747A4F">
        <w:rPr>
          <w:lang w:val="uk-UA"/>
        </w:rPr>
        <w:t xml:space="preserve"> </w:t>
      </w:r>
      <w:r w:rsidR="00D54A79">
        <w:rPr>
          <w:lang w:val="uk-UA"/>
        </w:rPr>
        <w:t xml:space="preserve">у момент, коли конденсатор має максимальний заряд, </w:t>
      </w:r>
      <w:r w:rsidR="00D54A79" w:rsidRPr="00BF32ED">
        <w:rPr>
          <w:lang w:val="uk-UA"/>
        </w:rPr>
        <w:t>максимально</w:t>
      </w:r>
      <w:r w:rsidR="00820416" w:rsidRPr="00BF32ED">
        <w:rPr>
          <w:lang w:val="uk-UA"/>
        </w:rPr>
        <w:t>го значення досягає</w:t>
      </w:r>
      <w:r w:rsidR="00937390" w:rsidRPr="00747A4F">
        <w:rPr>
          <w:lang w:val="uk-UA"/>
        </w:rPr>
        <w:t> </w:t>
      </w:r>
      <w:r w:rsidR="00A42D7F" w:rsidRPr="00747A4F">
        <w:rPr>
          <w:lang w:val="uk-UA"/>
        </w:rPr>
        <w:t>…</w:t>
      </w:r>
    </w:p>
    <w:tbl>
      <w:tblPr>
        <w:tblW w:w="9570" w:type="dxa"/>
        <w:jc w:val="center"/>
        <w:tblLayout w:type="fixed"/>
        <w:tblLook w:val="0000" w:firstRow="0" w:lastRow="0" w:firstColumn="0" w:lastColumn="0" w:noHBand="0" w:noVBand="0"/>
      </w:tblPr>
      <w:tblGrid>
        <w:gridCol w:w="2058"/>
        <w:gridCol w:w="1878"/>
        <w:gridCol w:w="1878"/>
        <w:gridCol w:w="1878"/>
        <w:gridCol w:w="1878"/>
      </w:tblGrid>
      <w:tr w:rsidR="00A42D7F" w:rsidRPr="00747A4F">
        <w:trPr>
          <w:trHeight w:val="397"/>
          <w:jc w:val="center"/>
        </w:trPr>
        <w:tc>
          <w:tcPr>
            <w:tcW w:w="2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2D7F" w:rsidRPr="00747A4F" w:rsidRDefault="00A42D7F" w:rsidP="00403A6A">
            <w:pPr>
              <w:widowControl w:val="0"/>
              <w:autoSpaceDE w:val="0"/>
              <w:autoSpaceDN w:val="0"/>
              <w:adjustRightInd w:val="0"/>
              <w:ind w:left="284" w:hanging="284"/>
              <w:jc w:val="center"/>
              <w:rPr>
                <w:b/>
                <w:lang w:val="uk-UA"/>
              </w:rPr>
            </w:pPr>
            <w:r w:rsidRPr="00747A4F">
              <w:rPr>
                <w:b/>
                <w:lang w:val="uk-UA"/>
              </w:rPr>
              <w:t>А</w:t>
            </w:r>
          </w:p>
        </w:tc>
        <w:tc>
          <w:tcPr>
            <w:tcW w:w="1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2D7F" w:rsidRPr="00747A4F" w:rsidRDefault="00A42D7F" w:rsidP="00403A6A">
            <w:pPr>
              <w:widowControl w:val="0"/>
              <w:autoSpaceDE w:val="0"/>
              <w:autoSpaceDN w:val="0"/>
              <w:adjustRightInd w:val="0"/>
              <w:ind w:left="284" w:hanging="284"/>
              <w:jc w:val="center"/>
              <w:rPr>
                <w:b/>
                <w:lang w:val="uk-UA"/>
              </w:rPr>
            </w:pPr>
            <w:r w:rsidRPr="00747A4F">
              <w:rPr>
                <w:b/>
                <w:lang w:val="uk-UA"/>
              </w:rPr>
              <w:t>Б</w:t>
            </w:r>
          </w:p>
        </w:tc>
        <w:tc>
          <w:tcPr>
            <w:tcW w:w="1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42D7F" w:rsidRPr="00747A4F" w:rsidRDefault="00A42D7F" w:rsidP="00403A6A">
            <w:pPr>
              <w:widowControl w:val="0"/>
              <w:autoSpaceDE w:val="0"/>
              <w:autoSpaceDN w:val="0"/>
              <w:adjustRightInd w:val="0"/>
              <w:ind w:left="284" w:hanging="284"/>
              <w:jc w:val="center"/>
              <w:rPr>
                <w:b/>
                <w:highlight w:val="yellow"/>
                <w:lang w:val="uk-UA"/>
              </w:rPr>
            </w:pPr>
            <w:r w:rsidRPr="00747A4F">
              <w:rPr>
                <w:b/>
                <w:lang w:val="uk-UA"/>
              </w:rPr>
              <w:t>В</w:t>
            </w:r>
          </w:p>
        </w:tc>
        <w:tc>
          <w:tcPr>
            <w:tcW w:w="1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2D7F" w:rsidRPr="00747A4F" w:rsidRDefault="00A42D7F" w:rsidP="00403A6A">
            <w:pPr>
              <w:widowControl w:val="0"/>
              <w:autoSpaceDE w:val="0"/>
              <w:autoSpaceDN w:val="0"/>
              <w:adjustRightInd w:val="0"/>
              <w:ind w:left="284" w:hanging="284"/>
              <w:jc w:val="center"/>
              <w:rPr>
                <w:b/>
                <w:lang w:val="uk-UA"/>
              </w:rPr>
            </w:pPr>
            <w:r w:rsidRPr="00747A4F">
              <w:rPr>
                <w:b/>
                <w:lang w:val="uk-UA"/>
              </w:rPr>
              <w:t>Г</w:t>
            </w:r>
          </w:p>
        </w:tc>
        <w:tc>
          <w:tcPr>
            <w:tcW w:w="1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2D7F" w:rsidRPr="00747A4F" w:rsidRDefault="00A42D7F" w:rsidP="00403A6A">
            <w:pPr>
              <w:widowControl w:val="0"/>
              <w:autoSpaceDE w:val="0"/>
              <w:autoSpaceDN w:val="0"/>
              <w:adjustRightInd w:val="0"/>
              <w:ind w:left="284" w:hanging="284"/>
              <w:jc w:val="center"/>
              <w:rPr>
                <w:b/>
                <w:lang w:val="uk-UA"/>
              </w:rPr>
            </w:pPr>
            <w:r w:rsidRPr="00747A4F">
              <w:rPr>
                <w:b/>
                <w:lang w:val="uk-UA"/>
              </w:rPr>
              <w:t>Д</w:t>
            </w:r>
          </w:p>
        </w:tc>
      </w:tr>
      <w:tr w:rsidR="00A42D7F" w:rsidRPr="00747A4F">
        <w:trPr>
          <w:jc w:val="center"/>
        </w:trPr>
        <w:tc>
          <w:tcPr>
            <w:tcW w:w="2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2D7F" w:rsidRPr="00747A4F" w:rsidRDefault="00A42D7F" w:rsidP="00403A6A">
            <w:pPr>
              <w:widowControl w:val="0"/>
              <w:autoSpaceDE w:val="0"/>
              <w:autoSpaceDN w:val="0"/>
              <w:adjustRightInd w:val="0"/>
              <w:spacing w:line="192" w:lineRule="auto"/>
              <w:jc w:val="center"/>
            </w:pPr>
            <w:r w:rsidRPr="00747A4F">
              <w:rPr>
                <w:lang w:val="uk-UA"/>
              </w:rPr>
              <w:t>Повна енергія електромагнітних коливань</w:t>
            </w:r>
          </w:p>
        </w:tc>
        <w:tc>
          <w:tcPr>
            <w:tcW w:w="1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2D7F" w:rsidRPr="00747A4F" w:rsidRDefault="00A42D7F" w:rsidP="00403A6A">
            <w:pPr>
              <w:widowControl w:val="0"/>
              <w:autoSpaceDE w:val="0"/>
              <w:autoSpaceDN w:val="0"/>
              <w:adjustRightInd w:val="0"/>
              <w:spacing w:line="192" w:lineRule="auto"/>
              <w:ind w:left="5" w:hanging="5"/>
              <w:jc w:val="center"/>
            </w:pPr>
            <w:r w:rsidRPr="00747A4F">
              <w:rPr>
                <w:lang w:val="uk-UA"/>
              </w:rPr>
              <w:t>Енергія магнітного поля</w:t>
            </w:r>
          </w:p>
        </w:tc>
        <w:tc>
          <w:tcPr>
            <w:tcW w:w="1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2D7F" w:rsidRPr="00747A4F" w:rsidRDefault="00A42D7F" w:rsidP="00403A6A">
            <w:pPr>
              <w:widowControl w:val="0"/>
              <w:autoSpaceDE w:val="0"/>
              <w:autoSpaceDN w:val="0"/>
              <w:adjustRightInd w:val="0"/>
              <w:spacing w:line="192" w:lineRule="auto"/>
              <w:jc w:val="center"/>
            </w:pPr>
            <w:r w:rsidRPr="00747A4F">
              <w:rPr>
                <w:lang w:val="uk-UA"/>
              </w:rPr>
              <w:t>Енергія електричного поля</w:t>
            </w:r>
          </w:p>
        </w:tc>
        <w:tc>
          <w:tcPr>
            <w:tcW w:w="1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2D7F" w:rsidRPr="00747A4F" w:rsidRDefault="00D54A79" w:rsidP="00403A6A">
            <w:pPr>
              <w:widowControl w:val="0"/>
              <w:autoSpaceDE w:val="0"/>
              <w:autoSpaceDN w:val="0"/>
              <w:adjustRightInd w:val="0"/>
              <w:spacing w:line="192" w:lineRule="auto"/>
              <w:ind w:left="3" w:hanging="3"/>
              <w:jc w:val="center"/>
            </w:pPr>
            <w:r>
              <w:rPr>
                <w:lang w:val="uk-UA"/>
              </w:rPr>
              <w:t>Частота</w:t>
            </w:r>
            <w:r w:rsidR="00A42D7F" w:rsidRPr="00747A4F">
              <w:rPr>
                <w:lang w:val="uk-UA"/>
              </w:rPr>
              <w:t xml:space="preserve"> коливань</w:t>
            </w:r>
          </w:p>
        </w:tc>
        <w:tc>
          <w:tcPr>
            <w:tcW w:w="1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2D7F" w:rsidRPr="00747A4F" w:rsidRDefault="00A42D7F" w:rsidP="00403A6A">
            <w:pPr>
              <w:widowControl w:val="0"/>
              <w:autoSpaceDE w:val="0"/>
              <w:autoSpaceDN w:val="0"/>
              <w:adjustRightInd w:val="0"/>
              <w:spacing w:line="192" w:lineRule="auto"/>
              <w:jc w:val="center"/>
              <w:rPr>
                <w:b/>
              </w:rPr>
            </w:pPr>
            <w:r w:rsidRPr="00747A4F">
              <w:rPr>
                <w:lang w:val="uk-UA"/>
              </w:rPr>
              <w:t>Ємність контуру</w:t>
            </w:r>
          </w:p>
        </w:tc>
      </w:tr>
    </w:tbl>
    <w:p w:rsidR="001A16C1" w:rsidRDefault="001A16C1" w:rsidP="001A16C1">
      <w:pPr>
        <w:jc w:val="both"/>
        <w:rPr>
          <w:lang w:val="uk-UA"/>
        </w:rPr>
      </w:pPr>
      <w:r w:rsidRPr="00AB19FA">
        <w:rPr>
          <w:i/>
          <w:lang w:val="uk-UA"/>
        </w:rPr>
        <w:t>Правильна відповідь</w:t>
      </w:r>
      <w:r>
        <w:rPr>
          <w:lang w:val="uk-UA"/>
        </w:rPr>
        <w:t>:</w:t>
      </w:r>
      <w:r w:rsidR="00E2584E">
        <w:rPr>
          <w:lang w:val="uk-UA"/>
        </w:rPr>
        <w:t xml:space="preserve"> В</w:t>
      </w:r>
    </w:p>
    <w:p w:rsidR="001A16C1" w:rsidRDefault="001A16C1" w:rsidP="001A16C1">
      <w:pPr>
        <w:jc w:val="both"/>
        <w:rPr>
          <w:lang w:val="uk-UA"/>
        </w:rPr>
      </w:pPr>
      <w:r w:rsidRPr="00AB19FA">
        <w:rPr>
          <w:i/>
          <w:lang w:val="uk-UA"/>
        </w:rPr>
        <w:t>Компоненти програмових вимог, що перевіряються завданням</w:t>
      </w:r>
      <w:r>
        <w:rPr>
          <w:lang w:val="uk-UA"/>
        </w:rPr>
        <w:t>:</w:t>
      </w:r>
      <w:r w:rsidR="00A67D95">
        <w:rPr>
          <w:lang w:val="uk-UA"/>
        </w:rPr>
        <w:t xml:space="preserve"> </w:t>
      </w:r>
      <w:r w:rsidR="00EE1857">
        <w:rPr>
          <w:lang w:val="uk-UA"/>
        </w:rPr>
        <w:t>Перетворення енергії в коливальному контурі.</w:t>
      </w:r>
    </w:p>
    <w:p w:rsidR="00722515" w:rsidRPr="00747A4F" w:rsidRDefault="00722515" w:rsidP="00722515">
      <w:pPr>
        <w:rPr>
          <w:lang w:val="uk-UA"/>
        </w:rPr>
      </w:pPr>
    </w:p>
    <w:p w:rsidR="00A532A3" w:rsidRPr="00747A4F" w:rsidRDefault="00BE5CEE" w:rsidP="00E23CE7">
      <w:pPr>
        <w:ind w:left="366" w:hanging="366"/>
        <w:jc w:val="both"/>
        <w:rPr>
          <w:lang w:val="uk-UA"/>
        </w:rPr>
      </w:pPr>
      <w:r w:rsidRPr="00747A4F">
        <w:rPr>
          <w:b/>
          <w:lang w:val="uk-UA"/>
        </w:rPr>
        <w:t>2</w:t>
      </w:r>
      <w:r w:rsidR="00937390" w:rsidRPr="00747A4F">
        <w:rPr>
          <w:b/>
          <w:lang w:val="uk-UA"/>
        </w:rPr>
        <w:t>1</w:t>
      </w:r>
      <w:r w:rsidRPr="00747A4F">
        <w:rPr>
          <w:b/>
          <w:lang w:val="uk-UA"/>
        </w:rPr>
        <w:t>. </w:t>
      </w:r>
      <w:r w:rsidR="00B154D3" w:rsidRPr="00747A4F">
        <w:rPr>
          <w:lang w:val="uk-UA"/>
        </w:rPr>
        <w:t xml:space="preserve">Визначте кут падіння променя </w:t>
      </w:r>
      <w:r w:rsidR="00B154D3" w:rsidRPr="00747A4F">
        <w:rPr>
          <w:position w:val="-6"/>
          <w:lang w:val="en-GB"/>
        </w:rPr>
        <w:object w:dxaOrig="240" w:dyaOrig="220">
          <v:shape id="_x0000_i1025" type="#_x0000_t75" style="width:12pt;height:11.25pt" o:ole="">
            <v:imagedata r:id="rId7" o:title=""/>
          </v:shape>
          <o:OLEObject Type="Embed" ProgID="Equation.3" ShapeID="_x0000_i1025" DrawAspect="Content" ObjectID="_1458017166" r:id="rId8"/>
        </w:object>
      </w:r>
      <w:r w:rsidR="00B154D3" w:rsidRPr="00747A4F">
        <w:rPr>
          <w:lang w:val="uk-UA"/>
        </w:rPr>
        <w:t xml:space="preserve"> на поверхню, </w:t>
      </w:r>
      <w:r w:rsidR="00176C6F" w:rsidRPr="00747A4F">
        <w:rPr>
          <w:lang w:val="uk-UA"/>
        </w:rPr>
        <w:t>що</w:t>
      </w:r>
      <w:r w:rsidR="00B154D3" w:rsidRPr="00747A4F">
        <w:rPr>
          <w:lang w:val="uk-UA"/>
        </w:rPr>
        <w:t xml:space="preserve"> розділяє два середовища, якщо заломлений і відбитий промені утворюють кут 90°. Показник заломл</w:t>
      </w:r>
      <w:r w:rsidR="00A532A3" w:rsidRPr="00747A4F">
        <w:rPr>
          <w:lang w:val="uk-UA"/>
        </w:rPr>
        <w:t>ення другого середовища</w:t>
      </w:r>
      <w:r w:rsidR="00B154D3" w:rsidRPr="00747A4F">
        <w:rPr>
          <w:lang w:val="uk-UA"/>
        </w:rPr>
        <w:t xml:space="preserve"> відносно першого </w:t>
      </w:r>
      <w:r w:rsidR="00B154D3" w:rsidRPr="00747A4F">
        <w:rPr>
          <w:i/>
        </w:rPr>
        <w:t>n</w:t>
      </w:r>
      <w:r w:rsidR="00A532A3" w:rsidRPr="00747A4F">
        <w:rPr>
          <w:lang w:val="uk-UA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1914"/>
        <w:gridCol w:w="1914"/>
        <w:gridCol w:w="1914"/>
        <w:gridCol w:w="1915"/>
      </w:tblGrid>
      <w:tr w:rsidR="00CF4125" w:rsidRPr="00CF4125" w:rsidTr="00CF4125">
        <w:trPr>
          <w:trHeight w:val="397"/>
          <w:jc w:val="center"/>
        </w:trPr>
        <w:tc>
          <w:tcPr>
            <w:tcW w:w="1914" w:type="dxa"/>
            <w:vAlign w:val="center"/>
          </w:tcPr>
          <w:p w:rsidR="00B154D3" w:rsidRPr="00CF4125" w:rsidRDefault="00B154D3" w:rsidP="00CF4125">
            <w:pPr>
              <w:jc w:val="center"/>
              <w:rPr>
                <w:b/>
                <w:lang w:val="uk-UA"/>
              </w:rPr>
            </w:pPr>
            <w:r w:rsidRPr="00CF4125">
              <w:rPr>
                <w:b/>
                <w:lang w:val="uk-UA"/>
              </w:rPr>
              <w:t>А</w:t>
            </w:r>
          </w:p>
        </w:tc>
        <w:tc>
          <w:tcPr>
            <w:tcW w:w="1914" w:type="dxa"/>
            <w:vAlign w:val="center"/>
          </w:tcPr>
          <w:p w:rsidR="00B154D3" w:rsidRPr="00CF4125" w:rsidRDefault="00B154D3" w:rsidP="00CF4125">
            <w:pPr>
              <w:jc w:val="center"/>
              <w:rPr>
                <w:b/>
                <w:lang w:val="uk-UA"/>
              </w:rPr>
            </w:pPr>
            <w:r w:rsidRPr="00CF4125">
              <w:rPr>
                <w:b/>
                <w:lang w:val="uk-UA"/>
              </w:rPr>
              <w:t>Б</w:t>
            </w:r>
          </w:p>
        </w:tc>
        <w:tc>
          <w:tcPr>
            <w:tcW w:w="1914" w:type="dxa"/>
            <w:vAlign w:val="center"/>
          </w:tcPr>
          <w:p w:rsidR="00B154D3" w:rsidRPr="00CF4125" w:rsidRDefault="00B154D3" w:rsidP="00CF4125">
            <w:pPr>
              <w:jc w:val="center"/>
              <w:rPr>
                <w:b/>
                <w:lang w:val="uk-UA"/>
              </w:rPr>
            </w:pPr>
            <w:r w:rsidRPr="00CF4125">
              <w:rPr>
                <w:b/>
                <w:lang w:val="uk-UA"/>
              </w:rPr>
              <w:t>В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B154D3" w:rsidRPr="00CF4125" w:rsidRDefault="00B154D3" w:rsidP="00CF4125">
            <w:pPr>
              <w:jc w:val="center"/>
              <w:rPr>
                <w:b/>
                <w:lang w:val="uk-UA"/>
              </w:rPr>
            </w:pPr>
            <w:r w:rsidRPr="00CF4125">
              <w:rPr>
                <w:b/>
                <w:lang w:val="uk-UA"/>
              </w:rPr>
              <w:t>Г</w:t>
            </w:r>
          </w:p>
        </w:tc>
        <w:tc>
          <w:tcPr>
            <w:tcW w:w="1915" w:type="dxa"/>
            <w:vAlign w:val="center"/>
          </w:tcPr>
          <w:p w:rsidR="00B154D3" w:rsidRPr="00CF4125" w:rsidRDefault="00B154D3" w:rsidP="00CF4125">
            <w:pPr>
              <w:jc w:val="center"/>
              <w:rPr>
                <w:b/>
                <w:lang w:val="uk-UA"/>
              </w:rPr>
            </w:pPr>
            <w:r w:rsidRPr="00CF4125">
              <w:rPr>
                <w:b/>
                <w:lang w:val="uk-UA"/>
              </w:rPr>
              <w:t>Д</w:t>
            </w:r>
          </w:p>
        </w:tc>
      </w:tr>
      <w:tr w:rsidR="00CF4125" w:rsidRPr="00CF4125" w:rsidTr="00CF4125">
        <w:trPr>
          <w:trHeight w:val="567"/>
          <w:jc w:val="center"/>
        </w:trPr>
        <w:tc>
          <w:tcPr>
            <w:tcW w:w="1914" w:type="dxa"/>
            <w:vAlign w:val="center"/>
          </w:tcPr>
          <w:p w:rsidR="00B154D3" w:rsidRPr="00CF4125" w:rsidRDefault="00B154D3" w:rsidP="00CF4125">
            <w:pPr>
              <w:jc w:val="center"/>
              <w:rPr>
                <w:lang w:val="uk-UA"/>
              </w:rPr>
            </w:pPr>
            <w:r w:rsidRPr="00CF4125">
              <w:rPr>
                <w:position w:val="-6"/>
                <w:lang w:val="en-GB"/>
              </w:rPr>
              <w:object w:dxaOrig="240" w:dyaOrig="220">
                <v:shape id="_x0000_i1026" type="#_x0000_t75" style="width:12pt;height:11.25pt" o:ole="">
                  <v:imagedata r:id="rId9" o:title=""/>
                </v:shape>
                <o:OLEObject Type="Embed" ProgID="Equation.3" ShapeID="_x0000_i1026" DrawAspect="Content" ObjectID="_1458017167" r:id="rId10"/>
              </w:object>
            </w:r>
            <w:r w:rsidRPr="00CF4125">
              <w:rPr>
                <w:lang w:val="uk-UA"/>
              </w:rPr>
              <w:t xml:space="preserve"> = </w:t>
            </w:r>
            <w:r w:rsidRPr="00CF4125">
              <w:rPr>
                <w:lang w:val="en-GB"/>
              </w:rPr>
              <w:t>n</w:t>
            </w:r>
            <w:r w:rsidRPr="00CF4125">
              <w:rPr>
                <w:lang w:val="uk-UA"/>
              </w:rPr>
              <w:t xml:space="preserve"> </w:t>
            </w:r>
            <w:r w:rsidRPr="00CF4125">
              <w:rPr>
                <w:lang w:val="en-GB"/>
              </w:rPr>
              <w:t>tg</w:t>
            </w:r>
            <w:r w:rsidRPr="00CF4125">
              <w:rPr>
                <w:lang w:val="uk-UA"/>
              </w:rPr>
              <w:t xml:space="preserve">  </w:t>
            </w:r>
            <w:r w:rsidRPr="00CF4125">
              <w:rPr>
                <w:lang w:val="en-GB"/>
              </w:rPr>
              <w:t>n</w:t>
            </w:r>
          </w:p>
        </w:tc>
        <w:tc>
          <w:tcPr>
            <w:tcW w:w="1914" w:type="dxa"/>
            <w:vAlign w:val="center"/>
          </w:tcPr>
          <w:p w:rsidR="00B154D3" w:rsidRPr="00CF4125" w:rsidRDefault="00B154D3" w:rsidP="00CF4125">
            <w:pPr>
              <w:jc w:val="center"/>
              <w:rPr>
                <w:lang w:val="uk-UA"/>
              </w:rPr>
            </w:pPr>
            <w:r w:rsidRPr="00CF4125">
              <w:rPr>
                <w:position w:val="-6"/>
                <w:lang w:val="en-GB"/>
              </w:rPr>
              <w:object w:dxaOrig="240" w:dyaOrig="220">
                <v:shape id="_x0000_i1027" type="#_x0000_t75" style="width:12pt;height:11.25pt" o:ole="">
                  <v:imagedata r:id="rId7" o:title=""/>
                </v:shape>
                <o:OLEObject Type="Embed" ProgID="Equation.3" ShapeID="_x0000_i1027" DrawAspect="Content" ObjectID="_1458017168" r:id="rId11"/>
              </w:object>
            </w:r>
            <w:r w:rsidRPr="00CF4125">
              <w:rPr>
                <w:lang w:val="uk-UA"/>
              </w:rPr>
              <w:t xml:space="preserve"> = </w:t>
            </w:r>
            <w:r w:rsidRPr="00CF4125">
              <w:rPr>
                <w:lang w:val="en-GB"/>
              </w:rPr>
              <w:t>n</w:t>
            </w:r>
            <w:r w:rsidRPr="00CF4125">
              <w:rPr>
                <w:lang w:val="uk-UA"/>
              </w:rPr>
              <w:t xml:space="preserve"> </w:t>
            </w:r>
            <w:r w:rsidRPr="00CF4125">
              <w:rPr>
                <w:lang w:val="en-GB"/>
              </w:rPr>
              <w:t>ar</w:t>
            </w:r>
            <w:r w:rsidRPr="00CF4125">
              <w:rPr>
                <w:lang w:val="uk-UA"/>
              </w:rPr>
              <w:t>с</w:t>
            </w:r>
            <w:r w:rsidRPr="00CF4125">
              <w:rPr>
                <w:lang w:val="en-GB"/>
              </w:rPr>
              <w:t>tg</w:t>
            </w:r>
            <w:r w:rsidRPr="00CF4125">
              <w:rPr>
                <w:lang w:val="uk-UA"/>
              </w:rPr>
              <w:t xml:space="preserve"> </w:t>
            </w:r>
            <w:r w:rsidRPr="00CF4125">
              <w:rPr>
                <w:lang w:val="en-GB"/>
              </w:rPr>
              <w:t>n</w:t>
            </w:r>
          </w:p>
        </w:tc>
        <w:tc>
          <w:tcPr>
            <w:tcW w:w="1914" w:type="dxa"/>
            <w:vAlign w:val="center"/>
          </w:tcPr>
          <w:p w:rsidR="00B154D3" w:rsidRPr="00CF4125" w:rsidRDefault="00B154D3" w:rsidP="00CF4125">
            <w:pPr>
              <w:jc w:val="center"/>
              <w:rPr>
                <w:lang w:val="uk-UA"/>
              </w:rPr>
            </w:pPr>
            <w:r w:rsidRPr="00CF4125">
              <w:rPr>
                <w:position w:val="-6"/>
                <w:lang w:val="en-GB"/>
              </w:rPr>
              <w:object w:dxaOrig="240" w:dyaOrig="220">
                <v:shape id="_x0000_i1028" type="#_x0000_t75" style="width:12pt;height:11.25pt" o:ole="">
                  <v:imagedata r:id="rId7" o:title=""/>
                </v:shape>
                <o:OLEObject Type="Embed" ProgID="Equation.3" ShapeID="_x0000_i1028" DrawAspect="Content" ObjectID="_1458017169" r:id="rId12"/>
              </w:object>
            </w:r>
            <w:r w:rsidRPr="00CF4125">
              <w:rPr>
                <w:lang w:val="uk-UA"/>
              </w:rPr>
              <w:t>= 1/</w:t>
            </w:r>
            <w:r w:rsidRPr="00CF4125">
              <w:rPr>
                <w:lang w:val="en-GB"/>
              </w:rPr>
              <w:t>arctg</w:t>
            </w:r>
            <w:r w:rsidRPr="00CF4125">
              <w:rPr>
                <w:lang w:val="uk-UA"/>
              </w:rPr>
              <w:t xml:space="preserve"> </w:t>
            </w:r>
            <w:r w:rsidRPr="00CF4125">
              <w:rPr>
                <w:lang w:val="en-GB"/>
              </w:rPr>
              <w:t>n</w:t>
            </w:r>
          </w:p>
        </w:tc>
        <w:tc>
          <w:tcPr>
            <w:tcW w:w="1914" w:type="dxa"/>
            <w:vAlign w:val="center"/>
          </w:tcPr>
          <w:p w:rsidR="00B154D3" w:rsidRPr="00CF4125" w:rsidRDefault="00B154D3" w:rsidP="00CF4125">
            <w:pPr>
              <w:jc w:val="center"/>
              <w:rPr>
                <w:lang w:val="uk-UA"/>
              </w:rPr>
            </w:pPr>
            <w:r w:rsidRPr="00CF4125">
              <w:rPr>
                <w:position w:val="-6"/>
                <w:lang w:val="en-GB"/>
              </w:rPr>
              <w:object w:dxaOrig="240" w:dyaOrig="220">
                <v:shape id="_x0000_i1029" type="#_x0000_t75" style="width:12pt;height:11.25pt" o:ole="">
                  <v:imagedata r:id="rId7" o:title=""/>
                </v:shape>
                <o:OLEObject Type="Embed" ProgID="Equation.3" ShapeID="_x0000_i1029" DrawAspect="Content" ObjectID="_1458017170" r:id="rId13"/>
              </w:object>
            </w:r>
            <w:r w:rsidRPr="00747A4F">
              <w:t xml:space="preserve"> = </w:t>
            </w:r>
            <w:r w:rsidRPr="00CF4125">
              <w:rPr>
                <w:lang w:val="en-GB"/>
              </w:rPr>
              <w:t>arctg</w:t>
            </w:r>
            <w:r w:rsidRPr="00CF4125">
              <w:rPr>
                <w:lang w:val="uk-UA"/>
              </w:rPr>
              <w:t xml:space="preserve"> </w:t>
            </w:r>
            <w:r w:rsidRPr="00CF4125">
              <w:rPr>
                <w:lang w:val="en-GB"/>
              </w:rPr>
              <w:t>n</w:t>
            </w:r>
          </w:p>
        </w:tc>
        <w:tc>
          <w:tcPr>
            <w:tcW w:w="1915" w:type="dxa"/>
            <w:vAlign w:val="center"/>
          </w:tcPr>
          <w:p w:rsidR="00B154D3" w:rsidRPr="00CF4125" w:rsidRDefault="00B154D3" w:rsidP="00CF4125">
            <w:pPr>
              <w:jc w:val="center"/>
              <w:rPr>
                <w:lang w:val="uk-UA"/>
              </w:rPr>
            </w:pPr>
            <w:r w:rsidRPr="00CF4125">
              <w:rPr>
                <w:position w:val="-6"/>
                <w:lang w:val="en-GB"/>
              </w:rPr>
              <w:object w:dxaOrig="240" w:dyaOrig="220">
                <v:shape id="_x0000_i1030" type="#_x0000_t75" style="width:12pt;height:11.25pt" o:ole="">
                  <v:imagedata r:id="rId7" o:title=""/>
                </v:shape>
                <o:OLEObject Type="Embed" ProgID="Equation.3" ShapeID="_x0000_i1030" DrawAspect="Content" ObjectID="_1458017171" r:id="rId14"/>
              </w:object>
            </w:r>
            <w:r w:rsidRPr="00747A4F">
              <w:t xml:space="preserve"> = </w:t>
            </w:r>
            <w:r w:rsidRPr="00CF4125">
              <w:rPr>
                <w:lang w:val="en-US"/>
              </w:rPr>
              <w:t>ctg</w:t>
            </w:r>
            <w:r w:rsidRPr="00CF4125">
              <w:rPr>
                <w:lang w:val="uk-UA"/>
              </w:rPr>
              <w:t xml:space="preserve"> </w:t>
            </w:r>
            <w:r w:rsidRPr="00CF4125">
              <w:rPr>
                <w:lang w:val="en-GB"/>
              </w:rPr>
              <w:t>n</w:t>
            </w:r>
          </w:p>
        </w:tc>
      </w:tr>
    </w:tbl>
    <w:p w:rsidR="001A16C1" w:rsidRDefault="001A16C1" w:rsidP="001A16C1">
      <w:pPr>
        <w:jc w:val="both"/>
        <w:rPr>
          <w:lang w:val="uk-UA"/>
        </w:rPr>
      </w:pPr>
      <w:r w:rsidRPr="00AB19FA">
        <w:rPr>
          <w:i/>
          <w:lang w:val="uk-UA"/>
        </w:rPr>
        <w:t>Правильна відповідь</w:t>
      </w:r>
      <w:r>
        <w:rPr>
          <w:lang w:val="uk-UA"/>
        </w:rPr>
        <w:t>:</w:t>
      </w:r>
      <w:r w:rsidR="00E2584E">
        <w:rPr>
          <w:lang w:val="uk-UA"/>
        </w:rPr>
        <w:t xml:space="preserve"> Г</w:t>
      </w:r>
    </w:p>
    <w:p w:rsidR="001A16C1" w:rsidRDefault="001A16C1" w:rsidP="001A16C1">
      <w:pPr>
        <w:jc w:val="both"/>
        <w:rPr>
          <w:lang w:val="uk-UA"/>
        </w:rPr>
      </w:pPr>
      <w:r w:rsidRPr="00AB19FA">
        <w:rPr>
          <w:i/>
          <w:lang w:val="uk-UA"/>
        </w:rPr>
        <w:t>Компоненти програмових вимог, що перевіряються завданням</w:t>
      </w:r>
      <w:r>
        <w:rPr>
          <w:lang w:val="uk-UA"/>
        </w:rPr>
        <w:t>:</w:t>
      </w:r>
      <w:r w:rsidR="00A67D95">
        <w:rPr>
          <w:lang w:val="uk-UA"/>
        </w:rPr>
        <w:t xml:space="preserve"> Закони заломлення світла.</w:t>
      </w:r>
    </w:p>
    <w:p w:rsidR="00896257" w:rsidRPr="00747A4F" w:rsidRDefault="00896257" w:rsidP="002D7DB1">
      <w:pPr>
        <w:rPr>
          <w:lang w:val="uk-UA"/>
        </w:rPr>
      </w:pPr>
    </w:p>
    <w:p w:rsidR="002E485B" w:rsidRPr="00747A4F" w:rsidRDefault="00937390" w:rsidP="00E23CE7">
      <w:pPr>
        <w:ind w:left="366" w:hanging="366"/>
        <w:jc w:val="both"/>
        <w:rPr>
          <w:lang w:val="uk-UA"/>
        </w:rPr>
      </w:pPr>
      <w:r w:rsidRPr="00747A4F">
        <w:rPr>
          <w:b/>
          <w:lang w:val="uk-UA"/>
        </w:rPr>
        <w:t>22</w:t>
      </w:r>
      <w:r w:rsidR="00A532A3" w:rsidRPr="00747A4F">
        <w:rPr>
          <w:b/>
          <w:lang w:val="uk-UA"/>
        </w:rPr>
        <w:t>.</w:t>
      </w:r>
      <w:r w:rsidR="00BE5CEE" w:rsidRPr="00747A4F">
        <w:rPr>
          <w:b/>
          <w:lang w:val="uk-UA"/>
        </w:rPr>
        <w:t> </w:t>
      </w:r>
      <w:r w:rsidR="002E485B" w:rsidRPr="00747A4F">
        <w:rPr>
          <w:lang w:val="uk-UA"/>
        </w:rPr>
        <w:t>У деяку точку простору приходять дві когерентні світлові хвилі з різницею ходу 1,2 мкм. Визначте, якою може бути довжина хвилі</w:t>
      </w:r>
      <w:r w:rsidR="009E12F7" w:rsidRPr="00747A4F">
        <w:rPr>
          <w:lang w:val="uk-UA"/>
        </w:rPr>
        <w:t xml:space="preserve"> (із запропонованих варіантів)</w:t>
      </w:r>
      <w:r w:rsidR="002E485B" w:rsidRPr="00747A4F">
        <w:rPr>
          <w:lang w:val="uk-UA"/>
        </w:rPr>
        <w:t xml:space="preserve">, щоб у </w:t>
      </w:r>
      <w:r w:rsidR="00017293" w:rsidRPr="00747A4F">
        <w:rPr>
          <w:lang w:val="uk-UA"/>
        </w:rPr>
        <w:t>ц</w:t>
      </w:r>
      <w:r w:rsidR="002E485B" w:rsidRPr="00747A4F">
        <w:rPr>
          <w:lang w:val="uk-UA"/>
        </w:rPr>
        <w:t>ій точці спостерігався інтерференційний максимум.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1914"/>
        <w:gridCol w:w="1914"/>
        <w:gridCol w:w="1914"/>
        <w:gridCol w:w="1915"/>
      </w:tblGrid>
      <w:tr w:rsidR="00CF4125" w:rsidRPr="00CF4125" w:rsidTr="00CF4125">
        <w:trPr>
          <w:trHeight w:val="567"/>
          <w:jc w:val="center"/>
        </w:trPr>
        <w:tc>
          <w:tcPr>
            <w:tcW w:w="1914" w:type="dxa"/>
            <w:vAlign w:val="center"/>
          </w:tcPr>
          <w:p w:rsidR="002E485B" w:rsidRPr="00CF4125" w:rsidRDefault="002E485B" w:rsidP="00403A6A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 xml:space="preserve">А </w:t>
            </w:r>
            <w:r w:rsidRPr="00CF4125">
              <w:rPr>
                <w:lang w:val="uk-UA"/>
              </w:rPr>
              <w:t xml:space="preserve">  </w:t>
            </w:r>
            <w:r w:rsidR="008747CA" w:rsidRPr="00CF4125">
              <w:rPr>
                <w:lang w:val="uk-UA"/>
              </w:rPr>
              <w:t>450 нм</w:t>
            </w:r>
          </w:p>
        </w:tc>
        <w:tc>
          <w:tcPr>
            <w:tcW w:w="1914" w:type="dxa"/>
            <w:vAlign w:val="center"/>
          </w:tcPr>
          <w:p w:rsidR="002E485B" w:rsidRPr="00CF4125" w:rsidRDefault="002E485B" w:rsidP="00403A6A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>Б</w:t>
            </w:r>
            <w:r w:rsidRPr="00CF4125">
              <w:rPr>
                <w:lang w:val="uk-UA"/>
              </w:rPr>
              <w:t xml:space="preserve">   </w:t>
            </w:r>
            <w:r w:rsidR="008747CA" w:rsidRPr="00CF4125">
              <w:rPr>
                <w:lang w:val="uk-UA"/>
              </w:rPr>
              <w:t>525 нм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2E485B" w:rsidRPr="00CF4125" w:rsidRDefault="002E485B" w:rsidP="00403A6A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>В</w:t>
            </w:r>
            <w:r w:rsidRPr="00CF4125">
              <w:rPr>
                <w:lang w:val="uk-UA"/>
              </w:rPr>
              <w:t xml:space="preserve">   </w:t>
            </w:r>
            <w:r w:rsidR="00603662" w:rsidRPr="00CF4125">
              <w:rPr>
                <w:lang w:val="uk-UA"/>
              </w:rPr>
              <w:t>600 нм</w:t>
            </w:r>
          </w:p>
        </w:tc>
        <w:tc>
          <w:tcPr>
            <w:tcW w:w="1914" w:type="dxa"/>
            <w:vAlign w:val="center"/>
          </w:tcPr>
          <w:p w:rsidR="002E485B" w:rsidRPr="00CF4125" w:rsidRDefault="002E485B" w:rsidP="00403A6A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>Г</w:t>
            </w:r>
            <w:r w:rsidRPr="00CF4125">
              <w:rPr>
                <w:lang w:val="uk-UA"/>
              </w:rPr>
              <w:t xml:space="preserve">   </w:t>
            </w:r>
            <w:r w:rsidR="00603662" w:rsidRPr="00CF4125">
              <w:rPr>
                <w:lang w:val="uk-UA"/>
              </w:rPr>
              <w:t>675 нм</w:t>
            </w:r>
          </w:p>
        </w:tc>
        <w:tc>
          <w:tcPr>
            <w:tcW w:w="1915" w:type="dxa"/>
            <w:vAlign w:val="center"/>
          </w:tcPr>
          <w:p w:rsidR="002E485B" w:rsidRPr="00CF4125" w:rsidRDefault="002E485B" w:rsidP="00403A6A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>Д</w:t>
            </w:r>
            <w:r w:rsidRPr="00CF4125">
              <w:rPr>
                <w:lang w:val="uk-UA"/>
              </w:rPr>
              <w:t xml:space="preserve">   </w:t>
            </w:r>
            <w:r w:rsidR="00603662" w:rsidRPr="00CF4125">
              <w:rPr>
                <w:lang w:val="uk-UA"/>
              </w:rPr>
              <w:t>720 нм</w:t>
            </w:r>
          </w:p>
        </w:tc>
      </w:tr>
    </w:tbl>
    <w:p w:rsidR="001A16C1" w:rsidRDefault="001A16C1" w:rsidP="001A16C1">
      <w:pPr>
        <w:jc w:val="both"/>
        <w:rPr>
          <w:lang w:val="uk-UA"/>
        </w:rPr>
      </w:pPr>
      <w:r w:rsidRPr="00AB19FA">
        <w:rPr>
          <w:i/>
          <w:lang w:val="uk-UA"/>
        </w:rPr>
        <w:t>Правильна відповідь</w:t>
      </w:r>
      <w:r>
        <w:rPr>
          <w:lang w:val="uk-UA"/>
        </w:rPr>
        <w:t>:</w:t>
      </w:r>
      <w:r w:rsidR="00E2584E">
        <w:rPr>
          <w:lang w:val="uk-UA"/>
        </w:rPr>
        <w:t xml:space="preserve"> В</w:t>
      </w:r>
    </w:p>
    <w:p w:rsidR="001A16C1" w:rsidRDefault="001A16C1" w:rsidP="001A16C1">
      <w:pPr>
        <w:jc w:val="both"/>
        <w:rPr>
          <w:lang w:val="uk-UA"/>
        </w:rPr>
      </w:pPr>
      <w:r w:rsidRPr="00AB19FA">
        <w:rPr>
          <w:i/>
          <w:lang w:val="uk-UA"/>
        </w:rPr>
        <w:t>Компоненти програмових вимог, що перевіряються завданням</w:t>
      </w:r>
      <w:r>
        <w:rPr>
          <w:lang w:val="uk-UA"/>
        </w:rPr>
        <w:t>:</w:t>
      </w:r>
      <w:r w:rsidR="00A67D95">
        <w:rPr>
          <w:lang w:val="uk-UA"/>
        </w:rPr>
        <w:t xml:space="preserve"> Інтерференція світла та її практичне застосування.</w:t>
      </w:r>
    </w:p>
    <w:p w:rsidR="00896257" w:rsidRPr="00747A4F" w:rsidRDefault="00896257" w:rsidP="002D7DB1">
      <w:pPr>
        <w:rPr>
          <w:lang w:val="uk-UA"/>
        </w:rPr>
      </w:pPr>
    </w:p>
    <w:p w:rsidR="00154EBE" w:rsidRPr="00747A4F" w:rsidRDefault="00937390" w:rsidP="00E23CE7">
      <w:pPr>
        <w:ind w:left="378" w:hanging="378"/>
        <w:jc w:val="both"/>
        <w:rPr>
          <w:lang w:val="uk-UA"/>
        </w:rPr>
      </w:pPr>
      <w:r w:rsidRPr="00747A4F">
        <w:rPr>
          <w:b/>
          <w:lang w:val="uk-UA"/>
        </w:rPr>
        <w:t>2</w:t>
      </w:r>
      <w:r w:rsidR="00154EBE" w:rsidRPr="00747A4F">
        <w:rPr>
          <w:b/>
          <w:lang w:val="uk-UA"/>
        </w:rPr>
        <w:t>3.</w:t>
      </w:r>
      <w:r w:rsidR="00BE5CEE" w:rsidRPr="00747A4F">
        <w:rPr>
          <w:b/>
          <w:lang w:val="uk-UA"/>
        </w:rPr>
        <w:t> </w:t>
      </w:r>
      <w:r w:rsidR="00D34A68" w:rsidRPr="00747A4F">
        <w:rPr>
          <w:lang w:val="uk-UA"/>
        </w:rPr>
        <w:t>У</w:t>
      </w:r>
      <w:r w:rsidR="00F45103" w:rsidRPr="00747A4F">
        <w:rPr>
          <w:lang w:val="uk-UA"/>
        </w:rPr>
        <w:t xml:space="preserve">кажіть співвідношення між частотою випромінювання </w:t>
      </w:r>
      <w:r w:rsidR="00F45103" w:rsidRPr="00D144E8">
        <w:rPr>
          <w:lang w:val="uk-UA"/>
        </w:rPr>
        <w:t>ν,</w:t>
      </w:r>
      <w:r w:rsidR="00F45103" w:rsidRPr="00747A4F">
        <w:rPr>
          <w:lang w:val="uk-UA"/>
        </w:rPr>
        <w:t xml:space="preserve"> </w:t>
      </w:r>
      <w:r w:rsidR="00176C6F" w:rsidRPr="00747A4F">
        <w:rPr>
          <w:lang w:val="uk-UA"/>
        </w:rPr>
        <w:t>що</w:t>
      </w:r>
      <w:r w:rsidR="00F45103" w:rsidRPr="00747A4F">
        <w:rPr>
          <w:lang w:val="uk-UA"/>
        </w:rPr>
        <w:t xml:space="preserve"> падає на метал, і червоною межею фотоефекту </w:t>
      </w:r>
      <w:r w:rsidR="00F45103" w:rsidRPr="00D144E8">
        <w:rPr>
          <w:lang w:val="uk-UA"/>
        </w:rPr>
        <w:t>ν</w:t>
      </w:r>
      <w:r w:rsidR="00F45103" w:rsidRPr="00D144E8">
        <w:rPr>
          <w:vertAlign w:val="subscript"/>
          <w:lang w:val="en-US"/>
        </w:rPr>
        <w:t>min</w:t>
      </w:r>
      <w:r w:rsidR="00F45103" w:rsidRPr="00D144E8">
        <w:rPr>
          <w:lang w:val="uk-UA"/>
        </w:rPr>
        <w:t>,</w:t>
      </w:r>
      <w:r w:rsidR="00F45103" w:rsidRPr="00747A4F">
        <w:rPr>
          <w:lang w:val="uk-UA"/>
        </w:rPr>
        <w:t xml:space="preserve"> якщо </w:t>
      </w:r>
      <w:r w:rsidR="00C83A6A" w:rsidRPr="00747A4F">
        <w:rPr>
          <w:lang w:val="uk-UA"/>
        </w:rPr>
        <w:t xml:space="preserve">максимальна </w:t>
      </w:r>
      <w:r w:rsidR="00F45103" w:rsidRPr="00747A4F">
        <w:rPr>
          <w:lang w:val="uk-UA"/>
        </w:rPr>
        <w:t xml:space="preserve">кінетична енергія фотоелектронів у </w:t>
      </w:r>
      <w:r w:rsidR="00424517">
        <w:rPr>
          <w:lang w:val="uk-UA"/>
        </w:rPr>
        <w:t>чотири</w:t>
      </w:r>
      <w:r w:rsidR="00F45103" w:rsidRPr="00747A4F">
        <w:rPr>
          <w:lang w:val="uk-UA"/>
        </w:rPr>
        <w:t xml:space="preserve"> рази менша, ніж робота виходу.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1914"/>
        <w:gridCol w:w="1914"/>
        <w:gridCol w:w="1914"/>
        <w:gridCol w:w="1915"/>
      </w:tblGrid>
      <w:tr w:rsidR="00CF4125" w:rsidRPr="00CF4125" w:rsidTr="00CF4125">
        <w:trPr>
          <w:trHeight w:val="567"/>
          <w:jc w:val="center"/>
        </w:trPr>
        <w:tc>
          <w:tcPr>
            <w:tcW w:w="1914" w:type="dxa"/>
            <w:shd w:val="clear" w:color="auto" w:fill="auto"/>
            <w:vAlign w:val="center"/>
          </w:tcPr>
          <w:p w:rsidR="00F45103" w:rsidRPr="00CF4125" w:rsidRDefault="00F45103" w:rsidP="00403A6A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 xml:space="preserve">А </w:t>
            </w:r>
            <w:r w:rsidRPr="00CF4125">
              <w:rPr>
                <w:lang w:val="uk-UA"/>
              </w:rPr>
              <w:t xml:space="preserve">  ν</w:t>
            </w:r>
            <w:r w:rsidR="00D144E8" w:rsidRPr="00CF4125">
              <w:rPr>
                <w:lang w:val="uk-UA"/>
              </w:rPr>
              <w:t xml:space="preserve"> </w:t>
            </w:r>
            <w:r w:rsidRPr="00CF4125">
              <w:rPr>
                <w:lang w:val="uk-UA"/>
              </w:rPr>
              <w:t>=</w:t>
            </w:r>
            <w:r w:rsidR="00D144E8" w:rsidRPr="00CF4125">
              <w:rPr>
                <w:lang w:val="uk-UA"/>
              </w:rPr>
              <w:t xml:space="preserve"> </w:t>
            </w:r>
            <w:r w:rsidRPr="00CF4125">
              <w:rPr>
                <w:lang w:val="uk-UA"/>
              </w:rPr>
              <w:t>1,25ν</w:t>
            </w:r>
            <w:r w:rsidRPr="00CF4125">
              <w:rPr>
                <w:vertAlign w:val="subscript"/>
                <w:lang w:val="en-US"/>
              </w:rPr>
              <w:t>min</w:t>
            </w:r>
          </w:p>
        </w:tc>
        <w:tc>
          <w:tcPr>
            <w:tcW w:w="1914" w:type="dxa"/>
            <w:vAlign w:val="center"/>
          </w:tcPr>
          <w:p w:rsidR="00F45103" w:rsidRPr="00CF4125" w:rsidRDefault="00F45103" w:rsidP="00403A6A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>Б</w:t>
            </w:r>
            <w:r w:rsidRPr="00CF4125">
              <w:rPr>
                <w:lang w:val="uk-UA"/>
              </w:rPr>
              <w:t xml:space="preserve">   ν</w:t>
            </w:r>
            <w:r w:rsidR="00D144E8" w:rsidRPr="00CF4125">
              <w:rPr>
                <w:lang w:val="uk-UA"/>
              </w:rPr>
              <w:t xml:space="preserve"> </w:t>
            </w:r>
            <w:r w:rsidRPr="00CF4125">
              <w:rPr>
                <w:lang w:val="uk-UA"/>
              </w:rPr>
              <w:t>=</w:t>
            </w:r>
            <w:r w:rsidR="00D144E8" w:rsidRPr="00CF4125">
              <w:rPr>
                <w:lang w:val="uk-UA"/>
              </w:rPr>
              <w:t xml:space="preserve"> </w:t>
            </w:r>
            <w:r w:rsidRPr="00CF4125">
              <w:rPr>
                <w:lang w:val="uk-UA"/>
              </w:rPr>
              <w:t>2ν</w:t>
            </w:r>
            <w:r w:rsidRPr="00CF4125">
              <w:rPr>
                <w:vertAlign w:val="subscript"/>
                <w:lang w:val="en-US"/>
              </w:rPr>
              <w:t>min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F45103" w:rsidRPr="00CF4125" w:rsidRDefault="00F45103" w:rsidP="00403A6A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>В</w:t>
            </w:r>
            <w:r w:rsidRPr="00CF4125">
              <w:rPr>
                <w:lang w:val="uk-UA"/>
              </w:rPr>
              <w:t xml:space="preserve">   ν</w:t>
            </w:r>
            <w:r w:rsidR="00D144E8" w:rsidRPr="00CF4125">
              <w:rPr>
                <w:lang w:val="uk-UA"/>
              </w:rPr>
              <w:t xml:space="preserve"> </w:t>
            </w:r>
            <w:r w:rsidRPr="00CF4125">
              <w:rPr>
                <w:lang w:val="uk-UA"/>
              </w:rPr>
              <w:t>=</w:t>
            </w:r>
            <w:r w:rsidR="00D144E8" w:rsidRPr="00CF4125">
              <w:rPr>
                <w:lang w:val="uk-UA"/>
              </w:rPr>
              <w:t xml:space="preserve"> </w:t>
            </w:r>
            <w:r w:rsidRPr="00CF4125">
              <w:rPr>
                <w:lang w:val="uk-UA"/>
              </w:rPr>
              <w:t>2,5ν</w:t>
            </w:r>
            <w:r w:rsidRPr="00CF4125">
              <w:rPr>
                <w:vertAlign w:val="subscript"/>
                <w:lang w:val="en-US"/>
              </w:rPr>
              <w:t>min</w:t>
            </w:r>
          </w:p>
        </w:tc>
        <w:tc>
          <w:tcPr>
            <w:tcW w:w="1914" w:type="dxa"/>
            <w:vAlign w:val="center"/>
          </w:tcPr>
          <w:p w:rsidR="00F45103" w:rsidRPr="00CF4125" w:rsidRDefault="00F45103" w:rsidP="00403A6A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>Г</w:t>
            </w:r>
            <w:r w:rsidRPr="00CF4125">
              <w:rPr>
                <w:lang w:val="uk-UA"/>
              </w:rPr>
              <w:t xml:space="preserve">   ν</w:t>
            </w:r>
            <w:r w:rsidR="00D144E8" w:rsidRPr="00CF4125">
              <w:rPr>
                <w:lang w:val="uk-UA"/>
              </w:rPr>
              <w:t xml:space="preserve"> </w:t>
            </w:r>
            <w:r w:rsidRPr="00CF4125">
              <w:rPr>
                <w:lang w:val="uk-UA"/>
              </w:rPr>
              <w:t>=</w:t>
            </w:r>
            <w:r w:rsidR="00D144E8" w:rsidRPr="00CF4125">
              <w:rPr>
                <w:lang w:val="uk-UA"/>
              </w:rPr>
              <w:t xml:space="preserve"> </w:t>
            </w:r>
            <w:r w:rsidRPr="00CF4125">
              <w:rPr>
                <w:lang w:val="uk-UA"/>
              </w:rPr>
              <w:t>3ν</w:t>
            </w:r>
            <w:r w:rsidRPr="00CF4125">
              <w:rPr>
                <w:vertAlign w:val="subscript"/>
                <w:lang w:val="en-US"/>
              </w:rPr>
              <w:t>min</w:t>
            </w:r>
          </w:p>
        </w:tc>
        <w:tc>
          <w:tcPr>
            <w:tcW w:w="1915" w:type="dxa"/>
            <w:vAlign w:val="center"/>
          </w:tcPr>
          <w:p w:rsidR="00F45103" w:rsidRPr="00CF4125" w:rsidRDefault="00F45103" w:rsidP="00403A6A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>Д</w:t>
            </w:r>
            <w:r w:rsidRPr="00CF4125">
              <w:rPr>
                <w:lang w:val="uk-UA"/>
              </w:rPr>
              <w:t xml:space="preserve">   </w:t>
            </w:r>
            <w:r w:rsidR="00787240" w:rsidRPr="00CF4125">
              <w:rPr>
                <w:lang w:val="uk-UA"/>
              </w:rPr>
              <w:t>ν</w:t>
            </w:r>
            <w:r w:rsidR="00D144E8" w:rsidRPr="00CF4125">
              <w:rPr>
                <w:lang w:val="uk-UA"/>
              </w:rPr>
              <w:t xml:space="preserve"> </w:t>
            </w:r>
            <w:r w:rsidR="00787240" w:rsidRPr="00CF4125">
              <w:rPr>
                <w:lang w:val="uk-UA"/>
              </w:rPr>
              <w:t>=</w:t>
            </w:r>
            <w:r w:rsidR="00D144E8" w:rsidRPr="00CF4125">
              <w:rPr>
                <w:lang w:val="uk-UA"/>
              </w:rPr>
              <w:t xml:space="preserve"> </w:t>
            </w:r>
            <w:r w:rsidR="00787240" w:rsidRPr="00CF4125">
              <w:rPr>
                <w:lang w:val="uk-UA"/>
              </w:rPr>
              <w:t>0,25ν</w:t>
            </w:r>
            <w:r w:rsidR="00787240" w:rsidRPr="00CF4125">
              <w:rPr>
                <w:vertAlign w:val="subscript"/>
                <w:lang w:val="en-US"/>
              </w:rPr>
              <w:t>min</w:t>
            </w:r>
          </w:p>
        </w:tc>
      </w:tr>
    </w:tbl>
    <w:p w:rsidR="001A16C1" w:rsidRDefault="001A16C1" w:rsidP="001A16C1">
      <w:pPr>
        <w:jc w:val="both"/>
        <w:rPr>
          <w:lang w:val="uk-UA"/>
        </w:rPr>
      </w:pPr>
      <w:r w:rsidRPr="00AB19FA">
        <w:rPr>
          <w:i/>
          <w:lang w:val="uk-UA"/>
        </w:rPr>
        <w:t>Правильна відповідь</w:t>
      </w:r>
      <w:r>
        <w:rPr>
          <w:lang w:val="uk-UA"/>
        </w:rPr>
        <w:t>:</w:t>
      </w:r>
      <w:r w:rsidR="00E2584E">
        <w:rPr>
          <w:lang w:val="uk-UA"/>
        </w:rPr>
        <w:t xml:space="preserve"> А</w:t>
      </w:r>
    </w:p>
    <w:p w:rsidR="001A16C1" w:rsidRDefault="001A16C1" w:rsidP="001A16C1">
      <w:pPr>
        <w:jc w:val="both"/>
        <w:rPr>
          <w:lang w:val="uk-UA"/>
        </w:rPr>
      </w:pPr>
      <w:r w:rsidRPr="00AB19FA">
        <w:rPr>
          <w:i/>
          <w:lang w:val="uk-UA"/>
        </w:rPr>
        <w:t>Компоненти програмових вимог, що перевіряються завданням</w:t>
      </w:r>
      <w:r>
        <w:rPr>
          <w:lang w:val="uk-UA"/>
        </w:rPr>
        <w:t>:</w:t>
      </w:r>
      <w:r w:rsidR="00A67D95">
        <w:rPr>
          <w:lang w:val="uk-UA"/>
        </w:rPr>
        <w:t xml:space="preserve"> Фотоефект. Досліди Столєтова.</w:t>
      </w:r>
    </w:p>
    <w:p w:rsidR="00896257" w:rsidRPr="00747A4F" w:rsidRDefault="00896257" w:rsidP="002D7DB1">
      <w:pPr>
        <w:rPr>
          <w:lang w:val="uk-UA"/>
        </w:rPr>
      </w:pPr>
    </w:p>
    <w:p w:rsidR="00154EBE" w:rsidRPr="00747A4F" w:rsidRDefault="00937390" w:rsidP="00E23CE7">
      <w:pPr>
        <w:ind w:left="366" w:hanging="366"/>
        <w:jc w:val="both"/>
        <w:rPr>
          <w:lang w:val="uk-UA"/>
        </w:rPr>
      </w:pPr>
      <w:r w:rsidRPr="00747A4F">
        <w:rPr>
          <w:b/>
          <w:lang w:val="uk-UA"/>
        </w:rPr>
        <w:t>24</w:t>
      </w:r>
      <w:r w:rsidR="009E2DA7" w:rsidRPr="00747A4F">
        <w:rPr>
          <w:b/>
          <w:lang w:val="uk-UA"/>
        </w:rPr>
        <w:t>.</w:t>
      </w:r>
      <w:r w:rsidR="00BE5CEE" w:rsidRPr="00747A4F">
        <w:rPr>
          <w:lang w:val="uk-UA"/>
        </w:rPr>
        <w:t> </w:t>
      </w:r>
      <w:r w:rsidR="00F34504" w:rsidRPr="00747A4F">
        <w:rPr>
          <w:lang w:val="uk-UA"/>
        </w:rPr>
        <w:t>Визначте, як зміню</w:t>
      </w:r>
      <w:r w:rsidR="00817594" w:rsidRPr="00747A4F">
        <w:rPr>
          <w:lang w:val="uk-UA"/>
        </w:rPr>
        <w:t>ю</w:t>
      </w:r>
      <w:r w:rsidR="00F34504" w:rsidRPr="00747A4F">
        <w:rPr>
          <w:lang w:val="uk-UA"/>
        </w:rPr>
        <w:t xml:space="preserve">ться </w:t>
      </w:r>
      <w:r w:rsidR="00817594" w:rsidRPr="00747A4F">
        <w:rPr>
          <w:lang w:val="uk-UA"/>
        </w:rPr>
        <w:t>порядковий номер (</w:t>
      </w:r>
      <w:r w:rsidR="00817594" w:rsidRPr="00D144E8">
        <w:rPr>
          <w:i/>
          <w:lang w:val="en-US"/>
        </w:rPr>
        <w:t>Z</w:t>
      </w:r>
      <w:r w:rsidR="00817594" w:rsidRPr="00747A4F">
        <w:rPr>
          <w:lang w:val="uk-UA"/>
        </w:rPr>
        <w:t>) елемента в періодичній системі</w:t>
      </w:r>
      <w:r w:rsidR="00F34504" w:rsidRPr="00747A4F">
        <w:rPr>
          <w:lang w:val="uk-UA"/>
        </w:rPr>
        <w:t xml:space="preserve"> та його масове число </w:t>
      </w:r>
      <w:r w:rsidR="00AB03F8" w:rsidRPr="00747A4F">
        <w:rPr>
          <w:lang w:val="uk-UA"/>
        </w:rPr>
        <w:t>(</w:t>
      </w:r>
      <w:r w:rsidR="00AB03F8" w:rsidRPr="00D144E8">
        <w:rPr>
          <w:i/>
          <w:lang w:val="uk-UA"/>
        </w:rPr>
        <w:t>А</w:t>
      </w:r>
      <w:r w:rsidR="00AB03F8" w:rsidRPr="00747A4F">
        <w:rPr>
          <w:lang w:val="uk-UA"/>
        </w:rPr>
        <w:t xml:space="preserve">) </w:t>
      </w:r>
      <w:r w:rsidR="00F34504" w:rsidRPr="00747A4F">
        <w:rPr>
          <w:lang w:val="uk-UA"/>
        </w:rPr>
        <w:t>при випромінюванні альфа-частинки.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F34504" w:rsidRPr="00CF4125" w:rsidTr="00CF4125">
        <w:trPr>
          <w:trHeight w:val="567"/>
          <w:jc w:val="center"/>
        </w:trPr>
        <w:tc>
          <w:tcPr>
            <w:tcW w:w="9571" w:type="dxa"/>
            <w:vAlign w:val="center"/>
          </w:tcPr>
          <w:p w:rsidR="00F34504" w:rsidRPr="00CF4125" w:rsidRDefault="00F34504" w:rsidP="00CF4125">
            <w:pPr>
              <w:ind w:left="252" w:hanging="252"/>
              <w:rPr>
                <w:lang w:val="uk-UA"/>
              </w:rPr>
            </w:pPr>
            <w:r w:rsidRPr="00CF4125">
              <w:rPr>
                <w:b/>
                <w:lang w:val="uk-UA"/>
              </w:rPr>
              <w:t>А</w:t>
            </w:r>
            <w:r w:rsidRPr="00CF4125">
              <w:rPr>
                <w:lang w:val="uk-UA"/>
              </w:rPr>
              <w:t xml:space="preserve"> </w:t>
            </w:r>
            <w:r w:rsidR="00D144E8" w:rsidRPr="00CF4125">
              <w:rPr>
                <w:lang w:val="uk-UA"/>
              </w:rPr>
              <w:t xml:space="preserve"> </w:t>
            </w:r>
            <w:r w:rsidRPr="00CF4125">
              <w:rPr>
                <w:lang w:val="uk-UA"/>
              </w:rPr>
              <w:t xml:space="preserve"> </w:t>
            </w:r>
            <w:r w:rsidR="00AB03F8" w:rsidRPr="00CF4125">
              <w:rPr>
                <w:i/>
                <w:lang w:val="en-US"/>
              </w:rPr>
              <w:t>Z</w:t>
            </w:r>
            <w:r w:rsidR="00B02259" w:rsidRPr="00CF4125">
              <w:rPr>
                <w:lang w:val="uk-UA"/>
              </w:rPr>
              <w:t xml:space="preserve"> збільшується на одиницю, </w:t>
            </w:r>
            <w:r w:rsidR="00AB03F8" w:rsidRPr="00CF4125">
              <w:rPr>
                <w:i/>
                <w:lang w:val="en-US"/>
              </w:rPr>
              <w:t>A</w:t>
            </w:r>
            <w:r w:rsidR="00B02259" w:rsidRPr="00CF4125">
              <w:rPr>
                <w:lang w:val="uk-UA"/>
              </w:rPr>
              <w:t xml:space="preserve"> залишається незмінним</w:t>
            </w:r>
            <w:r w:rsidRPr="00CF4125">
              <w:rPr>
                <w:lang w:val="uk-UA"/>
              </w:rPr>
              <w:t>;</w:t>
            </w:r>
          </w:p>
        </w:tc>
      </w:tr>
      <w:tr w:rsidR="00F34504" w:rsidRPr="00CF4125" w:rsidTr="00CF4125">
        <w:trPr>
          <w:trHeight w:val="567"/>
          <w:jc w:val="center"/>
        </w:trPr>
        <w:tc>
          <w:tcPr>
            <w:tcW w:w="9571" w:type="dxa"/>
            <w:vAlign w:val="center"/>
          </w:tcPr>
          <w:p w:rsidR="00F34504" w:rsidRPr="00CF4125" w:rsidRDefault="00F34504" w:rsidP="00403A6A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>Б</w:t>
            </w:r>
            <w:r w:rsidRPr="00CF4125">
              <w:rPr>
                <w:lang w:val="uk-UA"/>
              </w:rPr>
              <w:t xml:space="preserve">  </w:t>
            </w:r>
            <w:r w:rsidR="00D144E8" w:rsidRPr="00CF4125">
              <w:rPr>
                <w:lang w:val="uk-UA"/>
              </w:rPr>
              <w:t xml:space="preserve"> </w:t>
            </w:r>
            <w:r w:rsidR="00AB03F8" w:rsidRPr="00CF4125">
              <w:rPr>
                <w:i/>
                <w:lang w:val="en-US"/>
              </w:rPr>
              <w:t>Z</w:t>
            </w:r>
            <w:r w:rsidR="00B02259" w:rsidRPr="00CF4125">
              <w:rPr>
                <w:lang w:val="uk-UA"/>
              </w:rPr>
              <w:t xml:space="preserve"> і </w:t>
            </w:r>
            <w:r w:rsidR="00AB03F8" w:rsidRPr="00CF4125">
              <w:rPr>
                <w:i/>
                <w:lang w:val="en-US"/>
              </w:rPr>
              <w:t>A</w:t>
            </w:r>
            <w:r w:rsidR="00B02259" w:rsidRPr="00CF4125">
              <w:rPr>
                <w:lang w:val="uk-UA"/>
              </w:rPr>
              <w:t xml:space="preserve"> зменшуються на одиницю</w:t>
            </w:r>
            <w:r w:rsidRPr="00CF4125">
              <w:rPr>
                <w:lang w:val="uk-UA"/>
              </w:rPr>
              <w:t>;</w:t>
            </w:r>
          </w:p>
        </w:tc>
      </w:tr>
      <w:tr w:rsidR="00F34504" w:rsidRPr="00CF4125" w:rsidTr="00CF4125">
        <w:trPr>
          <w:trHeight w:val="567"/>
          <w:jc w:val="center"/>
        </w:trPr>
        <w:tc>
          <w:tcPr>
            <w:tcW w:w="9571" w:type="dxa"/>
            <w:shd w:val="clear" w:color="auto" w:fill="auto"/>
            <w:vAlign w:val="center"/>
          </w:tcPr>
          <w:p w:rsidR="00F34504" w:rsidRPr="00CF4125" w:rsidRDefault="00F34504" w:rsidP="00CF4125">
            <w:pPr>
              <w:ind w:left="270" w:hanging="270"/>
              <w:rPr>
                <w:lang w:val="uk-UA"/>
              </w:rPr>
            </w:pPr>
            <w:r w:rsidRPr="00CF4125">
              <w:rPr>
                <w:b/>
                <w:lang w:val="uk-UA"/>
              </w:rPr>
              <w:t>В</w:t>
            </w:r>
            <w:r w:rsidRPr="00CF4125">
              <w:rPr>
                <w:lang w:val="uk-UA"/>
              </w:rPr>
              <w:t xml:space="preserve"> </w:t>
            </w:r>
            <w:r w:rsidR="00D144E8" w:rsidRPr="00CF4125">
              <w:rPr>
                <w:lang w:val="uk-UA"/>
              </w:rPr>
              <w:t xml:space="preserve"> </w:t>
            </w:r>
            <w:r w:rsidRPr="00CF4125">
              <w:rPr>
                <w:lang w:val="uk-UA"/>
              </w:rPr>
              <w:t xml:space="preserve"> </w:t>
            </w:r>
            <w:r w:rsidR="00AB03F8" w:rsidRPr="00CF4125">
              <w:rPr>
                <w:i/>
                <w:lang w:val="en-US"/>
              </w:rPr>
              <w:t>Z</w:t>
            </w:r>
            <w:r w:rsidR="00B02259" w:rsidRPr="00CF4125">
              <w:rPr>
                <w:lang w:val="uk-UA"/>
              </w:rPr>
              <w:t xml:space="preserve"> зменшується на дві одиниці, </w:t>
            </w:r>
            <w:r w:rsidR="00AB03F8" w:rsidRPr="00CF4125">
              <w:rPr>
                <w:i/>
                <w:lang w:val="en-US"/>
              </w:rPr>
              <w:t>A</w:t>
            </w:r>
            <w:r w:rsidR="00B02259" w:rsidRPr="00CF4125">
              <w:rPr>
                <w:lang w:val="uk-UA"/>
              </w:rPr>
              <w:t xml:space="preserve"> зменшується на чотири одиниці</w:t>
            </w:r>
            <w:r w:rsidRPr="00CF4125">
              <w:rPr>
                <w:lang w:val="uk-UA"/>
              </w:rPr>
              <w:t>;</w:t>
            </w:r>
          </w:p>
        </w:tc>
      </w:tr>
      <w:tr w:rsidR="00F34504" w:rsidRPr="00CF4125" w:rsidTr="00CF4125">
        <w:trPr>
          <w:trHeight w:val="567"/>
          <w:jc w:val="center"/>
        </w:trPr>
        <w:tc>
          <w:tcPr>
            <w:tcW w:w="9571" w:type="dxa"/>
            <w:vAlign w:val="center"/>
          </w:tcPr>
          <w:p w:rsidR="00F34504" w:rsidRPr="00CF4125" w:rsidRDefault="00F34504" w:rsidP="00403A6A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>Г</w:t>
            </w:r>
            <w:r w:rsidRPr="00CF4125">
              <w:rPr>
                <w:lang w:val="uk-UA"/>
              </w:rPr>
              <w:t xml:space="preserve"> </w:t>
            </w:r>
            <w:r w:rsidR="00D144E8" w:rsidRPr="00CF4125">
              <w:rPr>
                <w:lang w:val="uk-UA"/>
              </w:rPr>
              <w:t xml:space="preserve"> </w:t>
            </w:r>
            <w:r w:rsidRPr="00CF4125">
              <w:rPr>
                <w:lang w:val="uk-UA"/>
              </w:rPr>
              <w:t xml:space="preserve"> </w:t>
            </w:r>
            <w:r w:rsidR="00AB03F8" w:rsidRPr="00CF4125">
              <w:rPr>
                <w:i/>
                <w:lang w:val="en-US"/>
              </w:rPr>
              <w:t>Z</w:t>
            </w:r>
            <w:r w:rsidR="002D457E" w:rsidRPr="00CF4125">
              <w:rPr>
                <w:lang w:val="uk-UA"/>
              </w:rPr>
              <w:t xml:space="preserve"> і </w:t>
            </w:r>
            <w:r w:rsidR="00AB03F8" w:rsidRPr="00CF4125">
              <w:rPr>
                <w:i/>
                <w:lang w:val="en-US"/>
              </w:rPr>
              <w:t>A</w:t>
            </w:r>
            <w:r w:rsidR="002D457E" w:rsidRPr="00CF4125">
              <w:rPr>
                <w:lang w:val="uk-UA"/>
              </w:rPr>
              <w:t xml:space="preserve"> залишаються незмінними</w:t>
            </w:r>
            <w:r w:rsidRPr="00CF4125">
              <w:rPr>
                <w:lang w:val="uk-UA"/>
              </w:rPr>
              <w:t>;</w:t>
            </w:r>
          </w:p>
        </w:tc>
      </w:tr>
      <w:tr w:rsidR="00F34504" w:rsidRPr="00CF4125" w:rsidTr="00CF4125">
        <w:trPr>
          <w:trHeight w:val="567"/>
          <w:jc w:val="center"/>
        </w:trPr>
        <w:tc>
          <w:tcPr>
            <w:tcW w:w="9571" w:type="dxa"/>
            <w:vAlign w:val="center"/>
          </w:tcPr>
          <w:p w:rsidR="00F34504" w:rsidRPr="00CF4125" w:rsidRDefault="00F34504" w:rsidP="00CF4125">
            <w:pPr>
              <w:ind w:left="252" w:hanging="252"/>
              <w:rPr>
                <w:lang w:val="uk-UA"/>
              </w:rPr>
            </w:pPr>
            <w:r w:rsidRPr="00CF4125">
              <w:rPr>
                <w:b/>
                <w:lang w:val="uk-UA"/>
              </w:rPr>
              <w:t>Д</w:t>
            </w:r>
            <w:r w:rsidRPr="00CF4125">
              <w:rPr>
                <w:lang w:val="uk-UA"/>
              </w:rPr>
              <w:t xml:space="preserve"> </w:t>
            </w:r>
            <w:r w:rsidR="00D144E8" w:rsidRPr="00CF4125">
              <w:rPr>
                <w:lang w:val="uk-UA"/>
              </w:rPr>
              <w:t xml:space="preserve"> </w:t>
            </w:r>
            <w:r w:rsidRPr="00CF4125">
              <w:rPr>
                <w:lang w:val="uk-UA"/>
              </w:rPr>
              <w:t xml:space="preserve"> </w:t>
            </w:r>
            <w:r w:rsidR="00AB03F8" w:rsidRPr="00CF4125">
              <w:rPr>
                <w:i/>
                <w:lang w:val="en-US"/>
              </w:rPr>
              <w:t>Z</w:t>
            </w:r>
            <w:r w:rsidR="002D457E" w:rsidRPr="00CF4125">
              <w:rPr>
                <w:lang w:val="uk-UA"/>
              </w:rPr>
              <w:t xml:space="preserve"> збільшується на дві одиниці, </w:t>
            </w:r>
            <w:r w:rsidR="00AB03F8" w:rsidRPr="00CF4125">
              <w:rPr>
                <w:i/>
                <w:lang w:val="en-US"/>
              </w:rPr>
              <w:t>A</w:t>
            </w:r>
            <w:r w:rsidR="002D457E" w:rsidRPr="00CF4125">
              <w:rPr>
                <w:i/>
                <w:lang w:val="uk-UA"/>
              </w:rPr>
              <w:t xml:space="preserve"> </w:t>
            </w:r>
            <w:r w:rsidR="002D457E" w:rsidRPr="00CF4125">
              <w:rPr>
                <w:lang w:val="uk-UA"/>
              </w:rPr>
              <w:t>зменшується на чотири одиниці</w:t>
            </w:r>
          </w:p>
        </w:tc>
      </w:tr>
    </w:tbl>
    <w:p w:rsidR="001A16C1" w:rsidRDefault="001A16C1" w:rsidP="001A16C1">
      <w:pPr>
        <w:jc w:val="both"/>
        <w:rPr>
          <w:lang w:val="uk-UA"/>
        </w:rPr>
      </w:pPr>
      <w:r w:rsidRPr="00AB19FA">
        <w:rPr>
          <w:i/>
          <w:lang w:val="uk-UA"/>
        </w:rPr>
        <w:t>Правильна відповідь</w:t>
      </w:r>
      <w:r>
        <w:rPr>
          <w:lang w:val="uk-UA"/>
        </w:rPr>
        <w:t>:</w:t>
      </w:r>
      <w:r w:rsidR="00E2584E">
        <w:rPr>
          <w:lang w:val="uk-UA"/>
        </w:rPr>
        <w:t xml:space="preserve"> В</w:t>
      </w:r>
    </w:p>
    <w:p w:rsidR="001A16C1" w:rsidRDefault="001A16C1" w:rsidP="001A16C1">
      <w:pPr>
        <w:jc w:val="both"/>
        <w:rPr>
          <w:lang w:val="uk-UA"/>
        </w:rPr>
      </w:pPr>
      <w:r w:rsidRPr="00AB19FA">
        <w:rPr>
          <w:i/>
          <w:lang w:val="uk-UA"/>
        </w:rPr>
        <w:t>Компоненти програмових вимог, що перевіряються завданням</w:t>
      </w:r>
      <w:r>
        <w:rPr>
          <w:lang w:val="uk-UA"/>
        </w:rPr>
        <w:t>:</w:t>
      </w:r>
      <w:r w:rsidR="00A67D95">
        <w:rPr>
          <w:lang w:val="uk-UA"/>
        </w:rPr>
        <w:t xml:space="preserve"> Радіоактивність. Закон радіоактивного розпаду.</w:t>
      </w:r>
    </w:p>
    <w:p w:rsidR="00480A8E" w:rsidRPr="00747A4F" w:rsidRDefault="00480A8E" w:rsidP="002D7DB1">
      <w:pPr>
        <w:rPr>
          <w:lang w:val="uk-UA"/>
        </w:rPr>
      </w:pPr>
    </w:p>
    <w:p w:rsidR="00154EBE" w:rsidRPr="00747A4F" w:rsidRDefault="00937390" w:rsidP="00E23CE7">
      <w:pPr>
        <w:ind w:left="366" w:hanging="366"/>
        <w:jc w:val="both"/>
        <w:rPr>
          <w:lang w:val="uk-UA"/>
        </w:rPr>
      </w:pPr>
      <w:r w:rsidRPr="00747A4F">
        <w:rPr>
          <w:b/>
          <w:lang w:val="uk-UA"/>
        </w:rPr>
        <w:t>25</w:t>
      </w:r>
      <w:r w:rsidR="00DA3D98" w:rsidRPr="00747A4F">
        <w:rPr>
          <w:b/>
          <w:lang w:val="uk-UA"/>
        </w:rPr>
        <w:t>.</w:t>
      </w:r>
      <w:r w:rsidR="00BE5CEE" w:rsidRPr="00747A4F">
        <w:rPr>
          <w:lang w:val="uk-UA"/>
        </w:rPr>
        <w:t> </w:t>
      </w:r>
      <w:r w:rsidR="00DA3D98" w:rsidRPr="00747A4F">
        <w:rPr>
          <w:lang w:val="uk-UA"/>
        </w:rPr>
        <w:t>Визнач</w:t>
      </w:r>
      <w:r w:rsidR="00BC0891">
        <w:rPr>
          <w:lang w:val="uk-UA"/>
        </w:rPr>
        <w:t>те</w:t>
      </w:r>
      <w:r w:rsidR="00DA3D98" w:rsidRPr="00747A4F">
        <w:rPr>
          <w:lang w:val="uk-UA"/>
        </w:rPr>
        <w:t xml:space="preserve"> енергетичний вихід ядерної реакції </w:t>
      </w:r>
      <w:r w:rsidR="00EF47E5" w:rsidRPr="00747A4F">
        <w:rPr>
          <w:position w:val="-12"/>
          <w:lang w:val="uk-UA"/>
        </w:rPr>
        <w:object w:dxaOrig="1780" w:dyaOrig="380">
          <v:shape id="_x0000_i1031" type="#_x0000_t75" style="width:89.25pt;height:18.75pt" o:ole="">
            <v:imagedata r:id="rId15" o:title=""/>
          </v:shape>
          <o:OLEObject Type="Embed" ProgID="Equation.3" ShapeID="_x0000_i1031" DrawAspect="Content" ObjectID="_1458017172" r:id="rId16"/>
        </w:object>
      </w:r>
      <w:r w:rsidR="00DA3D98" w:rsidRPr="00747A4F">
        <w:rPr>
          <w:lang w:val="uk-UA"/>
        </w:rPr>
        <w:t>, якщо енергія зв’язку ядра ізотопу Берилію 56,4 МеВ, ізотопу Літію 39,2 МеВ, Дейтерію 2,2 МеВ.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1914"/>
        <w:gridCol w:w="1914"/>
        <w:gridCol w:w="1914"/>
        <w:gridCol w:w="1915"/>
      </w:tblGrid>
      <w:tr w:rsidR="00CF4125" w:rsidRPr="00CF4125" w:rsidTr="00CF4125">
        <w:trPr>
          <w:trHeight w:val="567"/>
          <w:jc w:val="center"/>
        </w:trPr>
        <w:tc>
          <w:tcPr>
            <w:tcW w:w="1914" w:type="dxa"/>
            <w:shd w:val="clear" w:color="auto" w:fill="auto"/>
            <w:vAlign w:val="center"/>
          </w:tcPr>
          <w:p w:rsidR="00BE36E6" w:rsidRPr="00CF4125" w:rsidRDefault="00BE36E6" w:rsidP="00403A6A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 xml:space="preserve">А </w:t>
            </w:r>
            <w:r w:rsidRPr="00CF4125">
              <w:rPr>
                <w:lang w:val="uk-UA"/>
              </w:rPr>
              <w:t xml:space="preserve">  15 МеВ</w:t>
            </w:r>
          </w:p>
        </w:tc>
        <w:tc>
          <w:tcPr>
            <w:tcW w:w="1914" w:type="dxa"/>
            <w:vAlign w:val="center"/>
          </w:tcPr>
          <w:p w:rsidR="00BE36E6" w:rsidRPr="00CF4125" w:rsidRDefault="00BE36E6" w:rsidP="00403A6A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>Б</w:t>
            </w:r>
            <w:r w:rsidRPr="00CF4125">
              <w:rPr>
                <w:lang w:val="uk-UA"/>
              </w:rPr>
              <w:t xml:space="preserve">   19,4 МеВ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BE36E6" w:rsidRPr="00CF4125" w:rsidRDefault="00BE36E6" w:rsidP="00403A6A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>В</w:t>
            </w:r>
            <w:r w:rsidRPr="00CF4125">
              <w:rPr>
                <w:lang w:val="uk-UA"/>
              </w:rPr>
              <w:t xml:space="preserve">   97,8 МеВ</w:t>
            </w:r>
          </w:p>
        </w:tc>
        <w:tc>
          <w:tcPr>
            <w:tcW w:w="1914" w:type="dxa"/>
            <w:vAlign w:val="center"/>
          </w:tcPr>
          <w:p w:rsidR="00BE36E6" w:rsidRPr="00CF4125" w:rsidRDefault="00BE36E6" w:rsidP="00403A6A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>Г</w:t>
            </w:r>
            <w:r w:rsidRPr="00CF4125">
              <w:rPr>
                <w:lang w:val="uk-UA"/>
              </w:rPr>
              <w:t xml:space="preserve">   </w:t>
            </w:r>
            <w:r w:rsidR="003925A9" w:rsidRPr="00CF4125">
              <w:rPr>
                <w:lang w:val="uk-UA"/>
              </w:rPr>
              <w:t>93,4</w:t>
            </w:r>
            <w:r w:rsidR="00C23E10" w:rsidRPr="00CF4125">
              <w:rPr>
                <w:lang w:val="uk-UA"/>
              </w:rPr>
              <w:t xml:space="preserve"> МеВ</w:t>
            </w:r>
          </w:p>
        </w:tc>
        <w:tc>
          <w:tcPr>
            <w:tcW w:w="1915" w:type="dxa"/>
            <w:vAlign w:val="center"/>
          </w:tcPr>
          <w:p w:rsidR="00BE36E6" w:rsidRPr="00CF4125" w:rsidRDefault="00BE36E6" w:rsidP="00403A6A">
            <w:pPr>
              <w:rPr>
                <w:lang w:val="uk-UA"/>
              </w:rPr>
            </w:pPr>
            <w:r w:rsidRPr="00CF4125">
              <w:rPr>
                <w:b/>
                <w:lang w:val="uk-UA"/>
              </w:rPr>
              <w:t>Д</w:t>
            </w:r>
            <w:r w:rsidRPr="00CF4125">
              <w:rPr>
                <w:lang w:val="uk-UA"/>
              </w:rPr>
              <w:t xml:space="preserve">   </w:t>
            </w:r>
            <w:r w:rsidR="003925A9" w:rsidRPr="00CF4125">
              <w:rPr>
                <w:lang w:val="uk-UA"/>
              </w:rPr>
              <w:t>12,6</w:t>
            </w:r>
            <w:r w:rsidR="00C23E10" w:rsidRPr="00CF4125">
              <w:rPr>
                <w:lang w:val="uk-UA"/>
              </w:rPr>
              <w:t xml:space="preserve"> МеВ</w:t>
            </w:r>
          </w:p>
        </w:tc>
      </w:tr>
    </w:tbl>
    <w:p w:rsidR="001A16C1" w:rsidRDefault="001A16C1" w:rsidP="001A16C1">
      <w:pPr>
        <w:jc w:val="both"/>
        <w:rPr>
          <w:lang w:val="uk-UA"/>
        </w:rPr>
      </w:pPr>
      <w:r w:rsidRPr="00AB19FA">
        <w:rPr>
          <w:i/>
          <w:lang w:val="uk-UA"/>
        </w:rPr>
        <w:t>Правильна відповідь</w:t>
      </w:r>
      <w:r>
        <w:rPr>
          <w:lang w:val="uk-UA"/>
        </w:rPr>
        <w:t>:</w:t>
      </w:r>
      <w:r w:rsidR="00E2584E">
        <w:rPr>
          <w:lang w:val="uk-UA"/>
        </w:rPr>
        <w:t xml:space="preserve"> А</w:t>
      </w:r>
    </w:p>
    <w:p w:rsidR="001A16C1" w:rsidRDefault="001A16C1" w:rsidP="001A16C1">
      <w:pPr>
        <w:jc w:val="both"/>
        <w:rPr>
          <w:lang w:val="uk-UA"/>
        </w:rPr>
      </w:pPr>
      <w:r w:rsidRPr="00AB19FA">
        <w:rPr>
          <w:i/>
          <w:lang w:val="uk-UA"/>
        </w:rPr>
        <w:t>Компоненти програмових вимог, що перевіряються завданням</w:t>
      </w:r>
      <w:r>
        <w:rPr>
          <w:lang w:val="uk-UA"/>
        </w:rPr>
        <w:t>:</w:t>
      </w:r>
      <w:r w:rsidR="00A67D95">
        <w:rPr>
          <w:lang w:val="uk-UA"/>
        </w:rPr>
        <w:t xml:space="preserve"> Дефект маси. Енергія зв</w:t>
      </w:r>
      <w:r w:rsidR="00A67D95" w:rsidRPr="00E82BF5">
        <w:t>’</w:t>
      </w:r>
      <w:r w:rsidR="00A67D95">
        <w:rPr>
          <w:lang w:val="uk-UA"/>
        </w:rPr>
        <w:t>язку атомних ядер. Ядерні реакції.</w:t>
      </w:r>
    </w:p>
    <w:p w:rsidR="001A16C1" w:rsidRPr="001A16C1" w:rsidRDefault="001A16C1" w:rsidP="001A16C1">
      <w:pPr>
        <w:widowControl w:val="0"/>
        <w:adjustRightInd w:val="0"/>
        <w:ind w:left="276" w:hanging="276"/>
        <w:jc w:val="both"/>
        <w:rPr>
          <w:lang w:val="uk-UA"/>
        </w:rPr>
      </w:pPr>
    </w:p>
    <w:p w:rsidR="00E21130" w:rsidRPr="00747A4F" w:rsidRDefault="00E21130" w:rsidP="00E21130">
      <w:pPr>
        <w:widowControl w:val="0"/>
        <w:adjustRightInd w:val="0"/>
        <w:ind w:left="276" w:hanging="276"/>
        <w:jc w:val="center"/>
        <w:rPr>
          <w:b/>
          <w:lang w:val="uk-UA"/>
        </w:rPr>
      </w:pPr>
    </w:p>
    <w:p w:rsidR="00E21130" w:rsidRDefault="00E21130" w:rsidP="00910F2E">
      <w:pPr>
        <w:widowControl w:val="0"/>
        <w:adjustRightInd w:val="0"/>
        <w:spacing w:line="288" w:lineRule="auto"/>
        <w:jc w:val="center"/>
        <w:rPr>
          <w:b/>
          <w:bCs/>
          <w:noProof/>
          <w:lang w:val="uk-UA"/>
        </w:rPr>
      </w:pPr>
      <w:r w:rsidRPr="00747A4F">
        <w:rPr>
          <w:b/>
          <w:bCs/>
          <w:noProof/>
          <w:lang w:val="uk-UA"/>
        </w:rPr>
        <w:t xml:space="preserve">Завдання 26–27 </w:t>
      </w:r>
      <w:r w:rsidR="00910F2E">
        <w:rPr>
          <w:b/>
          <w:bCs/>
          <w:noProof/>
          <w:lang w:val="uk-UA"/>
        </w:rPr>
        <w:t>на встановлення відповідності (логічні пари)</w:t>
      </w:r>
    </w:p>
    <w:p w:rsidR="00910F2E" w:rsidRPr="00747A4F" w:rsidRDefault="00910F2E" w:rsidP="00E21130">
      <w:pPr>
        <w:widowControl w:val="0"/>
        <w:adjustRightInd w:val="0"/>
        <w:spacing w:line="288" w:lineRule="auto"/>
        <w:jc w:val="both"/>
        <w:rPr>
          <w:b/>
          <w:bCs/>
          <w:lang w:val="uk-UA"/>
        </w:rPr>
      </w:pPr>
    </w:p>
    <w:p w:rsidR="00076D8E" w:rsidRPr="00747A4F" w:rsidRDefault="00076D8E" w:rsidP="00E23CE7">
      <w:pPr>
        <w:ind w:left="366" w:hanging="366"/>
        <w:jc w:val="both"/>
        <w:rPr>
          <w:lang w:val="uk-UA"/>
        </w:rPr>
      </w:pPr>
      <w:r w:rsidRPr="00747A4F">
        <w:rPr>
          <w:b/>
          <w:lang w:val="uk-UA"/>
        </w:rPr>
        <w:t>26.</w:t>
      </w:r>
      <w:r w:rsidRPr="00747A4F">
        <w:rPr>
          <w:lang w:val="uk-UA"/>
        </w:rPr>
        <w:t xml:space="preserve"> Установіть відповідність між назвами формул, </w:t>
      </w:r>
      <w:r w:rsidR="00424517">
        <w:rPr>
          <w:lang w:val="uk-UA"/>
        </w:rPr>
        <w:t>що</w:t>
      </w:r>
      <w:r w:rsidRPr="00747A4F">
        <w:rPr>
          <w:lang w:val="uk-UA"/>
        </w:rPr>
        <w:t xml:space="preserve"> стосуються коливань</w:t>
      </w:r>
      <w:r w:rsidR="00424517">
        <w:rPr>
          <w:lang w:val="uk-UA"/>
        </w:rPr>
        <w:t>,</w:t>
      </w:r>
      <w:r w:rsidRPr="00747A4F">
        <w:rPr>
          <w:lang w:val="uk-UA"/>
        </w:rPr>
        <w:t xml:space="preserve"> та власне самими формулами.</w:t>
      </w:r>
    </w:p>
    <w:tbl>
      <w:tblPr>
        <w:tblW w:w="9571" w:type="dxa"/>
        <w:jc w:val="center"/>
        <w:tblLook w:val="01E0" w:firstRow="1" w:lastRow="1" w:firstColumn="1" w:lastColumn="1" w:noHBand="0" w:noVBand="0"/>
      </w:tblPr>
      <w:tblGrid>
        <w:gridCol w:w="5002"/>
        <w:gridCol w:w="3461"/>
        <w:gridCol w:w="554"/>
        <w:gridCol w:w="554"/>
      </w:tblGrid>
      <w:tr w:rsidR="00CF4125" w:rsidRPr="00CF4125" w:rsidTr="00CF4125">
        <w:trPr>
          <w:trHeight w:val="397"/>
          <w:jc w:val="center"/>
        </w:trPr>
        <w:tc>
          <w:tcPr>
            <w:tcW w:w="5002" w:type="dxa"/>
            <w:vMerge w:val="restart"/>
          </w:tcPr>
          <w:p w:rsidR="00076D8E" w:rsidRPr="00CF4125" w:rsidRDefault="00076D8E" w:rsidP="00CF4125">
            <w:pPr>
              <w:ind w:left="312" w:hanging="312"/>
              <w:rPr>
                <w:lang w:val="uk-UA"/>
              </w:rPr>
            </w:pPr>
            <w:r w:rsidRPr="00CF4125">
              <w:rPr>
                <w:b/>
                <w:lang w:val="uk-UA"/>
              </w:rPr>
              <w:t>А</w:t>
            </w:r>
            <w:r w:rsidRPr="00CF4125">
              <w:rPr>
                <w:lang w:val="uk-UA"/>
              </w:rPr>
              <w:t xml:space="preserve">  період коливань тіла, що здійснює коливання на пружині;</w:t>
            </w:r>
          </w:p>
          <w:p w:rsidR="00076D8E" w:rsidRPr="00CF4125" w:rsidRDefault="00076D8E" w:rsidP="00CF4125">
            <w:pPr>
              <w:ind w:left="312" w:hanging="312"/>
              <w:rPr>
                <w:lang w:val="uk-UA"/>
              </w:rPr>
            </w:pPr>
            <w:r w:rsidRPr="00CF4125">
              <w:rPr>
                <w:b/>
                <w:lang w:val="uk-UA"/>
              </w:rPr>
              <w:t>Б</w:t>
            </w:r>
            <w:r w:rsidRPr="00CF4125">
              <w:rPr>
                <w:lang w:val="uk-UA"/>
              </w:rPr>
              <w:t xml:space="preserve">  рівняння гармонічних коливань;</w:t>
            </w:r>
          </w:p>
          <w:p w:rsidR="00076D8E" w:rsidRPr="00CF4125" w:rsidRDefault="00076D8E" w:rsidP="00CF4125">
            <w:pPr>
              <w:ind w:left="294" w:hanging="294"/>
              <w:rPr>
                <w:lang w:val="uk-UA"/>
              </w:rPr>
            </w:pPr>
            <w:r w:rsidRPr="00CF4125">
              <w:rPr>
                <w:b/>
                <w:lang w:val="uk-UA"/>
              </w:rPr>
              <w:t>В</w:t>
            </w:r>
            <w:r w:rsidRPr="00CF4125">
              <w:rPr>
                <w:lang w:val="uk-UA"/>
              </w:rPr>
              <w:t xml:space="preserve">  потенціальна енергія </w:t>
            </w:r>
            <w:r w:rsidR="00E75FCD" w:rsidRPr="00CF4125">
              <w:rPr>
                <w:lang w:val="uk-UA"/>
              </w:rPr>
              <w:t>пружини</w:t>
            </w:r>
            <w:r w:rsidRPr="00CF4125">
              <w:rPr>
                <w:lang w:val="uk-UA"/>
              </w:rPr>
              <w:t xml:space="preserve">, </w:t>
            </w:r>
            <w:r w:rsidR="00E75FCD" w:rsidRPr="00CF4125">
              <w:rPr>
                <w:lang w:val="uk-UA"/>
              </w:rPr>
              <w:t>на якій тіло</w:t>
            </w:r>
            <w:r w:rsidRPr="00CF4125">
              <w:rPr>
                <w:lang w:val="uk-UA"/>
              </w:rPr>
              <w:t xml:space="preserve"> з</w:t>
            </w:r>
            <w:r w:rsidR="00E75FCD" w:rsidRPr="00CF4125">
              <w:rPr>
                <w:lang w:val="uk-UA"/>
              </w:rPr>
              <w:t>дійснює горизонтальні коливання</w:t>
            </w:r>
            <w:r w:rsidRPr="00CF4125">
              <w:rPr>
                <w:lang w:val="uk-UA"/>
              </w:rPr>
              <w:t>;</w:t>
            </w:r>
          </w:p>
          <w:p w:rsidR="00076D8E" w:rsidRPr="00CF4125" w:rsidRDefault="00076D8E" w:rsidP="00CF4125">
            <w:pPr>
              <w:ind w:left="312" w:hanging="312"/>
              <w:rPr>
                <w:lang w:val="uk-UA"/>
              </w:rPr>
            </w:pPr>
            <w:r w:rsidRPr="00CF4125">
              <w:rPr>
                <w:b/>
                <w:lang w:val="uk-UA"/>
              </w:rPr>
              <w:t>Г</w:t>
            </w:r>
            <w:r w:rsidRPr="00CF4125">
              <w:rPr>
                <w:lang w:val="uk-UA"/>
              </w:rPr>
              <w:t xml:space="preserve">  період коливань математичного маятника.</w:t>
            </w:r>
          </w:p>
          <w:p w:rsidR="00076D8E" w:rsidRPr="00CF4125" w:rsidRDefault="00076D8E" w:rsidP="00CF4125">
            <w:pPr>
              <w:ind w:left="312" w:hanging="312"/>
              <w:rPr>
                <w:lang w:val="uk-UA"/>
              </w:rPr>
            </w:pPr>
          </w:p>
          <w:p w:rsidR="00076D8E" w:rsidRPr="00CF4125" w:rsidRDefault="00076D8E" w:rsidP="00CF4125">
            <w:pPr>
              <w:ind w:left="312" w:hanging="312"/>
              <w:rPr>
                <w:lang w:val="uk-UA"/>
              </w:rPr>
            </w:pPr>
          </w:p>
        </w:tc>
        <w:tc>
          <w:tcPr>
            <w:tcW w:w="3461" w:type="dxa"/>
            <w:vMerge w:val="restart"/>
            <w:tcBorders>
              <w:right w:val="single" w:sz="6" w:space="0" w:color="auto"/>
            </w:tcBorders>
          </w:tcPr>
          <w:p w:rsidR="00076D8E" w:rsidRPr="00CF4125" w:rsidRDefault="00E75FCD" w:rsidP="00CF4125">
            <w:pPr>
              <w:numPr>
                <w:ilvl w:val="1"/>
                <w:numId w:val="13"/>
              </w:numPr>
              <w:ind w:left="262"/>
              <w:rPr>
                <w:lang w:val="uk-UA"/>
              </w:rPr>
            </w:pPr>
            <w:r w:rsidRPr="00CF4125">
              <w:rPr>
                <w:position w:val="-24"/>
                <w:lang w:val="uk-UA"/>
              </w:rPr>
              <w:object w:dxaOrig="1040" w:dyaOrig="660">
                <v:shape id="_x0000_i1032" type="#_x0000_t75" style="width:51.75pt;height:33pt" o:ole="">
                  <v:imagedata r:id="rId17" o:title=""/>
                </v:shape>
                <o:OLEObject Type="Embed" ProgID="Equation.3" ShapeID="_x0000_i1032" DrawAspect="Content" ObjectID="_1458017173" r:id="rId18"/>
              </w:object>
            </w:r>
            <w:r w:rsidR="00076D8E" w:rsidRPr="00CF4125">
              <w:rPr>
                <w:lang w:val="uk-UA"/>
              </w:rPr>
              <w:t>;</w:t>
            </w:r>
          </w:p>
          <w:p w:rsidR="00076D8E" w:rsidRPr="00CF4125" w:rsidRDefault="00076D8E" w:rsidP="00CF4125">
            <w:pPr>
              <w:numPr>
                <w:ilvl w:val="1"/>
                <w:numId w:val="13"/>
              </w:numPr>
              <w:ind w:left="274"/>
              <w:rPr>
                <w:lang w:val="uk-UA"/>
              </w:rPr>
            </w:pPr>
            <w:r w:rsidRPr="00CF4125">
              <w:rPr>
                <w:position w:val="-30"/>
                <w:lang w:val="uk-UA"/>
              </w:rPr>
              <w:object w:dxaOrig="1120" w:dyaOrig="740">
                <v:shape id="_x0000_i1033" type="#_x0000_t75" style="width:56.25pt;height:36.75pt" o:ole="">
                  <v:imagedata r:id="rId19" o:title=""/>
                </v:shape>
                <o:OLEObject Type="Embed" ProgID="Equation.3" ShapeID="_x0000_i1033" DrawAspect="Content" ObjectID="_1458017174" r:id="rId20"/>
              </w:object>
            </w:r>
            <w:r w:rsidRPr="00CF4125">
              <w:rPr>
                <w:lang w:val="uk-UA"/>
              </w:rPr>
              <w:t>;</w:t>
            </w:r>
          </w:p>
          <w:p w:rsidR="00076D8E" w:rsidRPr="00CF4125" w:rsidRDefault="00E75FCD" w:rsidP="00CF4125">
            <w:pPr>
              <w:numPr>
                <w:ilvl w:val="1"/>
                <w:numId w:val="13"/>
              </w:numPr>
              <w:ind w:left="274"/>
              <w:rPr>
                <w:lang w:val="uk-UA"/>
              </w:rPr>
            </w:pPr>
            <w:r w:rsidRPr="00CF4125">
              <w:rPr>
                <w:position w:val="-24"/>
                <w:lang w:val="uk-UA"/>
              </w:rPr>
              <w:object w:dxaOrig="940" w:dyaOrig="660">
                <v:shape id="_x0000_i1034" type="#_x0000_t75" style="width:47.25pt;height:33pt" o:ole="">
                  <v:imagedata r:id="rId21" o:title=""/>
                </v:shape>
                <o:OLEObject Type="Embed" ProgID="Equation.3" ShapeID="_x0000_i1034" DrawAspect="Content" ObjectID="_1458017175" r:id="rId22"/>
              </w:object>
            </w:r>
            <w:r w:rsidR="00076D8E" w:rsidRPr="00CF4125">
              <w:rPr>
                <w:lang w:val="uk-UA"/>
              </w:rPr>
              <w:t>;</w:t>
            </w:r>
          </w:p>
          <w:p w:rsidR="00076D8E" w:rsidRPr="00CF4125" w:rsidRDefault="00E75FCD" w:rsidP="00CF4125">
            <w:pPr>
              <w:numPr>
                <w:ilvl w:val="1"/>
                <w:numId w:val="13"/>
              </w:numPr>
              <w:ind w:left="274"/>
              <w:rPr>
                <w:lang w:val="uk-UA"/>
              </w:rPr>
            </w:pPr>
            <w:r w:rsidRPr="00CF4125">
              <w:rPr>
                <w:position w:val="-12"/>
                <w:lang w:val="uk-UA"/>
              </w:rPr>
              <w:object w:dxaOrig="1840" w:dyaOrig="360">
                <v:shape id="_x0000_i1035" type="#_x0000_t75" style="width:92.25pt;height:18pt" o:ole="">
                  <v:imagedata r:id="rId23" o:title=""/>
                </v:shape>
                <o:OLEObject Type="Embed" ProgID="Equation.3" ShapeID="_x0000_i1035" DrawAspect="Content" ObjectID="_1458017176" r:id="rId24"/>
              </w:object>
            </w:r>
            <w:r w:rsidR="008445AA" w:rsidRPr="00CF4125">
              <w:rPr>
                <w:lang w:val="uk-UA"/>
              </w:rPr>
              <w:t>,</w:t>
            </w:r>
          </w:p>
          <w:p w:rsidR="008445AA" w:rsidRPr="00CF4125" w:rsidRDefault="001C6C69" w:rsidP="00CF4125">
            <w:pPr>
              <w:ind w:left="350"/>
              <w:rPr>
                <w:lang w:val="uk-UA"/>
              </w:rPr>
            </w:pPr>
            <w:r w:rsidRPr="00CF4125">
              <w:rPr>
                <w:position w:val="-12"/>
                <w:lang w:val="uk-UA"/>
              </w:rPr>
              <w:object w:dxaOrig="1840" w:dyaOrig="360">
                <v:shape id="_x0000_i1036" type="#_x0000_t75" style="width:92.25pt;height:18pt" o:ole="">
                  <v:imagedata r:id="rId25" o:title=""/>
                </v:shape>
                <o:OLEObject Type="Embed" ProgID="Equation.3" ShapeID="_x0000_i1036" DrawAspect="Content" ObjectID="_1458017177" r:id="rId26"/>
              </w:object>
            </w:r>
            <w:r w:rsidR="008445AA" w:rsidRPr="00CF4125">
              <w:rPr>
                <w:lang w:val="uk-UA"/>
              </w:rPr>
              <w:t>;</w:t>
            </w:r>
          </w:p>
          <w:p w:rsidR="00076D8E" w:rsidRPr="00CF4125" w:rsidRDefault="00076D8E" w:rsidP="00CF4125">
            <w:pPr>
              <w:numPr>
                <w:ilvl w:val="1"/>
                <w:numId w:val="13"/>
              </w:numPr>
              <w:ind w:left="274"/>
              <w:rPr>
                <w:lang w:val="uk-UA"/>
              </w:rPr>
            </w:pPr>
            <w:r w:rsidRPr="00CF4125">
              <w:rPr>
                <w:position w:val="-26"/>
                <w:lang w:val="uk-UA"/>
              </w:rPr>
              <w:object w:dxaOrig="1140" w:dyaOrig="700">
                <v:shape id="_x0000_i1037" type="#_x0000_t75" style="width:57pt;height:35.25pt" o:ole="">
                  <v:imagedata r:id="rId27" o:title=""/>
                </v:shape>
                <o:OLEObject Type="Embed" ProgID="Equation.3" ShapeID="_x0000_i1037" DrawAspect="Content" ObjectID="_1458017178" r:id="rId28"/>
              </w:object>
            </w:r>
            <w:r w:rsidRPr="00CF4125">
              <w:rPr>
                <w:lang w:val="uk-UA"/>
              </w:rPr>
              <w:t>.</w:t>
            </w: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D8E" w:rsidRPr="00CF4125" w:rsidRDefault="00076D8E" w:rsidP="00CF4125">
            <w:pPr>
              <w:ind w:left="-6" w:right="-570"/>
              <w:rPr>
                <w:b/>
                <w:lang w:val="uk-UA"/>
              </w:rPr>
            </w:pPr>
            <w:r w:rsidRPr="00CF4125">
              <w:rPr>
                <w:b/>
                <w:lang w:val="uk-UA"/>
              </w:rPr>
              <w:t>А</w:t>
            </w: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D8E" w:rsidRPr="00CF4125" w:rsidRDefault="00076D8E" w:rsidP="00CF4125">
            <w:pPr>
              <w:ind w:left="6" w:right="-741"/>
              <w:rPr>
                <w:lang w:val="uk-UA"/>
              </w:rPr>
            </w:pPr>
          </w:p>
        </w:tc>
      </w:tr>
      <w:tr w:rsidR="00CF4125" w:rsidRPr="00CF4125" w:rsidTr="00CF4125">
        <w:trPr>
          <w:trHeight w:val="397"/>
          <w:jc w:val="center"/>
        </w:trPr>
        <w:tc>
          <w:tcPr>
            <w:tcW w:w="5002" w:type="dxa"/>
            <w:vMerge/>
          </w:tcPr>
          <w:p w:rsidR="00076D8E" w:rsidRPr="00CF4125" w:rsidRDefault="00076D8E" w:rsidP="00CF4125">
            <w:pPr>
              <w:ind w:left="234" w:hanging="234"/>
              <w:rPr>
                <w:b/>
                <w:lang w:val="uk-UA"/>
              </w:rPr>
            </w:pPr>
          </w:p>
        </w:tc>
        <w:tc>
          <w:tcPr>
            <w:tcW w:w="3461" w:type="dxa"/>
            <w:vMerge/>
            <w:tcBorders>
              <w:right w:val="single" w:sz="6" w:space="0" w:color="auto"/>
            </w:tcBorders>
          </w:tcPr>
          <w:p w:rsidR="00076D8E" w:rsidRPr="00CF4125" w:rsidRDefault="00076D8E" w:rsidP="00CF4125">
            <w:pPr>
              <w:numPr>
                <w:ilvl w:val="1"/>
                <w:numId w:val="13"/>
              </w:numPr>
              <w:ind w:left="262"/>
              <w:rPr>
                <w:lang w:val="uk-UA"/>
              </w:rPr>
            </w:pP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D8E" w:rsidRPr="00CF4125" w:rsidRDefault="00076D8E" w:rsidP="00CF4125">
            <w:pPr>
              <w:ind w:left="6" w:right="-741"/>
              <w:rPr>
                <w:b/>
                <w:lang w:val="uk-UA"/>
              </w:rPr>
            </w:pPr>
            <w:r w:rsidRPr="00CF4125">
              <w:rPr>
                <w:b/>
                <w:lang w:val="uk-UA"/>
              </w:rPr>
              <w:t>Б</w:t>
            </w: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D8E" w:rsidRPr="00CF4125" w:rsidRDefault="00076D8E" w:rsidP="00CF4125">
            <w:pPr>
              <w:ind w:left="6" w:right="-741"/>
              <w:rPr>
                <w:lang w:val="uk-UA"/>
              </w:rPr>
            </w:pPr>
          </w:p>
        </w:tc>
      </w:tr>
      <w:tr w:rsidR="00CF4125" w:rsidRPr="00CF4125" w:rsidTr="00CF4125">
        <w:trPr>
          <w:trHeight w:val="397"/>
          <w:jc w:val="center"/>
        </w:trPr>
        <w:tc>
          <w:tcPr>
            <w:tcW w:w="5002" w:type="dxa"/>
            <w:vMerge/>
          </w:tcPr>
          <w:p w:rsidR="00076D8E" w:rsidRPr="00CF4125" w:rsidRDefault="00076D8E" w:rsidP="00CF4125">
            <w:pPr>
              <w:ind w:left="234" w:hanging="234"/>
              <w:rPr>
                <w:b/>
                <w:lang w:val="uk-UA"/>
              </w:rPr>
            </w:pPr>
          </w:p>
        </w:tc>
        <w:tc>
          <w:tcPr>
            <w:tcW w:w="3461" w:type="dxa"/>
            <w:vMerge/>
            <w:tcBorders>
              <w:right w:val="single" w:sz="6" w:space="0" w:color="auto"/>
            </w:tcBorders>
          </w:tcPr>
          <w:p w:rsidR="00076D8E" w:rsidRPr="00CF4125" w:rsidRDefault="00076D8E" w:rsidP="00CF4125">
            <w:pPr>
              <w:numPr>
                <w:ilvl w:val="1"/>
                <w:numId w:val="13"/>
              </w:numPr>
              <w:ind w:left="262"/>
              <w:rPr>
                <w:lang w:val="uk-UA"/>
              </w:rPr>
            </w:pP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D8E" w:rsidRPr="00CF4125" w:rsidRDefault="00076D8E" w:rsidP="00CF4125">
            <w:pPr>
              <w:ind w:left="6" w:right="-741"/>
              <w:rPr>
                <w:b/>
                <w:lang w:val="uk-UA"/>
              </w:rPr>
            </w:pPr>
            <w:r w:rsidRPr="00CF4125">
              <w:rPr>
                <w:b/>
                <w:lang w:val="uk-UA"/>
              </w:rPr>
              <w:t>В</w:t>
            </w: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D8E" w:rsidRPr="00CF4125" w:rsidRDefault="00076D8E" w:rsidP="00CF4125">
            <w:pPr>
              <w:ind w:left="6" w:right="-741"/>
              <w:rPr>
                <w:lang w:val="uk-UA"/>
              </w:rPr>
            </w:pPr>
          </w:p>
        </w:tc>
      </w:tr>
      <w:tr w:rsidR="00CF4125" w:rsidRPr="00CF4125" w:rsidTr="00CF4125">
        <w:trPr>
          <w:trHeight w:val="397"/>
          <w:jc w:val="center"/>
        </w:trPr>
        <w:tc>
          <w:tcPr>
            <w:tcW w:w="5002" w:type="dxa"/>
            <w:vMerge/>
          </w:tcPr>
          <w:p w:rsidR="00076D8E" w:rsidRPr="00CF4125" w:rsidRDefault="00076D8E" w:rsidP="00CF4125">
            <w:pPr>
              <w:ind w:left="234" w:hanging="234"/>
              <w:rPr>
                <w:b/>
                <w:lang w:val="uk-UA"/>
              </w:rPr>
            </w:pPr>
          </w:p>
        </w:tc>
        <w:tc>
          <w:tcPr>
            <w:tcW w:w="3461" w:type="dxa"/>
            <w:vMerge/>
            <w:tcBorders>
              <w:right w:val="single" w:sz="6" w:space="0" w:color="auto"/>
            </w:tcBorders>
          </w:tcPr>
          <w:p w:rsidR="00076D8E" w:rsidRPr="00CF4125" w:rsidRDefault="00076D8E" w:rsidP="00CF4125">
            <w:pPr>
              <w:numPr>
                <w:ilvl w:val="1"/>
                <w:numId w:val="13"/>
              </w:numPr>
              <w:ind w:left="262"/>
              <w:rPr>
                <w:lang w:val="uk-UA"/>
              </w:rPr>
            </w:pP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D8E" w:rsidRPr="00CF4125" w:rsidRDefault="00076D8E" w:rsidP="00CF4125">
            <w:pPr>
              <w:ind w:left="6" w:right="-741"/>
              <w:rPr>
                <w:b/>
                <w:lang w:val="uk-UA"/>
              </w:rPr>
            </w:pPr>
            <w:r w:rsidRPr="00CF4125">
              <w:rPr>
                <w:b/>
                <w:lang w:val="uk-UA"/>
              </w:rPr>
              <w:t>Г</w:t>
            </w: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D8E" w:rsidRPr="00CF4125" w:rsidRDefault="00076D8E" w:rsidP="00CF4125">
            <w:pPr>
              <w:ind w:left="6" w:right="-741"/>
              <w:rPr>
                <w:lang w:val="uk-UA"/>
              </w:rPr>
            </w:pPr>
          </w:p>
        </w:tc>
      </w:tr>
      <w:tr w:rsidR="00CF4125" w:rsidRPr="00CF4125" w:rsidTr="00CF4125">
        <w:trPr>
          <w:trHeight w:val="1510"/>
          <w:jc w:val="center"/>
        </w:trPr>
        <w:tc>
          <w:tcPr>
            <w:tcW w:w="5002" w:type="dxa"/>
            <w:vMerge/>
          </w:tcPr>
          <w:p w:rsidR="00076D8E" w:rsidRPr="00CF4125" w:rsidRDefault="00076D8E" w:rsidP="00CF4125">
            <w:pPr>
              <w:ind w:left="234" w:hanging="234"/>
              <w:rPr>
                <w:b/>
                <w:lang w:val="uk-UA"/>
              </w:rPr>
            </w:pPr>
          </w:p>
        </w:tc>
        <w:tc>
          <w:tcPr>
            <w:tcW w:w="3461" w:type="dxa"/>
            <w:vMerge/>
          </w:tcPr>
          <w:p w:rsidR="00076D8E" w:rsidRPr="00CF4125" w:rsidRDefault="00076D8E" w:rsidP="00CF4125">
            <w:pPr>
              <w:numPr>
                <w:ilvl w:val="1"/>
                <w:numId w:val="13"/>
              </w:numPr>
              <w:ind w:left="262"/>
              <w:rPr>
                <w:lang w:val="uk-UA"/>
              </w:rPr>
            </w:pPr>
          </w:p>
        </w:tc>
        <w:tc>
          <w:tcPr>
            <w:tcW w:w="554" w:type="dxa"/>
            <w:tcBorders>
              <w:top w:val="single" w:sz="6" w:space="0" w:color="auto"/>
            </w:tcBorders>
            <w:vAlign w:val="center"/>
          </w:tcPr>
          <w:p w:rsidR="00076D8E" w:rsidRPr="00CF4125" w:rsidRDefault="00076D8E" w:rsidP="00CF4125">
            <w:pPr>
              <w:ind w:left="6" w:right="-741"/>
              <w:rPr>
                <w:b/>
                <w:lang w:val="uk-UA"/>
              </w:rPr>
            </w:pPr>
          </w:p>
        </w:tc>
        <w:tc>
          <w:tcPr>
            <w:tcW w:w="554" w:type="dxa"/>
            <w:tcBorders>
              <w:top w:val="single" w:sz="6" w:space="0" w:color="auto"/>
            </w:tcBorders>
            <w:vAlign w:val="center"/>
          </w:tcPr>
          <w:p w:rsidR="00076D8E" w:rsidRPr="00CF4125" w:rsidRDefault="00076D8E" w:rsidP="00CF4125">
            <w:pPr>
              <w:ind w:left="6" w:right="-741"/>
              <w:rPr>
                <w:lang w:val="uk-UA"/>
              </w:rPr>
            </w:pPr>
          </w:p>
        </w:tc>
      </w:tr>
    </w:tbl>
    <w:p w:rsidR="00E2584E" w:rsidRDefault="001A16C1" w:rsidP="001A16C1">
      <w:pPr>
        <w:jc w:val="both"/>
        <w:rPr>
          <w:lang w:val="uk-UA"/>
        </w:rPr>
      </w:pPr>
      <w:r w:rsidRPr="00AB19FA">
        <w:rPr>
          <w:i/>
          <w:lang w:val="uk-UA"/>
        </w:rPr>
        <w:t>Правильна відповідь</w:t>
      </w:r>
      <w:r>
        <w:rPr>
          <w:lang w:val="uk-UA"/>
        </w:rPr>
        <w:t>:</w:t>
      </w:r>
    </w:p>
    <w:tbl>
      <w:tblPr>
        <w:tblW w:w="1016" w:type="dxa"/>
        <w:tblInd w:w="3024" w:type="dxa"/>
        <w:tblLook w:val="01E0" w:firstRow="1" w:lastRow="1" w:firstColumn="1" w:lastColumn="1" w:noHBand="0" w:noVBand="0"/>
      </w:tblPr>
      <w:tblGrid>
        <w:gridCol w:w="508"/>
        <w:gridCol w:w="508"/>
      </w:tblGrid>
      <w:tr w:rsidR="00E2584E" w:rsidRPr="00CF4125" w:rsidTr="00CF4125">
        <w:trPr>
          <w:trHeight w:val="397"/>
        </w:trPr>
        <w:tc>
          <w:tcPr>
            <w:tcW w:w="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84E" w:rsidRPr="00CF4125" w:rsidRDefault="00E2584E" w:rsidP="00CF4125">
            <w:pPr>
              <w:ind w:left="-395" w:right="-273"/>
              <w:jc w:val="center"/>
              <w:rPr>
                <w:b/>
                <w:lang w:val="uk-UA"/>
              </w:rPr>
            </w:pPr>
            <w:r w:rsidRPr="00CF4125">
              <w:rPr>
                <w:b/>
                <w:lang w:val="uk-UA"/>
              </w:rPr>
              <w:t>А</w:t>
            </w:r>
          </w:p>
        </w:tc>
        <w:tc>
          <w:tcPr>
            <w:tcW w:w="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84E" w:rsidRPr="00CF4125" w:rsidRDefault="00E2584E" w:rsidP="00CF4125">
            <w:pPr>
              <w:ind w:left="-321" w:right="-207"/>
              <w:jc w:val="center"/>
              <w:rPr>
                <w:lang w:val="uk-UA"/>
              </w:rPr>
            </w:pPr>
            <w:r w:rsidRPr="00CF4125">
              <w:rPr>
                <w:lang w:val="uk-UA"/>
              </w:rPr>
              <w:t>5</w:t>
            </w:r>
          </w:p>
        </w:tc>
      </w:tr>
      <w:tr w:rsidR="00E2584E" w:rsidRPr="00CF4125" w:rsidTr="00CF4125">
        <w:trPr>
          <w:trHeight w:val="397"/>
        </w:trPr>
        <w:tc>
          <w:tcPr>
            <w:tcW w:w="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84E" w:rsidRPr="00CF4125" w:rsidRDefault="00E2584E" w:rsidP="00CF4125">
            <w:pPr>
              <w:ind w:left="-395" w:right="-273"/>
              <w:jc w:val="center"/>
              <w:rPr>
                <w:b/>
                <w:lang w:val="uk-UA"/>
              </w:rPr>
            </w:pPr>
            <w:r w:rsidRPr="00CF4125">
              <w:rPr>
                <w:b/>
                <w:lang w:val="uk-UA"/>
              </w:rPr>
              <w:t>Б</w:t>
            </w:r>
          </w:p>
        </w:tc>
        <w:tc>
          <w:tcPr>
            <w:tcW w:w="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84E" w:rsidRPr="00CF4125" w:rsidRDefault="00E2584E" w:rsidP="00CF4125">
            <w:pPr>
              <w:ind w:left="-321" w:right="-207"/>
              <w:jc w:val="center"/>
              <w:rPr>
                <w:lang w:val="uk-UA"/>
              </w:rPr>
            </w:pPr>
            <w:r w:rsidRPr="00CF4125">
              <w:rPr>
                <w:lang w:val="uk-UA"/>
              </w:rPr>
              <w:t>4</w:t>
            </w:r>
          </w:p>
        </w:tc>
      </w:tr>
      <w:tr w:rsidR="00E2584E" w:rsidRPr="00CF4125" w:rsidTr="00CF4125">
        <w:trPr>
          <w:trHeight w:val="397"/>
        </w:trPr>
        <w:tc>
          <w:tcPr>
            <w:tcW w:w="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84E" w:rsidRPr="00CF4125" w:rsidRDefault="00E2584E" w:rsidP="00CF4125">
            <w:pPr>
              <w:ind w:left="-395" w:right="-273"/>
              <w:jc w:val="center"/>
              <w:rPr>
                <w:b/>
                <w:lang w:val="uk-UA"/>
              </w:rPr>
            </w:pPr>
            <w:r w:rsidRPr="00CF4125">
              <w:rPr>
                <w:b/>
                <w:lang w:val="uk-UA"/>
              </w:rPr>
              <w:t>В</w:t>
            </w:r>
          </w:p>
        </w:tc>
        <w:tc>
          <w:tcPr>
            <w:tcW w:w="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84E" w:rsidRPr="00CF4125" w:rsidRDefault="00E2584E" w:rsidP="00CF4125">
            <w:pPr>
              <w:ind w:left="-321" w:right="-207"/>
              <w:jc w:val="center"/>
              <w:rPr>
                <w:lang w:val="uk-UA"/>
              </w:rPr>
            </w:pPr>
            <w:r w:rsidRPr="00CF4125">
              <w:rPr>
                <w:lang w:val="uk-UA"/>
              </w:rPr>
              <w:t>3</w:t>
            </w:r>
          </w:p>
        </w:tc>
      </w:tr>
      <w:tr w:rsidR="00E2584E" w:rsidRPr="00CF4125" w:rsidTr="00CF4125">
        <w:trPr>
          <w:trHeight w:val="397"/>
        </w:trPr>
        <w:tc>
          <w:tcPr>
            <w:tcW w:w="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84E" w:rsidRPr="00CF4125" w:rsidRDefault="00E2584E" w:rsidP="00CF4125">
            <w:pPr>
              <w:ind w:left="-395" w:right="-273"/>
              <w:jc w:val="center"/>
              <w:rPr>
                <w:b/>
                <w:lang w:val="uk-UA"/>
              </w:rPr>
            </w:pPr>
            <w:r w:rsidRPr="00CF4125">
              <w:rPr>
                <w:b/>
                <w:lang w:val="uk-UA"/>
              </w:rPr>
              <w:t>Г</w:t>
            </w:r>
          </w:p>
        </w:tc>
        <w:tc>
          <w:tcPr>
            <w:tcW w:w="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84E" w:rsidRPr="00CF4125" w:rsidRDefault="00E2584E" w:rsidP="00CF4125">
            <w:pPr>
              <w:ind w:left="-321" w:right="-207"/>
              <w:jc w:val="center"/>
              <w:rPr>
                <w:lang w:val="uk-UA"/>
              </w:rPr>
            </w:pPr>
            <w:r w:rsidRPr="00CF4125">
              <w:rPr>
                <w:lang w:val="uk-UA"/>
              </w:rPr>
              <w:t>2</w:t>
            </w:r>
          </w:p>
        </w:tc>
      </w:tr>
    </w:tbl>
    <w:p w:rsidR="001A16C1" w:rsidRDefault="001A16C1" w:rsidP="001A16C1">
      <w:pPr>
        <w:jc w:val="both"/>
        <w:rPr>
          <w:lang w:val="uk-UA"/>
        </w:rPr>
      </w:pPr>
    </w:p>
    <w:p w:rsidR="001A16C1" w:rsidRDefault="001A16C1" w:rsidP="001A16C1">
      <w:pPr>
        <w:jc w:val="both"/>
        <w:rPr>
          <w:lang w:val="uk-UA"/>
        </w:rPr>
      </w:pPr>
      <w:r w:rsidRPr="00AB19FA">
        <w:rPr>
          <w:i/>
          <w:lang w:val="uk-UA"/>
        </w:rPr>
        <w:t>Компоненти програмових вимог, що перевіряються завданням</w:t>
      </w:r>
      <w:r>
        <w:rPr>
          <w:lang w:val="uk-UA"/>
        </w:rPr>
        <w:t>:</w:t>
      </w:r>
      <w:r w:rsidR="00A67D95">
        <w:rPr>
          <w:lang w:val="uk-UA"/>
        </w:rPr>
        <w:t xml:space="preserve"> Коливальний рух. Вільні механічні коливання.</w:t>
      </w:r>
    </w:p>
    <w:p w:rsidR="00E21130" w:rsidRPr="00747A4F" w:rsidRDefault="00E21130" w:rsidP="002D7DB1">
      <w:pPr>
        <w:rPr>
          <w:lang w:val="uk-UA"/>
        </w:rPr>
      </w:pPr>
    </w:p>
    <w:p w:rsidR="00076D8E" w:rsidRPr="00747A4F" w:rsidRDefault="00076D8E" w:rsidP="009834A6">
      <w:pPr>
        <w:ind w:left="408" w:hanging="408"/>
        <w:jc w:val="both"/>
        <w:rPr>
          <w:lang w:val="uk-UA"/>
        </w:rPr>
      </w:pPr>
      <w:r w:rsidRPr="00747A4F">
        <w:rPr>
          <w:b/>
          <w:lang w:val="uk-UA"/>
        </w:rPr>
        <w:t>27.</w:t>
      </w:r>
      <w:r w:rsidRPr="00747A4F">
        <w:rPr>
          <w:lang w:val="uk-UA"/>
        </w:rPr>
        <w:t> Установіть відповідність між прізвищами видатних учених та їх науковим доробком.</w:t>
      </w:r>
    </w:p>
    <w:tbl>
      <w:tblPr>
        <w:tblW w:w="9571" w:type="dxa"/>
        <w:jc w:val="center"/>
        <w:tblLook w:val="01E0" w:firstRow="1" w:lastRow="1" w:firstColumn="1" w:lastColumn="1" w:noHBand="0" w:noVBand="0"/>
      </w:tblPr>
      <w:tblGrid>
        <w:gridCol w:w="2752"/>
        <w:gridCol w:w="5917"/>
        <w:gridCol w:w="451"/>
        <w:gridCol w:w="451"/>
      </w:tblGrid>
      <w:tr w:rsidR="00CF4125" w:rsidRPr="00CF4125" w:rsidTr="00CF4125">
        <w:trPr>
          <w:trHeight w:val="397"/>
          <w:jc w:val="center"/>
        </w:trPr>
        <w:tc>
          <w:tcPr>
            <w:tcW w:w="2752" w:type="dxa"/>
            <w:vMerge w:val="restart"/>
          </w:tcPr>
          <w:p w:rsidR="00076D8E" w:rsidRPr="00CF4125" w:rsidRDefault="00076D8E" w:rsidP="00CF4125">
            <w:pPr>
              <w:ind w:left="264" w:hanging="354"/>
              <w:rPr>
                <w:lang w:val="uk-UA"/>
              </w:rPr>
            </w:pPr>
            <w:r w:rsidRPr="00CF4125">
              <w:rPr>
                <w:b/>
                <w:lang w:val="uk-UA"/>
              </w:rPr>
              <w:t>А</w:t>
            </w:r>
            <w:r w:rsidRPr="00CF4125">
              <w:rPr>
                <w:lang w:val="uk-UA"/>
              </w:rPr>
              <w:t xml:space="preserve">  Гейгер Г., Мюллер</w:t>
            </w:r>
            <w:r w:rsidR="00A135D8" w:rsidRPr="00CF4125">
              <w:rPr>
                <w:lang w:val="uk-UA"/>
              </w:rPr>
              <w:t xml:space="preserve"> </w:t>
            </w:r>
            <w:r w:rsidRPr="00CF4125">
              <w:rPr>
                <w:lang w:val="uk-UA"/>
              </w:rPr>
              <w:t>В.;</w:t>
            </w:r>
          </w:p>
          <w:p w:rsidR="00076D8E" w:rsidRPr="00CF4125" w:rsidRDefault="00076D8E" w:rsidP="00CF4125">
            <w:pPr>
              <w:ind w:left="318" w:hanging="408"/>
              <w:rPr>
                <w:lang w:val="uk-UA"/>
              </w:rPr>
            </w:pPr>
            <w:r w:rsidRPr="00CF4125">
              <w:rPr>
                <w:b/>
                <w:lang w:val="uk-UA"/>
              </w:rPr>
              <w:t>Б</w:t>
            </w:r>
            <w:r w:rsidRPr="00CF4125">
              <w:rPr>
                <w:lang w:val="uk-UA"/>
              </w:rPr>
              <w:t xml:space="preserve">  Столєтов О.;</w:t>
            </w:r>
          </w:p>
          <w:p w:rsidR="00076D8E" w:rsidRPr="00CF4125" w:rsidRDefault="00076D8E" w:rsidP="00CF4125">
            <w:pPr>
              <w:ind w:left="318" w:hanging="408"/>
              <w:rPr>
                <w:lang w:val="uk-UA"/>
              </w:rPr>
            </w:pPr>
            <w:r w:rsidRPr="00CF4125">
              <w:rPr>
                <w:b/>
                <w:lang w:val="uk-UA"/>
              </w:rPr>
              <w:t>В</w:t>
            </w:r>
            <w:r w:rsidRPr="00CF4125">
              <w:rPr>
                <w:lang w:val="uk-UA"/>
              </w:rPr>
              <w:t xml:space="preserve">  Ейнштейн А.;</w:t>
            </w:r>
          </w:p>
          <w:p w:rsidR="00076D8E" w:rsidRPr="00CF4125" w:rsidRDefault="00076D8E" w:rsidP="00CF4125">
            <w:pPr>
              <w:ind w:left="318" w:hanging="408"/>
              <w:rPr>
                <w:lang w:val="uk-UA"/>
              </w:rPr>
            </w:pPr>
            <w:r w:rsidRPr="00CF4125">
              <w:rPr>
                <w:b/>
                <w:lang w:val="uk-UA"/>
              </w:rPr>
              <w:t>Г</w:t>
            </w:r>
            <w:r w:rsidRPr="00CF4125">
              <w:rPr>
                <w:lang w:val="uk-UA"/>
              </w:rPr>
              <w:t xml:space="preserve">  Резерфорд Е.</w:t>
            </w:r>
          </w:p>
          <w:p w:rsidR="00076D8E" w:rsidRPr="00CF4125" w:rsidRDefault="00076D8E" w:rsidP="00CF4125">
            <w:pPr>
              <w:ind w:hanging="354"/>
              <w:rPr>
                <w:lang w:val="uk-UA"/>
              </w:rPr>
            </w:pPr>
          </w:p>
          <w:p w:rsidR="00076D8E" w:rsidRPr="00CF4125" w:rsidRDefault="00076D8E" w:rsidP="00CF4125">
            <w:pPr>
              <w:ind w:hanging="342"/>
              <w:rPr>
                <w:lang w:val="uk-UA"/>
              </w:rPr>
            </w:pPr>
          </w:p>
        </w:tc>
        <w:tc>
          <w:tcPr>
            <w:tcW w:w="5917" w:type="dxa"/>
            <w:vMerge w:val="restart"/>
            <w:tcBorders>
              <w:right w:val="single" w:sz="6" w:space="0" w:color="auto"/>
            </w:tcBorders>
          </w:tcPr>
          <w:p w:rsidR="00076D8E" w:rsidRPr="00CF4125" w:rsidRDefault="00076D8E" w:rsidP="00CF4125">
            <w:pPr>
              <w:numPr>
                <w:ilvl w:val="0"/>
                <w:numId w:val="19"/>
              </w:numPr>
              <w:tabs>
                <w:tab w:val="clear" w:pos="360"/>
              </w:tabs>
              <w:ind w:left="174" w:hanging="282"/>
              <w:rPr>
                <w:lang w:val="uk-UA"/>
              </w:rPr>
            </w:pPr>
            <w:r w:rsidRPr="00CF4125">
              <w:rPr>
                <w:lang w:val="uk-UA"/>
              </w:rPr>
              <w:t>планетарна (ядерна) модель атома;</w:t>
            </w:r>
          </w:p>
          <w:p w:rsidR="00076D8E" w:rsidRPr="00CF4125" w:rsidRDefault="00076D8E" w:rsidP="00CF4125">
            <w:pPr>
              <w:numPr>
                <w:ilvl w:val="0"/>
                <w:numId w:val="19"/>
              </w:numPr>
              <w:tabs>
                <w:tab w:val="clear" w:pos="360"/>
              </w:tabs>
              <w:ind w:left="174" w:hanging="282"/>
              <w:rPr>
                <w:lang w:val="uk-UA"/>
              </w:rPr>
            </w:pPr>
            <w:r w:rsidRPr="00CF4125">
              <w:rPr>
                <w:lang w:val="uk-UA"/>
              </w:rPr>
              <w:t>теорія відносності;</w:t>
            </w:r>
          </w:p>
          <w:p w:rsidR="00076D8E" w:rsidRPr="00CF4125" w:rsidRDefault="00076D8E" w:rsidP="00CF4125">
            <w:pPr>
              <w:numPr>
                <w:ilvl w:val="0"/>
                <w:numId w:val="19"/>
              </w:numPr>
              <w:tabs>
                <w:tab w:val="clear" w:pos="360"/>
              </w:tabs>
              <w:ind w:left="174" w:hanging="282"/>
              <w:rPr>
                <w:lang w:val="uk-UA"/>
              </w:rPr>
            </w:pPr>
            <w:r w:rsidRPr="00CF4125">
              <w:rPr>
                <w:lang w:val="uk-UA"/>
              </w:rPr>
              <w:t>квантова теорія будови атома;</w:t>
            </w:r>
          </w:p>
          <w:p w:rsidR="00076D8E" w:rsidRPr="00CF4125" w:rsidRDefault="00076D8E" w:rsidP="00CF4125">
            <w:pPr>
              <w:numPr>
                <w:ilvl w:val="0"/>
                <w:numId w:val="19"/>
              </w:numPr>
              <w:tabs>
                <w:tab w:val="clear" w:pos="360"/>
              </w:tabs>
              <w:ind w:left="174" w:hanging="282"/>
              <w:rPr>
                <w:lang w:val="uk-UA"/>
              </w:rPr>
            </w:pPr>
            <w:r w:rsidRPr="00CF4125">
              <w:rPr>
                <w:lang w:val="uk-UA"/>
              </w:rPr>
              <w:t>експериментальна реєстрація заряджених частинок;</w:t>
            </w:r>
          </w:p>
          <w:p w:rsidR="00076D8E" w:rsidRPr="00CF4125" w:rsidRDefault="00E75FCD" w:rsidP="00CF4125">
            <w:pPr>
              <w:numPr>
                <w:ilvl w:val="0"/>
                <w:numId w:val="19"/>
              </w:numPr>
              <w:tabs>
                <w:tab w:val="clear" w:pos="360"/>
              </w:tabs>
              <w:ind w:left="174" w:hanging="282"/>
              <w:rPr>
                <w:lang w:val="uk-UA"/>
              </w:rPr>
            </w:pPr>
            <w:r w:rsidRPr="00CF4125">
              <w:rPr>
                <w:lang w:val="uk-UA"/>
              </w:rPr>
              <w:t>закони</w:t>
            </w:r>
            <w:r w:rsidR="00076D8E" w:rsidRPr="00CF4125">
              <w:rPr>
                <w:lang w:val="uk-UA"/>
              </w:rPr>
              <w:t xml:space="preserve"> фотоефект</w:t>
            </w:r>
            <w:r w:rsidR="00424517" w:rsidRPr="00CF4125">
              <w:rPr>
                <w:lang w:val="uk-UA"/>
              </w:rPr>
              <w:t>у</w:t>
            </w:r>
            <w:r w:rsidR="00076D8E" w:rsidRPr="00CF4125">
              <w:rPr>
                <w:lang w:val="uk-UA"/>
              </w:rPr>
              <w:t>.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D8E" w:rsidRPr="00CF4125" w:rsidRDefault="00076D8E" w:rsidP="00CF4125">
            <w:pPr>
              <w:ind w:left="-6" w:right="-570"/>
              <w:rPr>
                <w:b/>
                <w:lang w:val="uk-UA"/>
              </w:rPr>
            </w:pPr>
            <w:r w:rsidRPr="00CF4125">
              <w:rPr>
                <w:b/>
                <w:lang w:val="uk-UA"/>
              </w:rPr>
              <w:t>А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D8E" w:rsidRPr="00CF4125" w:rsidRDefault="00076D8E" w:rsidP="00CF4125">
            <w:pPr>
              <w:ind w:left="6" w:right="-741"/>
              <w:rPr>
                <w:lang w:val="uk-UA"/>
              </w:rPr>
            </w:pPr>
          </w:p>
        </w:tc>
      </w:tr>
      <w:tr w:rsidR="00CF4125" w:rsidRPr="00CF4125" w:rsidTr="00CF4125">
        <w:trPr>
          <w:trHeight w:val="397"/>
          <w:jc w:val="center"/>
        </w:trPr>
        <w:tc>
          <w:tcPr>
            <w:tcW w:w="2752" w:type="dxa"/>
            <w:vMerge/>
          </w:tcPr>
          <w:p w:rsidR="00076D8E" w:rsidRPr="00CF4125" w:rsidRDefault="00076D8E" w:rsidP="00CF4125">
            <w:pPr>
              <w:ind w:left="234" w:hanging="234"/>
              <w:rPr>
                <w:b/>
                <w:lang w:val="uk-UA"/>
              </w:rPr>
            </w:pPr>
          </w:p>
        </w:tc>
        <w:tc>
          <w:tcPr>
            <w:tcW w:w="5917" w:type="dxa"/>
            <w:vMerge/>
            <w:tcBorders>
              <w:right w:val="single" w:sz="6" w:space="0" w:color="auto"/>
            </w:tcBorders>
          </w:tcPr>
          <w:p w:rsidR="00076D8E" w:rsidRPr="00CF4125" w:rsidRDefault="00076D8E" w:rsidP="00CF4125">
            <w:pPr>
              <w:numPr>
                <w:ilvl w:val="1"/>
                <w:numId w:val="19"/>
              </w:numPr>
              <w:ind w:left="262"/>
              <w:rPr>
                <w:lang w:val="uk-UA"/>
              </w:rPr>
            </w:pP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D8E" w:rsidRPr="00CF4125" w:rsidRDefault="00076D8E" w:rsidP="00CF4125">
            <w:pPr>
              <w:ind w:left="6" w:right="-741"/>
              <w:rPr>
                <w:b/>
                <w:lang w:val="uk-UA"/>
              </w:rPr>
            </w:pPr>
            <w:r w:rsidRPr="00CF4125">
              <w:rPr>
                <w:b/>
                <w:lang w:val="uk-UA"/>
              </w:rPr>
              <w:t>Б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D8E" w:rsidRPr="00CF4125" w:rsidRDefault="00076D8E" w:rsidP="00CF4125">
            <w:pPr>
              <w:ind w:left="6" w:right="-741"/>
              <w:rPr>
                <w:lang w:val="uk-UA"/>
              </w:rPr>
            </w:pPr>
          </w:p>
        </w:tc>
      </w:tr>
      <w:tr w:rsidR="00CF4125" w:rsidRPr="00CF4125" w:rsidTr="00CF4125">
        <w:trPr>
          <w:trHeight w:val="397"/>
          <w:jc w:val="center"/>
        </w:trPr>
        <w:tc>
          <w:tcPr>
            <w:tcW w:w="2752" w:type="dxa"/>
            <w:vMerge/>
          </w:tcPr>
          <w:p w:rsidR="00076D8E" w:rsidRPr="00CF4125" w:rsidRDefault="00076D8E" w:rsidP="00CF4125">
            <w:pPr>
              <w:ind w:left="234" w:hanging="234"/>
              <w:rPr>
                <w:b/>
                <w:lang w:val="uk-UA"/>
              </w:rPr>
            </w:pPr>
          </w:p>
        </w:tc>
        <w:tc>
          <w:tcPr>
            <w:tcW w:w="5917" w:type="dxa"/>
            <w:vMerge/>
            <w:tcBorders>
              <w:right w:val="single" w:sz="6" w:space="0" w:color="auto"/>
            </w:tcBorders>
          </w:tcPr>
          <w:p w:rsidR="00076D8E" w:rsidRPr="00CF4125" w:rsidRDefault="00076D8E" w:rsidP="00CF4125">
            <w:pPr>
              <w:numPr>
                <w:ilvl w:val="1"/>
                <w:numId w:val="19"/>
              </w:numPr>
              <w:ind w:left="262"/>
              <w:rPr>
                <w:lang w:val="uk-UA"/>
              </w:rPr>
            </w:pP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D8E" w:rsidRPr="00CF4125" w:rsidRDefault="00076D8E" w:rsidP="00CF4125">
            <w:pPr>
              <w:ind w:left="6" w:right="-741"/>
              <w:rPr>
                <w:b/>
                <w:lang w:val="uk-UA"/>
              </w:rPr>
            </w:pPr>
            <w:r w:rsidRPr="00CF4125">
              <w:rPr>
                <w:b/>
                <w:lang w:val="uk-UA"/>
              </w:rPr>
              <w:t>В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D8E" w:rsidRPr="00CF4125" w:rsidRDefault="00076D8E" w:rsidP="00CF4125">
            <w:pPr>
              <w:ind w:left="6" w:right="-741"/>
              <w:rPr>
                <w:lang w:val="uk-UA"/>
              </w:rPr>
            </w:pPr>
          </w:p>
        </w:tc>
      </w:tr>
      <w:tr w:rsidR="00CF4125" w:rsidRPr="00CF4125" w:rsidTr="00CF4125">
        <w:trPr>
          <w:trHeight w:val="397"/>
          <w:jc w:val="center"/>
        </w:trPr>
        <w:tc>
          <w:tcPr>
            <w:tcW w:w="2752" w:type="dxa"/>
            <w:vMerge/>
          </w:tcPr>
          <w:p w:rsidR="00076D8E" w:rsidRPr="00CF4125" w:rsidRDefault="00076D8E" w:rsidP="00CF4125">
            <w:pPr>
              <w:ind w:left="234" w:hanging="234"/>
              <w:rPr>
                <w:b/>
                <w:lang w:val="uk-UA"/>
              </w:rPr>
            </w:pPr>
          </w:p>
        </w:tc>
        <w:tc>
          <w:tcPr>
            <w:tcW w:w="5917" w:type="dxa"/>
            <w:vMerge/>
            <w:tcBorders>
              <w:right w:val="single" w:sz="6" w:space="0" w:color="auto"/>
            </w:tcBorders>
          </w:tcPr>
          <w:p w:rsidR="00076D8E" w:rsidRPr="00CF4125" w:rsidRDefault="00076D8E" w:rsidP="00CF4125">
            <w:pPr>
              <w:numPr>
                <w:ilvl w:val="1"/>
                <w:numId w:val="19"/>
              </w:numPr>
              <w:ind w:left="262"/>
              <w:rPr>
                <w:lang w:val="uk-UA"/>
              </w:rPr>
            </w:pP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D8E" w:rsidRPr="00CF4125" w:rsidRDefault="00076D8E" w:rsidP="00CF4125">
            <w:pPr>
              <w:ind w:left="6" w:right="-741"/>
              <w:rPr>
                <w:b/>
                <w:lang w:val="uk-UA"/>
              </w:rPr>
            </w:pPr>
            <w:r w:rsidRPr="00CF4125">
              <w:rPr>
                <w:b/>
                <w:lang w:val="uk-UA"/>
              </w:rPr>
              <w:t>Г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6D8E" w:rsidRPr="00CF4125" w:rsidRDefault="00076D8E" w:rsidP="00CF4125">
            <w:pPr>
              <w:ind w:left="6" w:right="-741"/>
              <w:rPr>
                <w:lang w:val="uk-UA"/>
              </w:rPr>
            </w:pPr>
          </w:p>
        </w:tc>
      </w:tr>
      <w:tr w:rsidR="00CF4125" w:rsidRPr="00CF4125" w:rsidTr="00CF4125">
        <w:trPr>
          <w:trHeight w:val="45"/>
          <w:jc w:val="center"/>
        </w:trPr>
        <w:tc>
          <w:tcPr>
            <w:tcW w:w="2752" w:type="dxa"/>
            <w:vMerge/>
          </w:tcPr>
          <w:p w:rsidR="00A135D8" w:rsidRPr="00CF4125" w:rsidRDefault="00A135D8" w:rsidP="00CF4125">
            <w:pPr>
              <w:ind w:left="234" w:hanging="234"/>
              <w:rPr>
                <w:b/>
                <w:lang w:val="uk-UA"/>
              </w:rPr>
            </w:pPr>
          </w:p>
        </w:tc>
        <w:tc>
          <w:tcPr>
            <w:tcW w:w="5917" w:type="dxa"/>
            <w:vMerge/>
          </w:tcPr>
          <w:p w:rsidR="00A135D8" w:rsidRPr="00CF4125" w:rsidRDefault="00A135D8" w:rsidP="00CF4125">
            <w:pPr>
              <w:numPr>
                <w:ilvl w:val="1"/>
                <w:numId w:val="19"/>
              </w:numPr>
              <w:ind w:left="262"/>
              <w:rPr>
                <w:lang w:val="uk-UA"/>
              </w:rPr>
            </w:pPr>
          </w:p>
        </w:tc>
        <w:tc>
          <w:tcPr>
            <w:tcW w:w="451" w:type="dxa"/>
            <w:tcBorders>
              <w:top w:val="single" w:sz="6" w:space="0" w:color="auto"/>
            </w:tcBorders>
            <w:vAlign w:val="center"/>
          </w:tcPr>
          <w:p w:rsidR="00A135D8" w:rsidRPr="00CF4125" w:rsidRDefault="00A135D8" w:rsidP="00CF4125">
            <w:pPr>
              <w:ind w:left="6" w:right="-741"/>
              <w:rPr>
                <w:b/>
                <w:sz w:val="2"/>
                <w:szCs w:val="2"/>
                <w:lang w:val="uk-UA"/>
              </w:rPr>
            </w:pPr>
          </w:p>
        </w:tc>
        <w:tc>
          <w:tcPr>
            <w:tcW w:w="451" w:type="dxa"/>
            <w:tcBorders>
              <w:top w:val="single" w:sz="6" w:space="0" w:color="auto"/>
            </w:tcBorders>
            <w:vAlign w:val="center"/>
          </w:tcPr>
          <w:p w:rsidR="00A135D8" w:rsidRPr="00CF4125" w:rsidRDefault="00A135D8" w:rsidP="00CF4125">
            <w:pPr>
              <w:ind w:left="6" w:right="-741"/>
              <w:rPr>
                <w:sz w:val="2"/>
                <w:szCs w:val="2"/>
                <w:lang w:val="uk-UA"/>
              </w:rPr>
            </w:pPr>
          </w:p>
        </w:tc>
      </w:tr>
    </w:tbl>
    <w:p w:rsidR="00E2584E" w:rsidRDefault="001A16C1" w:rsidP="001A16C1">
      <w:pPr>
        <w:jc w:val="both"/>
        <w:rPr>
          <w:lang w:val="uk-UA"/>
        </w:rPr>
      </w:pPr>
      <w:r w:rsidRPr="00AB19FA">
        <w:rPr>
          <w:i/>
          <w:lang w:val="uk-UA"/>
        </w:rPr>
        <w:t>Правильна відповідь</w:t>
      </w:r>
      <w:r>
        <w:rPr>
          <w:lang w:val="uk-UA"/>
        </w:rPr>
        <w:t>:</w:t>
      </w:r>
    </w:p>
    <w:tbl>
      <w:tblPr>
        <w:tblW w:w="1016" w:type="dxa"/>
        <w:tblInd w:w="3024" w:type="dxa"/>
        <w:tblLook w:val="01E0" w:firstRow="1" w:lastRow="1" w:firstColumn="1" w:lastColumn="1" w:noHBand="0" w:noVBand="0"/>
      </w:tblPr>
      <w:tblGrid>
        <w:gridCol w:w="508"/>
        <w:gridCol w:w="508"/>
      </w:tblGrid>
      <w:tr w:rsidR="00E2584E" w:rsidRPr="00CF4125" w:rsidTr="00CF4125">
        <w:trPr>
          <w:trHeight w:val="397"/>
        </w:trPr>
        <w:tc>
          <w:tcPr>
            <w:tcW w:w="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84E" w:rsidRPr="00CF4125" w:rsidRDefault="00E2584E" w:rsidP="00CF4125">
            <w:pPr>
              <w:ind w:left="-395" w:right="-273"/>
              <w:jc w:val="center"/>
              <w:rPr>
                <w:b/>
                <w:lang w:val="uk-UA"/>
              </w:rPr>
            </w:pPr>
            <w:r w:rsidRPr="00CF4125">
              <w:rPr>
                <w:b/>
                <w:lang w:val="uk-UA"/>
              </w:rPr>
              <w:t>А</w:t>
            </w:r>
          </w:p>
        </w:tc>
        <w:tc>
          <w:tcPr>
            <w:tcW w:w="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84E" w:rsidRPr="00CF4125" w:rsidRDefault="00E2584E" w:rsidP="00CF4125">
            <w:pPr>
              <w:ind w:left="-321" w:right="-207"/>
              <w:jc w:val="center"/>
              <w:rPr>
                <w:lang w:val="uk-UA"/>
              </w:rPr>
            </w:pPr>
            <w:r w:rsidRPr="00CF4125">
              <w:rPr>
                <w:lang w:val="uk-UA"/>
              </w:rPr>
              <w:t>4</w:t>
            </w:r>
          </w:p>
        </w:tc>
      </w:tr>
      <w:tr w:rsidR="00E2584E" w:rsidRPr="00CF4125" w:rsidTr="00CF4125">
        <w:trPr>
          <w:trHeight w:val="397"/>
        </w:trPr>
        <w:tc>
          <w:tcPr>
            <w:tcW w:w="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84E" w:rsidRPr="00CF4125" w:rsidRDefault="00E2584E" w:rsidP="00CF4125">
            <w:pPr>
              <w:ind w:left="-395" w:right="-273"/>
              <w:jc w:val="center"/>
              <w:rPr>
                <w:b/>
                <w:lang w:val="uk-UA"/>
              </w:rPr>
            </w:pPr>
            <w:r w:rsidRPr="00CF4125">
              <w:rPr>
                <w:b/>
                <w:lang w:val="uk-UA"/>
              </w:rPr>
              <w:t>Б</w:t>
            </w:r>
          </w:p>
        </w:tc>
        <w:tc>
          <w:tcPr>
            <w:tcW w:w="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84E" w:rsidRPr="00CF4125" w:rsidRDefault="00E2584E" w:rsidP="00CF4125">
            <w:pPr>
              <w:ind w:left="-321" w:right="-207"/>
              <w:jc w:val="center"/>
              <w:rPr>
                <w:lang w:val="uk-UA"/>
              </w:rPr>
            </w:pPr>
            <w:r w:rsidRPr="00CF4125">
              <w:rPr>
                <w:lang w:val="uk-UA"/>
              </w:rPr>
              <w:t>5</w:t>
            </w:r>
          </w:p>
        </w:tc>
      </w:tr>
      <w:tr w:rsidR="00E2584E" w:rsidRPr="00CF4125" w:rsidTr="00CF4125">
        <w:trPr>
          <w:trHeight w:val="397"/>
        </w:trPr>
        <w:tc>
          <w:tcPr>
            <w:tcW w:w="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84E" w:rsidRPr="00CF4125" w:rsidRDefault="00E2584E" w:rsidP="00CF4125">
            <w:pPr>
              <w:ind w:left="-395" w:right="-273"/>
              <w:jc w:val="center"/>
              <w:rPr>
                <w:b/>
                <w:lang w:val="uk-UA"/>
              </w:rPr>
            </w:pPr>
            <w:r w:rsidRPr="00CF4125">
              <w:rPr>
                <w:b/>
                <w:lang w:val="uk-UA"/>
              </w:rPr>
              <w:t>В</w:t>
            </w:r>
          </w:p>
        </w:tc>
        <w:tc>
          <w:tcPr>
            <w:tcW w:w="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84E" w:rsidRPr="00CF4125" w:rsidRDefault="00E2584E" w:rsidP="00CF4125">
            <w:pPr>
              <w:ind w:left="-321" w:right="-207"/>
              <w:jc w:val="center"/>
              <w:rPr>
                <w:lang w:val="uk-UA"/>
              </w:rPr>
            </w:pPr>
            <w:r w:rsidRPr="00CF4125">
              <w:rPr>
                <w:lang w:val="uk-UA"/>
              </w:rPr>
              <w:t>2</w:t>
            </w:r>
          </w:p>
        </w:tc>
      </w:tr>
      <w:tr w:rsidR="00E2584E" w:rsidRPr="00CF4125" w:rsidTr="00CF4125">
        <w:trPr>
          <w:trHeight w:val="397"/>
        </w:trPr>
        <w:tc>
          <w:tcPr>
            <w:tcW w:w="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84E" w:rsidRPr="00CF4125" w:rsidRDefault="00E2584E" w:rsidP="00CF4125">
            <w:pPr>
              <w:ind w:left="-395" w:right="-273"/>
              <w:jc w:val="center"/>
              <w:rPr>
                <w:b/>
                <w:lang w:val="uk-UA"/>
              </w:rPr>
            </w:pPr>
            <w:r w:rsidRPr="00CF4125">
              <w:rPr>
                <w:b/>
                <w:lang w:val="uk-UA"/>
              </w:rPr>
              <w:t>Г</w:t>
            </w:r>
          </w:p>
        </w:tc>
        <w:tc>
          <w:tcPr>
            <w:tcW w:w="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84E" w:rsidRPr="00CF4125" w:rsidRDefault="00E2584E" w:rsidP="00CF4125">
            <w:pPr>
              <w:ind w:left="-321" w:right="-207"/>
              <w:jc w:val="center"/>
              <w:rPr>
                <w:lang w:val="uk-UA"/>
              </w:rPr>
            </w:pPr>
            <w:r w:rsidRPr="00CF4125">
              <w:rPr>
                <w:lang w:val="uk-UA"/>
              </w:rPr>
              <w:t>1</w:t>
            </w:r>
          </w:p>
        </w:tc>
      </w:tr>
    </w:tbl>
    <w:p w:rsidR="001A16C1" w:rsidRDefault="001A16C1" w:rsidP="001A16C1">
      <w:pPr>
        <w:jc w:val="both"/>
        <w:rPr>
          <w:lang w:val="uk-UA"/>
        </w:rPr>
      </w:pPr>
    </w:p>
    <w:p w:rsidR="001A16C1" w:rsidRDefault="001A16C1" w:rsidP="001A16C1">
      <w:pPr>
        <w:jc w:val="both"/>
        <w:rPr>
          <w:lang w:val="uk-UA"/>
        </w:rPr>
      </w:pPr>
      <w:r w:rsidRPr="00AB19FA">
        <w:rPr>
          <w:i/>
          <w:lang w:val="uk-UA"/>
        </w:rPr>
        <w:t>Компоненти програмових вимог, що перевіряються завданням</w:t>
      </w:r>
      <w:r>
        <w:rPr>
          <w:lang w:val="uk-UA"/>
        </w:rPr>
        <w:t>:</w:t>
      </w:r>
      <w:r w:rsidR="00472254">
        <w:rPr>
          <w:lang w:val="uk-UA"/>
        </w:rPr>
        <w:t xml:space="preserve"> Методи реєстрації іонізуючого випромінювання.</w:t>
      </w:r>
    </w:p>
    <w:p w:rsidR="00E21130" w:rsidRPr="00747A4F" w:rsidRDefault="00E21130" w:rsidP="002D7DB1">
      <w:pPr>
        <w:rPr>
          <w:lang w:val="uk-UA"/>
        </w:rPr>
      </w:pPr>
    </w:p>
    <w:p w:rsidR="00E21130" w:rsidRPr="00910F2E" w:rsidRDefault="00910F2E" w:rsidP="00E21130">
      <w:pPr>
        <w:widowControl w:val="0"/>
        <w:adjustRightInd w:val="0"/>
        <w:jc w:val="center"/>
        <w:rPr>
          <w:b/>
          <w:lang w:val="uk-UA"/>
        </w:rPr>
      </w:pPr>
      <w:r>
        <w:rPr>
          <w:b/>
          <w:lang w:val="uk-UA"/>
        </w:rPr>
        <w:t>З</w:t>
      </w:r>
      <w:r w:rsidR="00E21130" w:rsidRPr="00747A4F">
        <w:rPr>
          <w:b/>
        </w:rPr>
        <w:t xml:space="preserve">авдання </w:t>
      </w:r>
      <w:r w:rsidR="00E21130" w:rsidRPr="00747A4F">
        <w:rPr>
          <w:b/>
          <w:lang w:val="uk-UA"/>
        </w:rPr>
        <w:t>28</w:t>
      </w:r>
      <w:r w:rsidR="00E21130" w:rsidRPr="00747A4F">
        <w:rPr>
          <w:b/>
        </w:rPr>
        <w:t>–</w:t>
      </w:r>
      <w:r w:rsidR="00E21130" w:rsidRPr="00747A4F">
        <w:rPr>
          <w:b/>
          <w:lang w:val="uk-UA"/>
        </w:rPr>
        <w:t>34</w:t>
      </w:r>
      <w:r w:rsidR="00E21130" w:rsidRPr="00747A4F">
        <w:rPr>
          <w:b/>
        </w:rPr>
        <w:t xml:space="preserve"> </w:t>
      </w:r>
      <w:r>
        <w:rPr>
          <w:b/>
          <w:lang w:val="uk-UA"/>
        </w:rPr>
        <w:t>з короткою відповіддю</w:t>
      </w:r>
    </w:p>
    <w:p w:rsidR="00E21130" w:rsidRPr="00747A4F" w:rsidRDefault="00E21130" w:rsidP="002D7DB1"/>
    <w:p w:rsidR="00E21130" w:rsidRPr="00747A4F" w:rsidRDefault="00E21130" w:rsidP="00E23CE7">
      <w:pPr>
        <w:ind w:left="366" w:hanging="366"/>
        <w:jc w:val="both"/>
        <w:rPr>
          <w:lang w:val="uk-UA"/>
        </w:rPr>
      </w:pPr>
      <w:r w:rsidRPr="00747A4F">
        <w:rPr>
          <w:b/>
          <w:lang w:val="uk-UA"/>
        </w:rPr>
        <w:t>2</w:t>
      </w:r>
      <w:r w:rsidR="00076D8E" w:rsidRPr="00747A4F">
        <w:rPr>
          <w:b/>
          <w:lang w:val="uk-UA"/>
        </w:rPr>
        <w:t>8</w:t>
      </w:r>
      <w:r w:rsidRPr="00747A4F">
        <w:rPr>
          <w:b/>
          <w:lang w:val="uk-UA"/>
        </w:rPr>
        <w:t>.</w:t>
      </w:r>
      <w:r w:rsidRPr="00747A4F">
        <w:rPr>
          <w:lang w:val="uk-UA"/>
        </w:rPr>
        <w:t xml:space="preserve"> По паралельних дорогах в одному напрямку рухаються поїзд довжиною </w:t>
      </w:r>
      <w:smartTag w:uri="urn:schemas-microsoft-com:office:smarttags" w:element="metricconverter">
        <w:smartTagPr>
          <w:attr w:name="ProductID" w:val="100 м"/>
        </w:smartTagPr>
        <w:r w:rsidRPr="00747A4F">
          <w:rPr>
            <w:lang w:val="uk-UA"/>
          </w:rPr>
          <w:t>100 м</w:t>
        </w:r>
      </w:smartTag>
      <w:r w:rsidRPr="00747A4F">
        <w:rPr>
          <w:lang w:val="uk-UA"/>
        </w:rPr>
        <w:t xml:space="preserve"> та </w:t>
      </w:r>
      <w:r w:rsidR="00847F7C" w:rsidRPr="00BF32ED">
        <w:rPr>
          <w:lang w:val="uk-UA"/>
        </w:rPr>
        <w:t>маленький</w:t>
      </w:r>
      <w:r w:rsidR="00847F7C">
        <w:rPr>
          <w:lang w:val="uk-UA"/>
        </w:rPr>
        <w:t xml:space="preserve"> </w:t>
      </w:r>
      <w:r w:rsidRPr="00747A4F">
        <w:rPr>
          <w:lang w:val="uk-UA"/>
        </w:rPr>
        <w:t>легковий автомобіль. Швидкість поїзда дорівнює 54 км/год, швидкість автомобіля 72 км/год. Визначте, скільки часу знадобиться автомобілю, щоб випередити поїзд (проїхати від останнього до першого вагона). Відповідь запишіть у секундах.</w:t>
      </w:r>
    </w:p>
    <w:p w:rsidR="001A16C1" w:rsidRDefault="001A16C1" w:rsidP="001A16C1">
      <w:pPr>
        <w:jc w:val="both"/>
        <w:rPr>
          <w:lang w:val="uk-UA"/>
        </w:rPr>
      </w:pPr>
      <w:r w:rsidRPr="00AB19FA">
        <w:rPr>
          <w:i/>
          <w:lang w:val="uk-UA"/>
        </w:rPr>
        <w:t>Правильна відповідь</w:t>
      </w:r>
      <w:r>
        <w:rPr>
          <w:lang w:val="uk-UA"/>
        </w:rPr>
        <w:t>:</w:t>
      </w:r>
      <w:r w:rsidR="00E2584E">
        <w:rPr>
          <w:lang w:val="uk-UA"/>
        </w:rPr>
        <w:t xml:space="preserve"> 20 с</w:t>
      </w:r>
    </w:p>
    <w:p w:rsidR="001A16C1" w:rsidRDefault="001A16C1" w:rsidP="001A16C1">
      <w:pPr>
        <w:jc w:val="both"/>
        <w:rPr>
          <w:lang w:val="uk-UA"/>
        </w:rPr>
      </w:pPr>
      <w:r w:rsidRPr="00AB19FA">
        <w:rPr>
          <w:i/>
          <w:lang w:val="uk-UA"/>
        </w:rPr>
        <w:t>Компоненти програмових вимог, що перевіряються завданням</w:t>
      </w:r>
      <w:r>
        <w:rPr>
          <w:lang w:val="uk-UA"/>
        </w:rPr>
        <w:t>:</w:t>
      </w:r>
      <w:r w:rsidR="00472254">
        <w:rPr>
          <w:lang w:val="uk-UA"/>
        </w:rPr>
        <w:t xml:space="preserve"> Швидкість. Додавання швидкостей.</w:t>
      </w:r>
    </w:p>
    <w:p w:rsidR="00E21130" w:rsidRPr="00747A4F" w:rsidRDefault="00E21130" w:rsidP="002D7DB1">
      <w:pPr>
        <w:rPr>
          <w:lang w:val="uk-UA"/>
        </w:rPr>
      </w:pPr>
    </w:p>
    <w:p w:rsidR="00E21130" w:rsidRPr="00747A4F" w:rsidRDefault="00076D8E" w:rsidP="00E23CE7">
      <w:pPr>
        <w:ind w:left="348" w:hanging="366"/>
        <w:jc w:val="both"/>
        <w:rPr>
          <w:lang w:val="uk-UA"/>
        </w:rPr>
      </w:pPr>
      <w:r w:rsidRPr="00747A4F">
        <w:rPr>
          <w:b/>
          <w:lang w:val="uk-UA"/>
        </w:rPr>
        <w:t>29</w:t>
      </w:r>
      <w:r w:rsidR="00E21130" w:rsidRPr="00747A4F">
        <w:rPr>
          <w:b/>
          <w:lang w:val="uk-UA"/>
        </w:rPr>
        <w:t>.</w:t>
      </w:r>
      <w:r w:rsidR="00E21130" w:rsidRPr="00747A4F">
        <w:rPr>
          <w:lang w:val="uk-UA"/>
        </w:rPr>
        <w:t> Визначте, у скільки разів треба збільшити потужність двигуна водяного насоса, щоб він через трубу такого самого перерізу за одиницю часу подавав утричі більше води.</w:t>
      </w:r>
      <w:r w:rsidR="001C6C69">
        <w:rPr>
          <w:lang w:val="uk-UA"/>
        </w:rPr>
        <w:t xml:space="preserve"> Воду вважайте ідеальною рідиною. Труба горизонтальна.</w:t>
      </w:r>
    </w:p>
    <w:p w:rsidR="001A16C1" w:rsidRDefault="001A16C1" w:rsidP="001A16C1">
      <w:pPr>
        <w:jc w:val="both"/>
        <w:rPr>
          <w:lang w:val="uk-UA"/>
        </w:rPr>
      </w:pPr>
      <w:r w:rsidRPr="00AB19FA">
        <w:rPr>
          <w:i/>
          <w:lang w:val="uk-UA"/>
        </w:rPr>
        <w:t>Правильна відповідь</w:t>
      </w:r>
      <w:r>
        <w:rPr>
          <w:lang w:val="uk-UA"/>
        </w:rPr>
        <w:t>:</w:t>
      </w:r>
      <w:r w:rsidR="00E2584E">
        <w:rPr>
          <w:lang w:val="uk-UA"/>
        </w:rPr>
        <w:t xml:space="preserve"> у 27 разів</w:t>
      </w:r>
    </w:p>
    <w:p w:rsidR="001A16C1" w:rsidRDefault="001A16C1" w:rsidP="001A16C1">
      <w:pPr>
        <w:jc w:val="both"/>
        <w:rPr>
          <w:lang w:val="uk-UA"/>
        </w:rPr>
      </w:pPr>
      <w:r w:rsidRPr="00AB19FA">
        <w:rPr>
          <w:i/>
          <w:lang w:val="uk-UA"/>
        </w:rPr>
        <w:t>Компоненти програмових вимог, що перевіряються завданням</w:t>
      </w:r>
      <w:r>
        <w:rPr>
          <w:lang w:val="uk-UA"/>
        </w:rPr>
        <w:t>:</w:t>
      </w:r>
      <w:r w:rsidR="005548C9">
        <w:rPr>
          <w:lang w:val="uk-UA"/>
        </w:rPr>
        <w:t xml:space="preserve"> Закон збереження енергії в механічних процесах. Механічна робота. Потужність.</w:t>
      </w:r>
    </w:p>
    <w:p w:rsidR="00E21130" w:rsidRPr="00747A4F" w:rsidRDefault="00E21130" w:rsidP="002D7DB1">
      <w:pPr>
        <w:rPr>
          <w:lang w:val="uk-UA"/>
        </w:rPr>
      </w:pPr>
    </w:p>
    <w:p w:rsidR="00E21130" w:rsidRPr="00747A4F" w:rsidRDefault="00076D8E" w:rsidP="00E21130">
      <w:pPr>
        <w:ind w:left="420" w:hanging="414"/>
        <w:jc w:val="both"/>
        <w:rPr>
          <w:lang w:val="uk-UA"/>
        </w:rPr>
      </w:pPr>
      <w:r w:rsidRPr="00747A4F">
        <w:rPr>
          <w:b/>
          <w:lang w:val="uk-UA"/>
        </w:rPr>
        <w:t>3</w:t>
      </w:r>
      <w:r w:rsidR="00E21130" w:rsidRPr="00747A4F">
        <w:rPr>
          <w:b/>
          <w:lang w:val="uk-UA"/>
        </w:rPr>
        <w:t>0. </w:t>
      </w:r>
      <w:r w:rsidR="00E21130" w:rsidRPr="00747A4F">
        <w:rPr>
          <w:color w:val="000000"/>
          <w:lang w:val="uk-UA"/>
        </w:rPr>
        <w:t xml:space="preserve">З балона випустили </w:t>
      </w:r>
      <w:smartTag w:uri="urn:schemas-microsoft-com:office:smarttags" w:element="metricconverter">
        <w:smartTagPr>
          <w:attr w:name="ProductID" w:val="2 г"/>
        </w:smartTagPr>
        <w:r w:rsidR="00E21130" w:rsidRPr="00747A4F">
          <w:rPr>
            <w:color w:val="000000"/>
            <w:lang w:val="uk-UA"/>
          </w:rPr>
          <w:t>2 г</w:t>
        </w:r>
      </w:smartTag>
      <w:r w:rsidR="00E21130" w:rsidRPr="00747A4F">
        <w:rPr>
          <w:color w:val="000000"/>
          <w:lang w:val="uk-UA"/>
        </w:rPr>
        <w:t xml:space="preserve"> газу, в результаті чого тиск у ньому знизився на 10%. Визначте (у</w:t>
      </w:r>
      <w:r w:rsidR="00094AA5">
        <w:rPr>
          <w:color w:val="000000"/>
          <w:lang w:val="uk-UA"/>
        </w:rPr>
        <w:t> </w:t>
      </w:r>
      <w:r w:rsidR="00E21130" w:rsidRPr="00747A4F">
        <w:rPr>
          <w:color w:val="000000"/>
          <w:lang w:val="uk-UA"/>
        </w:rPr>
        <w:t>м</w:t>
      </w:r>
      <w:r w:rsidR="00E21130" w:rsidRPr="00747A4F">
        <w:rPr>
          <w:color w:val="000000"/>
          <w:vertAlign w:val="superscript"/>
          <w:lang w:val="uk-UA"/>
        </w:rPr>
        <w:t>3</w:t>
      </w:r>
      <w:r w:rsidR="00E21130" w:rsidRPr="00747A4F">
        <w:rPr>
          <w:color w:val="000000"/>
          <w:lang w:val="uk-UA"/>
        </w:rPr>
        <w:t>) місткість балона, якщо густина газу в початковий момент була 0,2 кг/м</w:t>
      </w:r>
      <w:r w:rsidR="00E21130" w:rsidRPr="00747A4F">
        <w:rPr>
          <w:color w:val="000000"/>
          <w:vertAlign w:val="superscript"/>
          <w:lang w:val="uk-UA"/>
        </w:rPr>
        <w:t>3</w:t>
      </w:r>
      <w:r w:rsidR="00E21130" w:rsidRPr="00747A4F">
        <w:rPr>
          <w:color w:val="000000"/>
          <w:lang w:val="uk-UA"/>
        </w:rPr>
        <w:t>. Температура газу в балоні не змінювалася.</w:t>
      </w:r>
    </w:p>
    <w:p w:rsidR="00E2584E" w:rsidRDefault="001A16C1" w:rsidP="001A16C1">
      <w:pPr>
        <w:jc w:val="both"/>
        <w:rPr>
          <w:vertAlign w:val="superscript"/>
          <w:lang w:val="uk-UA"/>
        </w:rPr>
      </w:pPr>
      <w:r w:rsidRPr="00AB19FA">
        <w:rPr>
          <w:i/>
          <w:lang w:val="uk-UA"/>
        </w:rPr>
        <w:t>Правильна відповідь</w:t>
      </w:r>
      <w:r>
        <w:rPr>
          <w:lang w:val="uk-UA"/>
        </w:rPr>
        <w:t>:</w:t>
      </w:r>
      <w:r w:rsidR="00E2584E">
        <w:rPr>
          <w:lang w:val="uk-UA"/>
        </w:rPr>
        <w:t xml:space="preserve"> </w:t>
      </w:r>
      <w:smartTag w:uri="urn:schemas-microsoft-com:office:smarttags" w:element="metricconverter">
        <w:smartTagPr>
          <w:attr w:name="ProductID" w:val="0,1 м3"/>
        </w:smartTagPr>
        <w:r w:rsidR="00E2584E">
          <w:rPr>
            <w:lang w:val="uk-UA"/>
          </w:rPr>
          <w:t xml:space="preserve">0,1 </w:t>
        </w:r>
        <w:r w:rsidR="00E2584E" w:rsidRPr="00E2584E">
          <w:rPr>
            <w:lang w:val="uk-UA"/>
          </w:rPr>
          <w:t>м</w:t>
        </w:r>
        <w:r w:rsidR="00E2584E">
          <w:rPr>
            <w:vertAlign w:val="superscript"/>
            <w:lang w:val="uk-UA"/>
          </w:rPr>
          <w:t>3</w:t>
        </w:r>
      </w:smartTag>
    </w:p>
    <w:p w:rsidR="001A16C1" w:rsidRDefault="001A16C1" w:rsidP="001A16C1">
      <w:pPr>
        <w:jc w:val="both"/>
        <w:rPr>
          <w:lang w:val="uk-UA"/>
        </w:rPr>
      </w:pPr>
      <w:r w:rsidRPr="00E2584E">
        <w:rPr>
          <w:i/>
          <w:lang w:val="uk-UA"/>
        </w:rPr>
        <w:t>Компоненти</w:t>
      </w:r>
      <w:r w:rsidRPr="00AB19FA">
        <w:rPr>
          <w:i/>
          <w:lang w:val="uk-UA"/>
        </w:rPr>
        <w:t xml:space="preserve"> програмових вимог, що перевіряються завданням</w:t>
      </w:r>
      <w:r>
        <w:rPr>
          <w:lang w:val="uk-UA"/>
        </w:rPr>
        <w:t>:</w:t>
      </w:r>
      <w:r w:rsidR="00BD06DA">
        <w:rPr>
          <w:lang w:val="uk-UA"/>
        </w:rPr>
        <w:t xml:space="preserve"> Рівняння стану ідеального газу (рівняння Менделєєва-Клапейрона).</w:t>
      </w:r>
    </w:p>
    <w:p w:rsidR="00E21130" w:rsidRPr="00747A4F" w:rsidRDefault="00E21130" w:rsidP="002D7DB1">
      <w:pPr>
        <w:rPr>
          <w:lang w:val="uk-UA"/>
        </w:rPr>
      </w:pPr>
    </w:p>
    <w:p w:rsidR="00E21130" w:rsidRPr="00747A4F" w:rsidRDefault="00076D8E" w:rsidP="00E23CE7">
      <w:pPr>
        <w:ind w:left="366" w:hanging="366"/>
        <w:jc w:val="both"/>
        <w:rPr>
          <w:color w:val="000000"/>
          <w:lang w:val="uk-UA"/>
        </w:rPr>
      </w:pPr>
      <w:r w:rsidRPr="00747A4F">
        <w:rPr>
          <w:b/>
          <w:lang w:val="uk-UA"/>
        </w:rPr>
        <w:t>3</w:t>
      </w:r>
      <w:r w:rsidR="00E21130" w:rsidRPr="00747A4F">
        <w:rPr>
          <w:b/>
          <w:lang w:val="uk-UA"/>
        </w:rPr>
        <w:t>1. </w:t>
      </w:r>
      <w:r w:rsidR="00E21130" w:rsidRPr="00747A4F">
        <w:rPr>
          <w:color w:val="000000"/>
        </w:rPr>
        <w:t xml:space="preserve">У капілярній трубці радіусом </w:t>
      </w:r>
      <w:smartTag w:uri="urn:schemas-microsoft-com:office:smarttags" w:element="metricconverter">
        <w:smartTagPr>
          <w:attr w:name="ProductID" w:val="0,5 мм"/>
        </w:smartTagPr>
        <w:r w:rsidR="00E21130" w:rsidRPr="00747A4F">
          <w:rPr>
            <w:color w:val="000000"/>
          </w:rPr>
          <w:t>0,5 мм</w:t>
        </w:r>
      </w:smartTag>
      <w:r w:rsidR="00E21130" w:rsidRPr="00747A4F">
        <w:rPr>
          <w:color w:val="000000"/>
        </w:rPr>
        <w:t xml:space="preserve"> рідина піднялась на </w:t>
      </w:r>
      <w:smartTag w:uri="urn:schemas-microsoft-com:office:smarttags" w:element="metricconverter">
        <w:smartTagPr>
          <w:attr w:name="ProductID" w:val="11 мм"/>
        </w:smartTagPr>
        <w:r w:rsidR="00E21130" w:rsidRPr="00747A4F">
          <w:rPr>
            <w:color w:val="000000"/>
          </w:rPr>
          <w:t>11 мм</w:t>
        </w:r>
      </w:smartTag>
      <w:r w:rsidR="00E21130" w:rsidRPr="00747A4F">
        <w:rPr>
          <w:color w:val="000000"/>
        </w:rPr>
        <w:t>. Визнач</w:t>
      </w:r>
      <w:r w:rsidR="00E21130" w:rsidRPr="00747A4F">
        <w:rPr>
          <w:color w:val="000000"/>
          <w:lang w:val="uk-UA"/>
        </w:rPr>
        <w:t>те</w:t>
      </w:r>
      <w:r w:rsidR="00E21130" w:rsidRPr="00747A4F">
        <w:rPr>
          <w:color w:val="000000"/>
        </w:rPr>
        <w:t xml:space="preserve"> густину даної рідини, якщо її коефіцієнт поверхневого натягу 0,022 Н/м. </w:t>
      </w:r>
      <w:r w:rsidR="00E21130" w:rsidRPr="00747A4F">
        <w:rPr>
          <w:color w:val="000000"/>
          <w:lang w:val="uk-UA"/>
        </w:rPr>
        <w:t xml:space="preserve">Вважайте, що </w:t>
      </w:r>
      <w:r w:rsidR="00E21130" w:rsidRPr="00747A4F">
        <w:rPr>
          <w:i/>
          <w:color w:val="000000"/>
        </w:rPr>
        <w:t>g</w:t>
      </w:r>
      <w:r w:rsidR="00E21130" w:rsidRPr="00747A4F">
        <w:rPr>
          <w:color w:val="000000"/>
          <w:lang w:val="uk-UA"/>
        </w:rPr>
        <w:t> </w:t>
      </w:r>
      <w:r w:rsidR="00E21130" w:rsidRPr="00747A4F">
        <w:rPr>
          <w:color w:val="000000"/>
        </w:rPr>
        <w:t>=</w:t>
      </w:r>
      <w:r w:rsidR="00E21130" w:rsidRPr="00747A4F">
        <w:rPr>
          <w:color w:val="000000"/>
          <w:lang w:val="uk-UA"/>
        </w:rPr>
        <w:t> </w:t>
      </w:r>
      <w:r w:rsidR="00E21130" w:rsidRPr="00747A4F">
        <w:rPr>
          <w:color w:val="000000"/>
        </w:rPr>
        <w:t>10 м/с</w:t>
      </w:r>
      <w:r w:rsidR="00E21130" w:rsidRPr="00747A4F">
        <w:rPr>
          <w:color w:val="000000"/>
          <w:vertAlign w:val="superscript"/>
        </w:rPr>
        <w:t>2</w:t>
      </w:r>
      <w:r w:rsidR="00E21130" w:rsidRPr="00747A4F">
        <w:rPr>
          <w:color w:val="000000"/>
        </w:rPr>
        <w:t>.</w:t>
      </w:r>
    </w:p>
    <w:p w:rsidR="001A16C1" w:rsidRPr="005D767A" w:rsidRDefault="001A16C1" w:rsidP="001A16C1">
      <w:pPr>
        <w:jc w:val="both"/>
        <w:rPr>
          <w:lang w:val="uk-UA"/>
        </w:rPr>
      </w:pPr>
      <w:r w:rsidRPr="00AB19FA">
        <w:rPr>
          <w:i/>
          <w:lang w:val="uk-UA"/>
        </w:rPr>
        <w:t>Правильна відповідь</w:t>
      </w:r>
      <w:r>
        <w:rPr>
          <w:lang w:val="uk-UA"/>
        </w:rPr>
        <w:t>:</w:t>
      </w:r>
      <w:r w:rsidR="005D767A">
        <w:rPr>
          <w:lang w:val="uk-UA"/>
        </w:rPr>
        <w:t xml:space="preserve"> 800 кг/м</w:t>
      </w:r>
      <w:r w:rsidR="005D767A">
        <w:rPr>
          <w:vertAlign w:val="superscript"/>
          <w:lang w:val="uk-UA"/>
        </w:rPr>
        <w:t>3</w:t>
      </w:r>
    </w:p>
    <w:p w:rsidR="001A16C1" w:rsidRDefault="001A16C1" w:rsidP="001A16C1">
      <w:pPr>
        <w:jc w:val="both"/>
        <w:rPr>
          <w:lang w:val="uk-UA"/>
        </w:rPr>
      </w:pPr>
      <w:r w:rsidRPr="00AB19FA">
        <w:rPr>
          <w:i/>
          <w:lang w:val="uk-UA"/>
        </w:rPr>
        <w:t>Компоненти програмових вимог, що перевіряються завданням</w:t>
      </w:r>
      <w:r>
        <w:rPr>
          <w:lang w:val="uk-UA"/>
        </w:rPr>
        <w:t>:</w:t>
      </w:r>
      <w:r w:rsidR="00965C23">
        <w:rPr>
          <w:lang w:val="uk-UA"/>
        </w:rPr>
        <w:t xml:space="preserve"> Поверхневий натяг рідин. Сила поверхневого натягу. Змочування. Капілярні явища.</w:t>
      </w:r>
    </w:p>
    <w:p w:rsidR="00E21130" w:rsidRPr="00747A4F" w:rsidRDefault="00E21130" w:rsidP="002D7DB1">
      <w:pPr>
        <w:rPr>
          <w:lang w:val="uk-UA"/>
        </w:rPr>
      </w:pPr>
    </w:p>
    <w:p w:rsidR="00E21130" w:rsidRPr="00747A4F" w:rsidRDefault="00076D8E" w:rsidP="00E23CE7">
      <w:pPr>
        <w:ind w:left="378" w:hanging="378"/>
        <w:jc w:val="both"/>
        <w:rPr>
          <w:lang w:val="uk-UA"/>
        </w:rPr>
      </w:pPr>
      <w:r w:rsidRPr="00747A4F">
        <w:rPr>
          <w:b/>
          <w:lang w:val="uk-UA"/>
        </w:rPr>
        <w:t>32</w:t>
      </w:r>
      <w:r w:rsidR="00E21130" w:rsidRPr="00747A4F">
        <w:rPr>
          <w:b/>
          <w:lang w:val="uk-UA"/>
        </w:rPr>
        <w:t>. </w:t>
      </w:r>
      <w:r w:rsidR="00E21130" w:rsidRPr="00747A4F">
        <w:rPr>
          <w:lang w:val="uk-UA"/>
        </w:rPr>
        <w:t>На рисунку зображен</w:t>
      </w:r>
      <w:r w:rsidR="004A69E5">
        <w:rPr>
          <w:lang w:val="uk-UA"/>
        </w:rPr>
        <w:t>е</w:t>
      </w:r>
      <w:r w:rsidR="00E21130" w:rsidRPr="00747A4F">
        <w:rPr>
          <w:lang w:val="uk-UA"/>
        </w:rPr>
        <w:t xml:space="preserve"> електричне коло, що складається з джерела постійного струму (1), вимикача (2), реостата (3), вольтметра (4) </w:t>
      </w:r>
      <w:r w:rsidR="00424517">
        <w:rPr>
          <w:lang w:val="uk-UA"/>
        </w:rPr>
        <w:t>й</w:t>
      </w:r>
      <w:r w:rsidR="00E21130" w:rsidRPr="00747A4F">
        <w:rPr>
          <w:lang w:val="uk-UA"/>
        </w:rPr>
        <w:t xml:space="preserve"> амперметра (5).</w:t>
      </w:r>
    </w:p>
    <w:p w:rsidR="00E21130" w:rsidRPr="00747A4F" w:rsidRDefault="009F69D6" w:rsidP="00E21130">
      <w:pPr>
        <w:rPr>
          <w:lang w:val="uk-UA"/>
        </w:rPr>
      </w:pPr>
      <w:r>
        <w:rPr>
          <w:lang w:val="uk-UA"/>
        </w:rPr>
        <w:pict>
          <v:shape id="_x0000_i1038" type="#_x0000_t75" style="width:467.25pt;height:195.75pt">
            <v:imagedata r:id="rId29" o:title="el"/>
          </v:shape>
        </w:pict>
      </w:r>
    </w:p>
    <w:p w:rsidR="00E21130" w:rsidRPr="00747A4F" w:rsidRDefault="00E21130" w:rsidP="00E21130">
      <w:pPr>
        <w:jc w:val="both"/>
        <w:rPr>
          <w:lang w:val="uk-UA"/>
        </w:rPr>
      </w:pPr>
      <w:r w:rsidRPr="00747A4F">
        <w:rPr>
          <w:lang w:val="uk-UA"/>
        </w:rPr>
        <w:t xml:space="preserve">Коли замкнули електричне коло, покази приладів </w:t>
      </w:r>
      <w:r w:rsidR="004A69E5">
        <w:rPr>
          <w:lang w:val="uk-UA"/>
        </w:rPr>
        <w:t>у</w:t>
      </w:r>
      <w:r w:rsidRPr="00747A4F">
        <w:rPr>
          <w:lang w:val="uk-UA"/>
        </w:rPr>
        <w:t>становилися, як на рисунку І. Коли повзунок реостата перемістили, покази приладів змінилися, як на рисунку ІІ. Визначте (у</w:t>
      </w:r>
      <w:r w:rsidR="004A69E5">
        <w:rPr>
          <w:lang w:val="uk-UA"/>
        </w:rPr>
        <w:t> </w:t>
      </w:r>
      <w:r w:rsidRPr="00747A4F">
        <w:rPr>
          <w:lang w:val="uk-UA"/>
        </w:rPr>
        <w:t>вольтах) ЕРС джерела струму.</w:t>
      </w:r>
    </w:p>
    <w:p w:rsidR="001A16C1" w:rsidRDefault="001A16C1" w:rsidP="001A16C1">
      <w:pPr>
        <w:jc w:val="both"/>
        <w:rPr>
          <w:lang w:val="uk-UA"/>
        </w:rPr>
      </w:pPr>
      <w:r w:rsidRPr="00AB19FA">
        <w:rPr>
          <w:i/>
          <w:lang w:val="uk-UA"/>
        </w:rPr>
        <w:t>Правильна відповідь</w:t>
      </w:r>
      <w:r>
        <w:rPr>
          <w:lang w:val="uk-UA"/>
        </w:rPr>
        <w:t>:</w:t>
      </w:r>
      <w:r w:rsidR="005D767A">
        <w:rPr>
          <w:lang w:val="uk-UA"/>
        </w:rPr>
        <w:t xml:space="preserve"> 4,1 В</w:t>
      </w:r>
    </w:p>
    <w:p w:rsidR="001A16C1" w:rsidRDefault="001A16C1" w:rsidP="001A16C1">
      <w:pPr>
        <w:jc w:val="both"/>
        <w:rPr>
          <w:lang w:val="uk-UA"/>
        </w:rPr>
      </w:pPr>
      <w:r w:rsidRPr="00AB19FA">
        <w:rPr>
          <w:i/>
          <w:lang w:val="uk-UA"/>
        </w:rPr>
        <w:t>Компоненти програмових вимог, що перевіряються завданням</w:t>
      </w:r>
      <w:r>
        <w:rPr>
          <w:lang w:val="uk-UA"/>
        </w:rPr>
        <w:t>:</w:t>
      </w:r>
      <w:r w:rsidR="00965C23">
        <w:rPr>
          <w:lang w:val="uk-UA"/>
        </w:rPr>
        <w:t xml:space="preserve"> Електрорушійна сила. Закон Ома для повного кола.</w:t>
      </w:r>
    </w:p>
    <w:p w:rsidR="00E21130" w:rsidRPr="00747A4F" w:rsidRDefault="00E21130" w:rsidP="002D7DB1">
      <w:pPr>
        <w:rPr>
          <w:lang w:val="uk-UA"/>
        </w:rPr>
      </w:pPr>
    </w:p>
    <w:p w:rsidR="00E21130" w:rsidRPr="00747A4F" w:rsidRDefault="00076D8E" w:rsidP="00E23CE7">
      <w:pPr>
        <w:ind w:left="366" w:hanging="366"/>
        <w:jc w:val="both"/>
        <w:rPr>
          <w:lang w:val="uk-UA"/>
        </w:rPr>
      </w:pPr>
      <w:r w:rsidRPr="00747A4F">
        <w:rPr>
          <w:b/>
          <w:lang w:val="uk-UA"/>
        </w:rPr>
        <w:t>33</w:t>
      </w:r>
      <w:r w:rsidR="00E21130" w:rsidRPr="00747A4F">
        <w:rPr>
          <w:b/>
          <w:lang w:val="uk-UA"/>
        </w:rPr>
        <w:t>. </w:t>
      </w:r>
      <w:r w:rsidR="00E21130" w:rsidRPr="00747A4F">
        <w:rPr>
          <w:lang w:val="uk-UA"/>
        </w:rPr>
        <w:t>Визначте індуктивність котушки, якщо відомо, що по ній протікає струм 20 А, а енергія магнітного поля котушки становить 100 Дж. Відповідь пода</w:t>
      </w:r>
      <w:r w:rsidR="00673909">
        <w:rPr>
          <w:lang w:val="uk-UA"/>
        </w:rPr>
        <w:t>йте</w:t>
      </w:r>
      <w:r w:rsidR="00E21130" w:rsidRPr="00747A4F">
        <w:rPr>
          <w:lang w:val="uk-UA"/>
        </w:rPr>
        <w:t xml:space="preserve"> в генрі.</w:t>
      </w:r>
    </w:p>
    <w:p w:rsidR="001A16C1" w:rsidRDefault="001A16C1" w:rsidP="001A16C1">
      <w:pPr>
        <w:jc w:val="both"/>
        <w:rPr>
          <w:lang w:val="uk-UA"/>
        </w:rPr>
      </w:pPr>
      <w:r w:rsidRPr="00AB19FA">
        <w:rPr>
          <w:i/>
          <w:lang w:val="uk-UA"/>
        </w:rPr>
        <w:t>Правильна відповідь</w:t>
      </w:r>
      <w:r>
        <w:rPr>
          <w:lang w:val="uk-UA"/>
        </w:rPr>
        <w:t>:</w:t>
      </w:r>
      <w:r w:rsidR="005D767A">
        <w:rPr>
          <w:lang w:val="uk-UA"/>
        </w:rPr>
        <w:t xml:space="preserve"> 0,5 Гн</w:t>
      </w:r>
    </w:p>
    <w:p w:rsidR="001A16C1" w:rsidRDefault="001A16C1" w:rsidP="001A16C1">
      <w:pPr>
        <w:jc w:val="both"/>
        <w:rPr>
          <w:lang w:val="uk-UA"/>
        </w:rPr>
      </w:pPr>
      <w:r w:rsidRPr="00AB19FA">
        <w:rPr>
          <w:i/>
          <w:lang w:val="uk-UA"/>
        </w:rPr>
        <w:t>Компоненти програмових вимог, що перевіряються завданням</w:t>
      </w:r>
      <w:r>
        <w:rPr>
          <w:lang w:val="uk-UA"/>
        </w:rPr>
        <w:t>:</w:t>
      </w:r>
      <w:r w:rsidR="00EE1857">
        <w:rPr>
          <w:lang w:val="uk-UA"/>
        </w:rPr>
        <w:t xml:space="preserve"> Енергія магнітного поля.</w:t>
      </w:r>
    </w:p>
    <w:p w:rsidR="00E21130" w:rsidRPr="00747A4F" w:rsidRDefault="00E21130" w:rsidP="002D7DB1">
      <w:pPr>
        <w:rPr>
          <w:lang w:val="uk-UA"/>
        </w:rPr>
      </w:pPr>
    </w:p>
    <w:p w:rsidR="00E21130" w:rsidRPr="00747A4F" w:rsidRDefault="00076D8E" w:rsidP="00E23CE7">
      <w:pPr>
        <w:ind w:left="366" w:hanging="354"/>
        <w:jc w:val="both"/>
        <w:rPr>
          <w:lang w:val="uk-UA"/>
        </w:rPr>
      </w:pPr>
      <w:r w:rsidRPr="00747A4F">
        <w:rPr>
          <w:b/>
          <w:lang w:val="uk-UA"/>
        </w:rPr>
        <w:t>34</w:t>
      </w:r>
      <w:r w:rsidR="00E21130" w:rsidRPr="00747A4F">
        <w:rPr>
          <w:b/>
          <w:lang w:val="uk-UA"/>
        </w:rPr>
        <w:t>. </w:t>
      </w:r>
      <w:r w:rsidR="00E21130" w:rsidRPr="00747A4F">
        <w:rPr>
          <w:lang w:val="uk-UA"/>
        </w:rPr>
        <w:t>До електромережі під’єднаний знижу</w:t>
      </w:r>
      <w:r w:rsidR="00570E55">
        <w:rPr>
          <w:lang w:val="uk-UA"/>
        </w:rPr>
        <w:t>вальний</w:t>
      </w:r>
      <w:r w:rsidR="00E21130" w:rsidRPr="00747A4F">
        <w:rPr>
          <w:lang w:val="uk-UA"/>
        </w:rPr>
        <w:t xml:space="preserve"> трансформатор, коефіцієнт трансформації якого дорівнює 5. Опір вторинної обмотки трансформатора дорівнює 0,4 Ом, а опір корисного навантаження 4 Ом. Визначте напругу в мережі живлення, до якої під’єднан</w:t>
      </w:r>
      <w:r w:rsidR="00570E55">
        <w:rPr>
          <w:lang w:val="uk-UA"/>
        </w:rPr>
        <w:t>ий</w:t>
      </w:r>
      <w:r w:rsidR="00E21130" w:rsidRPr="00747A4F">
        <w:rPr>
          <w:lang w:val="uk-UA"/>
        </w:rPr>
        <w:t xml:space="preserve"> трансформатор, якщо напруга </w:t>
      </w:r>
      <w:r w:rsidR="00E21130" w:rsidRPr="00BF32ED">
        <w:rPr>
          <w:lang w:val="uk-UA"/>
        </w:rPr>
        <w:t xml:space="preserve">на </w:t>
      </w:r>
      <w:r w:rsidR="00885677" w:rsidRPr="00BF32ED">
        <w:rPr>
          <w:lang w:val="uk-UA"/>
        </w:rPr>
        <w:t>корисному навантаженні</w:t>
      </w:r>
      <w:r w:rsidR="00E21130" w:rsidRPr="00747A4F">
        <w:rPr>
          <w:lang w:val="uk-UA"/>
        </w:rPr>
        <w:t xml:space="preserve"> дорівнює 40 В. </w:t>
      </w:r>
      <w:r w:rsidR="00673909">
        <w:rPr>
          <w:lang w:val="uk-UA"/>
        </w:rPr>
        <w:t xml:space="preserve">Опором первинної обмотки знехтуйте. </w:t>
      </w:r>
      <w:r w:rsidR="00E21130" w:rsidRPr="00747A4F">
        <w:rPr>
          <w:lang w:val="uk-UA"/>
        </w:rPr>
        <w:t xml:space="preserve">Відповідь </w:t>
      </w:r>
      <w:r w:rsidR="00673909">
        <w:rPr>
          <w:lang w:val="uk-UA"/>
        </w:rPr>
        <w:t>по</w:t>
      </w:r>
      <w:r w:rsidR="00E21130" w:rsidRPr="00747A4F">
        <w:rPr>
          <w:lang w:val="uk-UA"/>
        </w:rPr>
        <w:t>дайте у вольтах.</w:t>
      </w:r>
    </w:p>
    <w:p w:rsidR="000443D6" w:rsidRDefault="000443D6" w:rsidP="000443D6">
      <w:pPr>
        <w:jc w:val="both"/>
        <w:rPr>
          <w:lang w:val="uk-UA"/>
        </w:rPr>
      </w:pPr>
      <w:r w:rsidRPr="00AB19FA">
        <w:rPr>
          <w:i/>
          <w:lang w:val="uk-UA"/>
        </w:rPr>
        <w:t>Правильна відповідь</w:t>
      </w:r>
      <w:r>
        <w:rPr>
          <w:lang w:val="uk-UA"/>
        </w:rPr>
        <w:t>:</w:t>
      </w:r>
      <w:r w:rsidR="005D767A">
        <w:rPr>
          <w:lang w:val="uk-UA"/>
        </w:rPr>
        <w:t xml:space="preserve"> 220 В</w:t>
      </w:r>
    </w:p>
    <w:p w:rsidR="000443D6" w:rsidRDefault="000443D6" w:rsidP="000443D6">
      <w:pPr>
        <w:jc w:val="both"/>
        <w:rPr>
          <w:lang w:val="uk-UA"/>
        </w:rPr>
      </w:pPr>
      <w:r w:rsidRPr="00AB19FA">
        <w:rPr>
          <w:i/>
          <w:lang w:val="uk-UA"/>
        </w:rPr>
        <w:t>Компоненти програмових вимог, що перевіряються завданням</w:t>
      </w:r>
      <w:r>
        <w:rPr>
          <w:lang w:val="uk-UA"/>
        </w:rPr>
        <w:t>:</w:t>
      </w:r>
      <w:r w:rsidR="00EE1857">
        <w:rPr>
          <w:lang w:val="uk-UA"/>
        </w:rPr>
        <w:t xml:space="preserve"> Трансформатор.</w:t>
      </w:r>
    </w:p>
    <w:p w:rsidR="00E21130" w:rsidRPr="00747A4F" w:rsidRDefault="00E21130" w:rsidP="002D7DB1">
      <w:pPr>
        <w:rPr>
          <w:lang w:val="uk-UA"/>
        </w:rPr>
      </w:pPr>
    </w:p>
    <w:p w:rsidR="002F7B5B" w:rsidRPr="00747A4F" w:rsidRDefault="002F7B5B" w:rsidP="003A6422">
      <w:pPr>
        <w:widowControl w:val="0"/>
        <w:adjustRightInd w:val="0"/>
        <w:spacing w:line="288" w:lineRule="auto"/>
        <w:jc w:val="center"/>
        <w:rPr>
          <w:b/>
          <w:lang w:val="uk-UA"/>
        </w:rPr>
      </w:pPr>
      <w:r w:rsidRPr="00747A4F">
        <w:rPr>
          <w:b/>
          <w:lang w:val="uk-UA"/>
        </w:rPr>
        <w:t>Частина 2</w:t>
      </w:r>
    </w:p>
    <w:p w:rsidR="002F7B5B" w:rsidRPr="00747A4F" w:rsidRDefault="002F7B5B" w:rsidP="002F7B5B">
      <w:pPr>
        <w:widowControl w:val="0"/>
        <w:adjustRightInd w:val="0"/>
        <w:spacing w:line="288" w:lineRule="auto"/>
        <w:jc w:val="center"/>
        <w:rPr>
          <w:b/>
          <w:lang w:val="uk-UA"/>
        </w:rPr>
      </w:pPr>
    </w:p>
    <w:p w:rsidR="002F7B5B" w:rsidRPr="00747A4F" w:rsidRDefault="008D4251" w:rsidP="008D4251">
      <w:pPr>
        <w:widowControl w:val="0"/>
        <w:adjustRightInd w:val="0"/>
        <w:spacing w:line="288" w:lineRule="auto"/>
        <w:jc w:val="center"/>
        <w:rPr>
          <w:b/>
          <w:lang w:val="uk-UA"/>
        </w:rPr>
      </w:pPr>
      <w:r>
        <w:rPr>
          <w:b/>
          <w:lang w:val="uk-UA"/>
        </w:rPr>
        <w:t>З</w:t>
      </w:r>
      <w:r w:rsidR="002F7B5B" w:rsidRPr="00747A4F">
        <w:rPr>
          <w:b/>
          <w:lang w:val="uk-UA"/>
        </w:rPr>
        <w:t xml:space="preserve">авдання 35 </w:t>
      </w:r>
      <w:r w:rsidR="00C83B00" w:rsidRPr="00C83B00">
        <w:rPr>
          <w:b/>
        </w:rPr>
        <w:t>(</w:t>
      </w:r>
      <w:r>
        <w:rPr>
          <w:b/>
          <w:lang w:val="uk-UA"/>
        </w:rPr>
        <w:t>відкрите</w:t>
      </w:r>
      <w:r w:rsidR="00C83B00">
        <w:rPr>
          <w:b/>
          <w:lang w:val="uk-UA"/>
        </w:rPr>
        <w:t>,</w:t>
      </w:r>
      <w:r>
        <w:rPr>
          <w:b/>
          <w:lang w:val="uk-UA"/>
        </w:rPr>
        <w:t xml:space="preserve"> з розгорнутою відповіддю</w:t>
      </w:r>
      <w:r w:rsidR="00C83B00">
        <w:rPr>
          <w:b/>
          <w:lang w:val="uk-UA"/>
        </w:rPr>
        <w:t>)</w:t>
      </w:r>
    </w:p>
    <w:p w:rsidR="002F7B5B" w:rsidRPr="00747A4F" w:rsidRDefault="002F7B5B" w:rsidP="002F7B5B">
      <w:pPr>
        <w:widowControl w:val="0"/>
        <w:adjustRightInd w:val="0"/>
        <w:jc w:val="both"/>
        <w:rPr>
          <w:lang w:val="uk-UA"/>
        </w:rPr>
      </w:pPr>
    </w:p>
    <w:p w:rsidR="002F7B5B" w:rsidRPr="00747A4F" w:rsidRDefault="002F7B5B" w:rsidP="002F7B5B">
      <w:pPr>
        <w:spacing w:line="288" w:lineRule="auto"/>
        <w:jc w:val="center"/>
        <w:rPr>
          <w:b/>
          <w:lang w:val="uk-UA"/>
        </w:rPr>
      </w:pPr>
      <w:r w:rsidRPr="00747A4F">
        <w:rPr>
          <w:b/>
          <w:lang w:val="uk-UA"/>
        </w:rPr>
        <w:t>Вимоги до виконання завдання.</w:t>
      </w:r>
    </w:p>
    <w:p w:rsidR="002F7B5B" w:rsidRPr="00747A4F" w:rsidRDefault="002F7B5B" w:rsidP="002F7B5B">
      <w:pPr>
        <w:jc w:val="center"/>
        <w:rPr>
          <w:b/>
          <w:lang w:val="uk-UA"/>
        </w:rPr>
      </w:pPr>
      <w:r w:rsidRPr="00747A4F">
        <w:rPr>
          <w:b/>
          <w:lang w:val="uk-UA"/>
        </w:rPr>
        <w:t>Учасники оцінювання повинні:</w:t>
      </w:r>
    </w:p>
    <w:p w:rsidR="002F7B5B" w:rsidRPr="00747A4F" w:rsidRDefault="002F7B5B" w:rsidP="002F7B5B">
      <w:pPr>
        <w:jc w:val="center"/>
        <w:rPr>
          <w:b/>
          <w:lang w:val="uk-UA"/>
        </w:rPr>
      </w:pPr>
    </w:p>
    <w:p w:rsidR="002F7B5B" w:rsidRPr="00747A4F" w:rsidRDefault="002F7B5B" w:rsidP="002F7B5B">
      <w:pPr>
        <w:spacing w:line="288" w:lineRule="auto"/>
        <w:ind w:left="360" w:firstLine="540"/>
        <w:jc w:val="both"/>
        <w:rPr>
          <w:lang w:val="uk-UA"/>
        </w:rPr>
      </w:pPr>
      <w:r w:rsidRPr="00747A4F">
        <w:rPr>
          <w:lang w:val="uk-UA"/>
        </w:rPr>
        <w:t>Акуратно оформити розв</w:t>
      </w:r>
      <w:r w:rsidRPr="00747A4F">
        <w:t>’</w:t>
      </w:r>
      <w:r w:rsidRPr="00747A4F">
        <w:rPr>
          <w:lang w:val="uk-UA"/>
        </w:rPr>
        <w:t>язання, зробивши чіткі та розбірливі записи і позначення, що не допускають подвійного трактування.</w:t>
      </w:r>
    </w:p>
    <w:p w:rsidR="002F7B5B" w:rsidRPr="00747A4F" w:rsidRDefault="002F7B5B" w:rsidP="002F7B5B">
      <w:pPr>
        <w:spacing w:line="288" w:lineRule="auto"/>
        <w:jc w:val="both"/>
        <w:rPr>
          <w:lang w:val="uk-UA"/>
        </w:rPr>
      </w:pPr>
    </w:p>
    <w:p w:rsidR="002F7B5B" w:rsidRPr="00747A4F" w:rsidRDefault="002F7B5B" w:rsidP="002F7B5B">
      <w:pPr>
        <w:spacing w:line="288" w:lineRule="auto"/>
        <w:jc w:val="both"/>
        <w:rPr>
          <w:lang w:val="uk-UA"/>
        </w:rPr>
      </w:pPr>
      <w:r w:rsidRPr="00747A4F">
        <w:rPr>
          <w:lang w:val="uk-UA"/>
        </w:rPr>
        <w:t>1. Записати умову задачі в скороченому вигляді.</w:t>
      </w:r>
    </w:p>
    <w:p w:rsidR="002F7B5B" w:rsidRPr="00747A4F" w:rsidRDefault="002F7B5B" w:rsidP="002F7B5B">
      <w:pPr>
        <w:spacing w:line="288" w:lineRule="auto"/>
        <w:ind w:left="360" w:hanging="360"/>
        <w:jc w:val="both"/>
        <w:rPr>
          <w:lang w:val="uk-UA"/>
        </w:rPr>
      </w:pPr>
      <w:r w:rsidRPr="00747A4F">
        <w:rPr>
          <w:lang w:val="uk-UA"/>
        </w:rPr>
        <w:t xml:space="preserve">2. Виразити </w:t>
      </w:r>
      <w:r w:rsidR="00C83B00">
        <w:rPr>
          <w:lang w:val="uk-UA"/>
        </w:rPr>
        <w:t xml:space="preserve">дані величини </w:t>
      </w:r>
      <w:r w:rsidR="00C83B00" w:rsidRPr="00747A4F">
        <w:rPr>
          <w:lang w:val="uk-UA"/>
        </w:rPr>
        <w:t xml:space="preserve">в одиницях СІ </w:t>
      </w:r>
      <w:r w:rsidR="00C83B00">
        <w:rPr>
          <w:lang w:val="uk-UA"/>
        </w:rPr>
        <w:t xml:space="preserve">(якщо це </w:t>
      </w:r>
      <w:r w:rsidRPr="00747A4F">
        <w:rPr>
          <w:lang w:val="uk-UA"/>
        </w:rPr>
        <w:t>необхідн</w:t>
      </w:r>
      <w:r w:rsidR="00C83B00">
        <w:rPr>
          <w:lang w:val="uk-UA"/>
        </w:rPr>
        <w:t>о</w:t>
      </w:r>
      <w:r w:rsidRPr="00747A4F">
        <w:rPr>
          <w:lang w:val="uk-UA"/>
        </w:rPr>
        <w:t xml:space="preserve"> для </w:t>
      </w:r>
      <w:r w:rsidR="00C83B00">
        <w:rPr>
          <w:lang w:val="uk-UA"/>
        </w:rPr>
        <w:t xml:space="preserve">правильного </w:t>
      </w:r>
      <w:r w:rsidRPr="00747A4F">
        <w:rPr>
          <w:lang w:val="uk-UA"/>
        </w:rPr>
        <w:t>розв</w:t>
      </w:r>
      <w:r w:rsidRPr="00747A4F">
        <w:t>’</w:t>
      </w:r>
      <w:r w:rsidRPr="00747A4F">
        <w:rPr>
          <w:lang w:val="uk-UA"/>
        </w:rPr>
        <w:t xml:space="preserve">язання </w:t>
      </w:r>
      <w:r w:rsidR="00532C93">
        <w:rPr>
          <w:lang w:val="uk-UA"/>
        </w:rPr>
        <w:t>задачі)</w:t>
      </w:r>
      <w:r w:rsidRPr="00747A4F">
        <w:rPr>
          <w:lang w:val="uk-UA"/>
        </w:rPr>
        <w:t>.</w:t>
      </w:r>
    </w:p>
    <w:p w:rsidR="002F7B5B" w:rsidRPr="00747A4F" w:rsidRDefault="002F7B5B" w:rsidP="002F7B5B">
      <w:pPr>
        <w:spacing w:line="288" w:lineRule="auto"/>
        <w:ind w:left="270" w:hanging="270"/>
        <w:jc w:val="both"/>
        <w:rPr>
          <w:lang w:val="uk-UA"/>
        </w:rPr>
      </w:pPr>
      <w:r w:rsidRPr="00747A4F">
        <w:rPr>
          <w:lang w:val="uk-UA"/>
        </w:rPr>
        <w:t>3. Якщо потрібно, то виконати рисунок, накреслити схему або графік відповідно до умови задачі з метою побудови моделі явища, виявлення взаємозв’язків і співвідношень між величинами, більш наочного виявлення залежностей між ними. На схемі, рисунку нанести всі важливі для розв’язання задачі позначення.</w:t>
      </w:r>
    </w:p>
    <w:p w:rsidR="002F7B5B" w:rsidRPr="00747A4F" w:rsidRDefault="002F7B5B" w:rsidP="002F7B5B">
      <w:pPr>
        <w:spacing w:line="288" w:lineRule="auto"/>
        <w:ind w:left="252" w:hanging="252"/>
        <w:jc w:val="both"/>
        <w:rPr>
          <w:lang w:val="uk-UA"/>
        </w:rPr>
      </w:pPr>
      <w:r w:rsidRPr="00747A4F">
        <w:rPr>
          <w:lang w:val="uk-UA"/>
        </w:rPr>
        <w:t>4. Застосувати закони і закономірності для запису формул та рівнянь, що описують процеси або явища, які розглядаються у задачі, і розв</w:t>
      </w:r>
      <w:r w:rsidRPr="00747A4F">
        <w:t>’</w:t>
      </w:r>
      <w:r w:rsidRPr="00747A4F">
        <w:rPr>
          <w:lang w:val="uk-UA"/>
        </w:rPr>
        <w:t>язання яких необхідно для виконання завдання обраним способом. Зробити необхідні спрощення, припущення, коротко пояснити, прокоментувати зроблене тощо.</w:t>
      </w:r>
    </w:p>
    <w:p w:rsidR="002F7B5B" w:rsidRPr="00747A4F" w:rsidRDefault="00501531" w:rsidP="002F7B5B">
      <w:pPr>
        <w:spacing w:line="288" w:lineRule="auto"/>
        <w:ind w:left="270" w:hanging="270"/>
        <w:jc w:val="both"/>
        <w:rPr>
          <w:lang w:val="uk-UA"/>
        </w:rPr>
      </w:pPr>
      <w:r w:rsidRPr="00747A4F">
        <w:rPr>
          <w:lang w:val="uk-UA"/>
        </w:rPr>
        <w:t>5. </w:t>
      </w:r>
      <w:r w:rsidR="002F7B5B" w:rsidRPr="00747A4F">
        <w:rPr>
          <w:lang w:val="uk-UA"/>
        </w:rPr>
        <w:t>Провести необхідні математичні перетворення. Записати розв’язок задачі в загальному вигляді.</w:t>
      </w:r>
    </w:p>
    <w:p w:rsidR="002F7B5B" w:rsidRPr="00747A4F" w:rsidRDefault="002F7B5B" w:rsidP="002F7B5B">
      <w:pPr>
        <w:numPr>
          <w:ilvl w:val="0"/>
          <w:numId w:val="10"/>
        </w:numPr>
        <w:tabs>
          <w:tab w:val="clear" w:pos="1540"/>
        </w:tabs>
        <w:suppressAutoHyphens/>
        <w:spacing w:line="288" w:lineRule="auto"/>
        <w:ind w:left="252" w:hanging="270"/>
        <w:jc w:val="both"/>
        <w:rPr>
          <w:lang w:val="uk-UA"/>
        </w:rPr>
      </w:pPr>
      <w:r w:rsidRPr="00747A4F">
        <w:rPr>
          <w:lang w:val="uk-UA"/>
        </w:rPr>
        <w:t>Перевірити правильність одиниці отриманої фізичної величини.</w:t>
      </w:r>
    </w:p>
    <w:p w:rsidR="002F7B5B" w:rsidRPr="00747A4F" w:rsidRDefault="002F7B5B" w:rsidP="002F7B5B">
      <w:pPr>
        <w:numPr>
          <w:ilvl w:val="0"/>
          <w:numId w:val="10"/>
        </w:numPr>
        <w:tabs>
          <w:tab w:val="clear" w:pos="1540"/>
        </w:tabs>
        <w:suppressAutoHyphens/>
        <w:spacing w:line="288" w:lineRule="auto"/>
        <w:ind w:left="272" w:hanging="289"/>
        <w:jc w:val="both"/>
        <w:rPr>
          <w:lang w:val="uk-UA"/>
        </w:rPr>
      </w:pPr>
      <w:r w:rsidRPr="00747A4F">
        <w:rPr>
          <w:lang w:val="uk-UA"/>
        </w:rPr>
        <w:t>Відповідно до умови задачі знайти числове значення шуканих величин або побудувати графік. Проаналізувати одержаний результат, оцінити його вірогідність.</w:t>
      </w:r>
    </w:p>
    <w:p w:rsidR="002F7B5B" w:rsidRPr="00747A4F" w:rsidRDefault="002F7B5B" w:rsidP="002F7B5B">
      <w:pPr>
        <w:spacing w:line="288" w:lineRule="auto"/>
        <w:ind w:left="360" w:hanging="360"/>
        <w:jc w:val="both"/>
        <w:rPr>
          <w:lang w:val="uk-UA"/>
        </w:rPr>
      </w:pPr>
      <w:r w:rsidRPr="00747A4F">
        <w:rPr>
          <w:lang w:val="uk-UA"/>
        </w:rPr>
        <w:t>8. Записати відповідь задачі відповідно до вимог умови.</w:t>
      </w:r>
    </w:p>
    <w:p w:rsidR="003D1E0E" w:rsidRPr="00747A4F" w:rsidRDefault="003D1E0E" w:rsidP="002D7DB1">
      <w:pPr>
        <w:rPr>
          <w:lang w:val="uk-UA"/>
        </w:rPr>
      </w:pPr>
    </w:p>
    <w:p w:rsidR="003D1E0E" w:rsidRPr="00747A4F" w:rsidRDefault="003D1E0E" w:rsidP="002D7DB1">
      <w:pPr>
        <w:rPr>
          <w:lang w:val="uk-UA"/>
        </w:rPr>
      </w:pPr>
    </w:p>
    <w:p w:rsidR="00154EBE" w:rsidRPr="00747A4F" w:rsidRDefault="002F7B5B" w:rsidP="00E23CE7">
      <w:pPr>
        <w:ind w:left="354" w:hanging="354"/>
        <w:jc w:val="both"/>
        <w:rPr>
          <w:lang w:val="uk-UA"/>
        </w:rPr>
      </w:pPr>
      <w:r w:rsidRPr="00747A4F">
        <w:rPr>
          <w:b/>
          <w:lang w:val="uk-UA"/>
        </w:rPr>
        <w:t>35.</w:t>
      </w:r>
      <w:r w:rsidR="00501531" w:rsidRPr="00747A4F">
        <w:rPr>
          <w:lang w:val="uk-UA"/>
        </w:rPr>
        <w:t> </w:t>
      </w:r>
      <w:r w:rsidR="00154EBE" w:rsidRPr="00747A4F">
        <w:rPr>
          <w:lang w:val="uk-UA"/>
        </w:rPr>
        <w:t xml:space="preserve">Для проведення лабораторної роботи з дослідження ККД установки з електричним нагрівником </w:t>
      </w:r>
      <w:r w:rsidR="00B01211" w:rsidRPr="00747A4F">
        <w:rPr>
          <w:lang w:val="uk-UA"/>
        </w:rPr>
        <w:t>зібрали</w:t>
      </w:r>
      <w:r w:rsidR="00154EBE" w:rsidRPr="00747A4F">
        <w:rPr>
          <w:lang w:val="uk-UA"/>
        </w:rPr>
        <w:t xml:space="preserve"> електричне коло з джерела постійного струму (1), вимикача (2), амперметра (3) та дротяної спіралі</w:t>
      </w:r>
      <w:r w:rsidR="004D60D5" w:rsidRPr="00747A4F">
        <w:rPr>
          <w:lang w:val="uk-UA"/>
        </w:rPr>
        <w:t> </w:t>
      </w:r>
      <w:r w:rsidR="00154EBE" w:rsidRPr="00747A4F">
        <w:rPr>
          <w:lang w:val="uk-UA"/>
        </w:rPr>
        <w:t xml:space="preserve">(5). До калориметра (4) </w:t>
      </w:r>
      <w:r w:rsidR="00B01211" w:rsidRPr="00747A4F">
        <w:rPr>
          <w:lang w:val="uk-UA"/>
        </w:rPr>
        <w:t>налили</w:t>
      </w:r>
      <w:r w:rsidR="00154EBE" w:rsidRPr="00747A4F">
        <w:rPr>
          <w:lang w:val="uk-UA"/>
        </w:rPr>
        <w:t xml:space="preserve"> 180 мл води </w:t>
      </w:r>
      <w:r w:rsidR="00424517">
        <w:rPr>
          <w:lang w:val="uk-UA"/>
        </w:rPr>
        <w:t>та</w:t>
      </w:r>
      <w:r w:rsidR="00154EBE" w:rsidRPr="00747A4F">
        <w:rPr>
          <w:lang w:val="uk-UA"/>
        </w:rPr>
        <w:t xml:space="preserve"> встанов</w:t>
      </w:r>
      <w:r w:rsidR="00B01211" w:rsidRPr="00747A4F">
        <w:rPr>
          <w:lang w:val="uk-UA"/>
        </w:rPr>
        <w:t>или</w:t>
      </w:r>
      <w:r w:rsidR="00154EBE" w:rsidRPr="00747A4F">
        <w:rPr>
          <w:lang w:val="uk-UA"/>
        </w:rPr>
        <w:t xml:space="preserve"> термометр (6). </w:t>
      </w:r>
      <w:r w:rsidR="008037B9" w:rsidRPr="00747A4F">
        <w:rPr>
          <w:lang w:val="uk-UA"/>
        </w:rPr>
        <w:t>Покази термометра д</w:t>
      </w:r>
      <w:r w:rsidR="00154EBE" w:rsidRPr="00747A4F">
        <w:rPr>
          <w:lang w:val="uk-UA"/>
        </w:rPr>
        <w:t xml:space="preserve">о замикання вимикача (2) </w:t>
      </w:r>
      <w:r w:rsidR="004D60D5" w:rsidRPr="00747A4F">
        <w:rPr>
          <w:lang w:val="uk-UA"/>
        </w:rPr>
        <w:t>зображен</w:t>
      </w:r>
      <w:r w:rsidR="00B01211" w:rsidRPr="00747A4F">
        <w:rPr>
          <w:lang w:val="uk-UA"/>
        </w:rPr>
        <w:t>і</w:t>
      </w:r>
      <w:r w:rsidR="004D60D5" w:rsidRPr="00747A4F">
        <w:rPr>
          <w:lang w:val="uk-UA"/>
        </w:rPr>
        <w:t xml:space="preserve"> на фото </w:t>
      </w:r>
      <w:r w:rsidR="00154EBE" w:rsidRPr="00747A4F">
        <w:rPr>
          <w:lang w:val="uk-UA"/>
        </w:rPr>
        <w:t xml:space="preserve">І. </w:t>
      </w:r>
      <w:r w:rsidR="008037B9" w:rsidRPr="00747A4F">
        <w:rPr>
          <w:lang w:val="uk-UA"/>
        </w:rPr>
        <w:t>Покази термометра ч</w:t>
      </w:r>
      <w:r w:rsidR="00154EBE" w:rsidRPr="00747A4F">
        <w:rPr>
          <w:lang w:val="uk-UA"/>
        </w:rPr>
        <w:t>ерез 20</w:t>
      </w:r>
      <w:r w:rsidR="00B01211" w:rsidRPr="00747A4F">
        <w:rPr>
          <w:lang w:val="uk-UA"/>
        </w:rPr>
        <w:t> </w:t>
      </w:r>
      <w:r w:rsidR="00154EBE" w:rsidRPr="00747A4F">
        <w:rPr>
          <w:lang w:val="uk-UA"/>
        </w:rPr>
        <w:t xml:space="preserve">хвилин після замикання електричного кола </w:t>
      </w:r>
      <w:r w:rsidR="004D60D5" w:rsidRPr="00747A4F">
        <w:rPr>
          <w:lang w:val="uk-UA"/>
        </w:rPr>
        <w:t>зображен</w:t>
      </w:r>
      <w:r w:rsidR="00B01211" w:rsidRPr="00747A4F">
        <w:rPr>
          <w:lang w:val="uk-UA"/>
        </w:rPr>
        <w:t>і</w:t>
      </w:r>
      <w:r w:rsidR="004D60D5" w:rsidRPr="00747A4F">
        <w:rPr>
          <w:lang w:val="uk-UA"/>
        </w:rPr>
        <w:t xml:space="preserve"> на фото</w:t>
      </w:r>
      <w:r w:rsidR="00154EBE" w:rsidRPr="00747A4F">
        <w:rPr>
          <w:lang w:val="uk-UA"/>
        </w:rPr>
        <w:t xml:space="preserve"> ІІ. </w:t>
      </w:r>
      <w:r w:rsidR="004D60D5" w:rsidRPr="00747A4F">
        <w:rPr>
          <w:lang w:val="uk-UA"/>
        </w:rPr>
        <w:t xml:space="preserve">Визначте (у процентах) </w:t>
      </w:r>
      <w:r w:rsidR="00154EBE" w:rsidRPr="00747A4F">
        <w:rPr>
          <w:lang w:val="uk-UA"/>
        </w:rPr>
        <w:t>ККД даної установки. Сила струму протягом досліду</w:t>
      </w:r>
      <w:r w:rsidR="00B01211" w:rsidRPr="00747A4F">
        <w:rPr>
          <w:lang w:val="uk-UA"/>
        </w:rPr>
        <w:t xml:space="preserve"> залишалася незмінною</w:t>
      </w:r>
      <w:r w:rsidR="00154EBE" w:rsidRPr="00747A4F">
        <w:rPr>
          <w:lang w:val="uk-UA"/>
        </w:rPr>
        <w:t>.</w:t>
      </w:r>
      <w:r w:rsidR="004D60D5" w:rsidRPr="00747A4F">
        <w:rPr>
          <w:lang w:val="uk-UA"/>
        </w:rPr>
        <w:t xml:space="preserve"> </w:t>
      </w:r>
      <w:r w:rsidR="00437CA3" w:rsidRPr="00747A4F">
        <w:rPr>
          <w:lang w:val="uk-UA"/>
        </w:rPr>
        <w:t>Опір дротяної спіралі дорівнює 2</w:t>
      </w:r>
      <w:r w:rsidR="00B5462F" w:rsidRPr="00747A4F">
        <w:rPr>
          <w:lang w:val="uk-UA"/>
        </w:rPr>
        <w:t> </w:t>
      </w:r>
      <w:r w:rsidR="00437CA3" w:rsidRPr="00747A4F">
        <w:rPr>
          <w:lang w:val="uk-UA"/>
        </w:rPr>
        <w:t xml:space="preserve">Ом. </w:t>
      </w:r>
      <w:r w:rsidR="00416A62" w:rsidRPr="00747A4F">
        <w:rPr>
          <w:lang w:val="uk-UA"/>
        </w:rPr>
        <w:t xml:space="preserve">Густина води </w:t>
      </w:r>
      <w:r w:rsidR="004D60D5" w:rsidRPr="00747A4F">
        <w:rPr>
          <w:lang w:val="uk-UA"/>
        </w:rPr>
        <w:t>1000 кг/м</w:t>
      </w:r>
      <w:r w:rsidR="00065766" w:rsidRPr="00747A4F">
        <w:rPr>
          <w:vertAlign w:val="superscript"/>
          <w:lang w:val="uk-UA"/>
        </w:rPr>
        <w:t>3</w:t>
      </w:r>
      <w:r w:rsidR="00065766" w:rsidRPr="00747A4F">
        <w:rPr>
          <w:lang w:val="uk-UA"/>
        </w:rPr>
        <w:t xml:space="preserve">; </w:t>
      </w:r>
      <w:r w:rsidR="00416A62" w:rsidRPr="00747A4F">
        <w:rPr>
          <w:lang w:val="uk-UA"/>
        </w:rPr>
        <w:t xml:space="preserve">питома теплоємність води </w:t>
      </w:r>
      <w:r w:rsidR="00065766" w:rsidRPr="00747A4F">
        <w:rPr>
          <w:lang w:val="uk-UA"/>
        </w:rPr>
        <w:t>4,2·10</w:t>
      </w:r>
      <w:r w:rsidR="00065766" w:rsidRPr="00747A4F">
        <w:rPr>
          <w:vertAlign w:val="superscript"/>
          <w:lang w:val="uk-UA"/>
        </w:rPr>
        <w:t>3</w:t>
      </w:r>
      <w:r w:rsidR="00416A62" w:rsidRPr="00747A4F">
        <w:rPr>
          <w:vertAlign w:val="superscript"/>
          <w:lang w:val="uk-UA"/>
        </w:rPr>
        <w:t> </w:t>
      </w:r>
      <w:r w:rsidR="00065766" w:rsidRPr="00747A4F">
        <w:rPr>
          <w:lang w:val="uk-UA"/>
        </w:rPr>
        <w:t>Дж/(кг·К)</w:t>
      </w:r>
      <w:r w:rsidR="00416A62" w:rsidRPr="00747A4F">
        <w:rPr>
          <w:lang w:val="uk-UA"/>
        </w:rPr>
        <w:t>, теплоємність калориметра мала.</w:t>
      </w:r>
    </w:p>
    <w:p w:rsidR="00154EBE" w:rsidRPr="00747A4F" w:rsidRDefault="00154EBE" w:rsidP="00154EBE">
      <w:pPr>
        <w:rPr>
          <w:lang w:val="uk-UA"/>
        </w:rPr>
      </w:pPr>
    </w:p>
    <w:p w:rsidR="00847283" w:rsidRPr="00863270" w:rsidRDefault="009F69D6" w:rsidP="00847283">
      <w:pPr>
        <w:jc w:val="center"/>
        <w:rPr>
          <w:b/>
          <w:lang w:val="uk-UA"/>
        </w:rPr>
      </w:pPr>
      <w:r>
        <w:rPr>
          <w:lang w:val="uk-UA"/>
        </w:rPr>
        <w:pict>
          <v:shape id="_x0000_i1039" type="#_x0000_t75" style="width:468pt;height:287.25pt">
            <v:imagedata r:id="rId30" o:title="kkd1_1"/>
          </v:shape>
        </w:pict>
      </w:r>
      <w:r w:rsidR="00847283" w:rsidRPr="00847283">
        <w:rPr>
          <w:b/>
          <w:lang w:val="uk-UA"/>
        </w:rPr>
        <w:t xml:space="preserve"> </w:t>
      </w:r>
      <w:r w:rsidR="00847283">
        <w:rPr>
          <w:b/>
          <w:lang w:val="uk-UA"/>
        </w:rPr>
        <w:t>Розв’язання</w:t>
      </w:r>
    </w:p>
    <w:p w:rsidR="00847283" w:rsidRDefault="00847283" w:rsidP="00847283">
      <w:pPr>
        <w:jc w:val="center"/>
        <w:rPr>
          <w:lang w:val="uk-UA"/>
        </w:rPr>
      </w:pPr>
    </w:p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4"/>
        <w:gridCol w:w="6583"/>
      </w:tblGrid>
      <w:tr w:rsidR="00847283" w:rsidRPr="00CF4125" w:rsidTr="00CF4125">
        <w:tc>
          <w:tcPr>
            <w:tcW w:w="3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7283" w:rsidRPr="00CF4125" w:rsidRDefault="00847283" w:rsidP="00CF4125">
            <w:pPr>
              <w:suppressAutoHyphens/>
              <w:spacing w:line="288" w:lineRule="auto"/>
              <w:jc w:val="both"/>
              <w:rPr>
                <w:vertAlign w:val="superscript"/>
                <w:lang w:val="uk-UA"/>
              </w:rPr>
            </w:pPr>
            <w:r w:rsidRPr="00CF4125">
              <w:rPr>
                <w:i/>
                <w:lang w:val="en-US"/>
              </w:rPr>
              <w:t>V</w:t>
            </w:r>
            <w:r w:rsidRPr="00CF4125">
              <w:rPr>
                <w:i/>
                <w:lang w:val="uk-UA"/>
              </w:rPr>
              <w:t> = </w:t>
            </w:r>
            <w:r w:rsidRPr="00CF4125">
              <w:rPr>
                <w:lang w:val="uk-UA"/>
              </w:rPr>
              <w:t>180 мл = 1,8·10</w:t>
            </w:r>
            <w:r w:rsidRPr="00CF4125">
              <w:rPr>
                <w:vertAlign w:val="superscript"/>
                <w:lang w:val="uk-UA"/>
              </w:rPr>
              <w:t>-</w:t>
            </w:r>
            <w:smartTag w:uri="urn:schemas-microsoft-com:office:smarttags" w:element="metricconverter">
              <w:smartTagPr>
                <w:attr w:name="ProductID" w:val="4 м3"/>
              </w:smartTagPr>
              <w:r w:rsidRPr="00CF4125">
                <w:rPr>
                  <w:vertAlign w:val="superscript"/>
                  <w:lang w:val="uk-UA"/>
                </w:rPr>
                <w:t xml:space="preserve">4 </w:t>
              </w:r>
              <w:r w:rsidRPr="00CF4125">
                <w:rPr>
                  <w:lang w:val="uk-UA"/>
                </w:rPr>
                <w:t>м</w:t>
              </w:r>
              <w:r w:rsidRPr="00CF4125">
                <w:rPr>
                  <w:vertAlign w:val="superscript"/>
                  <w:lang w:val="uk-UA"/>
                </w:rPr>
                <w:t>3</w:t>
              </w:r>
            </w:smartTag>
          </w:p>
          <w:p w:rsidR="00847283" w:rsidRPr="00CF4125" w:rsidRDefault="00847283" w:rsidP="00CF4125">
            <w:pPr>
              <w:suppressAutoHyphens/>
              <w:spacing w:line="288" w:lineRule="auto"/>
              <w:jc w:val="both"/>
              <w:rPr>
                <w:lang w:val="uk-UA"/>
              </w:rPr>
            </w:pPr>
            <w:r w:rsidRPr="00CF4125">
              <w:rPr>
                <w:i/>
                <w:lang w:val="en-US"/>
              </w:rPr>
              <w:t>R</w:t>
            </w:r>
            <w:r w:rsidRPr="00CF4125">
              <w:rPr>
                <w:i/>
                <w:lang w:val="uk-UA"/>
              </w:rPr>
              <w:t> =</w:t>
            </w:r>
            <w:r w:rsidRPr="00CF4125">
              <w:rPr>
                <w:lang w:val="uk-UA"/>
              </w:rPr>
              <w:t> 2 Ом</w:t>
            </w:r>
          </w:p>
          <w:p w:rsidR="00847283" w:rsidRPr="00CF4125" w:rsidRDefault="00847283" w:rsidP="00CF4125">
            <w:pPr>
              <w:suppressAutoHyphens/>
              <w:spacing w:line="288" w:lineRule="auto"/>
              <w:jc w:val="both"/>
              <w:rPr>
                <w:lang w:val="uk-UA"/>
              </w:rPr>
            </w:pPr>
            <w:r w:rsidRPr="00CF4125">
              <w:rPr>
                <w:i/>
                <w:lang w:val="en-US"/>
              </w:rPr>
              <w:t>I </w:t>
            </w:r>
            <w:r w:rsidRPr="00CF4125">
              <w:rPr>
                <w:i/>
              </w:rPr>
              <w:t>=</w:t>
            </w:r>
            <w:r w:rsidRPr="00CF4125">
              <w:rPr>
                <w:i/>
                <w:lang w:val="en-US"/>
              </w:rPr>
              <w:t> </w:t>
            </w:r>
            <w:r w:rsidRPr="003C292E">
              <w:t>1</w:t>
            </w:r>
            <w:r w:rsidRPr="00CF4125">
              <w:rPr>
                <w:lang w:val="uk-UA"/>
              </w:rPr>
              <w:t>,5 А</w:t>
            </w:r>
          </w:p>
          <w:p w:rsidR="00847283" w:rsidRPr="00CF4125" w:rsidRDefault="00847283" w:rsidP="00CF4125">
            <w:pPr>
              <w:suppressAutoHyphens/>
              <w:spacing w:line="288" w:lineRule="auto"/>
              <w:jc w:val="both"/>
              <w:rPr>
                <w:lang w:val="uk-UA"/>
              </w:rPr>
            </w:pPr>
            <w:r w:rsidRPr="00CF4125">
              <w:rPr>
                <w:i/>
                <w:lang w:val="en-US"/>
              </w:rPr>
              <w:t>T</w:t>
            </w:r>
            <w:r w:rsidRPr="00CF4125">
              <w:rPr>
                <w:vertAlign w:val="subscript"/>
                <w:lang w:val="uk-UA"/>
              </w:rPr>
              <w:t>1</w:t>
            </w:r>
            <w:r w:rsidRPr="00CF4125">
              <w:rPr>
                <w:lang w:val="uk-UA"/>
              </w:rPr>
              <w:t> = 293 К</w:t>
            </w:r>
          </w:p>
          <w:p w:rsidR="00847283" w:rsidRPr="00CF4125" w:rsidRDefault="00847283" w:rsidP="00CF4125">
            <w:pPr>
              <w:suppressAutoHyphens/>
              <w:spacing w:line="288" w:lineRule="auto"/>
              <w:jc w:val="both"/>
              <w:rPr>
                <w:lang w:val="uk-UA"/>
              </w:rPr>
            </w:pPr>
            <w:r w:rsidRPr="00CF4125">
              <w:rPr>
                <w:i/>
                <w:lang w:val="en-US"/>
              </w:rPr>
              <w:t>T</w:t>
            </w:r>
            <w:r w:rsidRPr="00CF4125">
              <w:rPr>
                <w:vertAlign w:val="subscript"/>
                <w:lang w:val="uk-UA"/>
              </w:rPr>
              <w:t>2</w:t>
            </w:r>
            <w:r w:rsidRPr="00CF4125">
              <w:rPr>
                <w:lang w:val="en-US"/>
              </w:rPr>
              <w:t> </w:t>
            </w:r>
            <w:r w:rsidRPr="00CF4125">
              <w:rPr>
                <w:lang w:val="uk-UA"/>
              </w:rPr>
              <w:t>=</w:t>
            </w:r>
            <w:r w:rsidRPr="00CF4125">
              <w:rPr>
                <w:lang w:val="en-US"/>
              </w:rPr>
              <w:t> </w:t>
            </w:r>
            <w:r w:rsidR="00DE7DBD" w:rsidRPr="00CF4125">
              <w:rPr>
                <w:lang w:val="uk-UA"/>
              </w:rPr>
              <w:t>2</w:t>
            </w:r>
            <w:r w:rsidRPr="00CF4125">
              <w:rPr>
                <w:lang w:val="uk-UA"/>
              </w:rPr>
              <w:t>98</w:t>
            </w:r>
            <w:r w:rsidRPr="00CF4125">
              <w:rPr>
                <w:lang w:val="en-US"/>
              </w:rPr>
              <w:t> </w:t>
            </w:r>
            <w:r w:rsidRPr="00CF4125">
              <w:rPr>
                <w:lang w:val="uk-UA"/>
              </w:rPr>
              <w:t>К</w:t>
            </w:r>
          </w:p>
          <w:p w:rsidR="00847283" w:rsidRPr="00CF4125" w:rsidRDefault="00847283" w:rsidP="00CF4125">
            <w:pPr>
              <w:suppressAutoHyphens/>
              <w:spacing w:line="288" w:lineRule="auto"/>
              <w:jc w:val="both"/>
              <w:rPr>
                <w:lang w:val="uk-UA"/>
              </w:rPr>
            </w:pPr>
            <w:r w:rsidRPr="00CF4125">
              <w:rPr>
                <w:i/>
                <w:lang w:val="en-US"/>
              </w:rPr>
              <w:sym w:font="Symbol" w:char="F072"/>
            </w:r>
            <w:r w:rsidRPr="00CF4125">
              <w:rPr>
                <w:lang w:val="en-US"/>
              </w:rPr>
              <w:t> </w:t>
            </w:r>
            <w:r w:rsidRPr="00CF4125">
              <w:rPr>
                <w:lang w:val="uk-UA"/>
              </w:rPr>
              <w:t>=</w:t>
            </w:r>
            <w:r w:rsidRPr="00CF4125">
              <w:rPr>
                <w:lang w:val="en-US"/>
              </w:rPr>
              <w:t> </w:t>
            </w:r>
            <w:r w:rsidRPr="00CF4125">
              <w:rPr>
                <w:lang w:val="uk-UA"/>
              </w:rPr>
              <w:t>1000 кг/м</w:t>
            </w:r>
            <w:r w:rsidRPr="00CF4125">
              <w:rPr>
                <w:vertAlign w:val="superscript"/>
                <w:lang w:val="uk-UA"/>
              </w:rPr>
              <w:t>3</w:t>
            </w:r>
            <w:r w:rsidRPr="00CF4125">
              <w:rPr>
                <w:lang w:val="uk-UA"/>
              </w:rPr>
              <w:t xml:space="preserve"> = 10</w:t>
            </w:r>
            <w:r w:rsidRPr="00CF4125">
              <w:rPr>
                <w:vertAlign w:val="superscript"/>
                <w:lang w:val="uk-UA"/>
              </w:rPr>
              <w:t>3</w:t>
            </w:r>
            <w:r w:rsidRPr="00CF4125">
              <w:rPr>
                <w:lang w:val="uk-UA"/>
              </w:rPr>
              <w:t xml:space="preserve"> кг/м</w:t>
            </w:r>
            <w:r w:rsidRPr="00CF4125">
              <w:rPr>
                <w:vertAlign w:val="superscript"/>
                <w:lang w:val="uk-UA"/>
              </w:rPr>
              <w:t>3</w:t>
            </w:r>
          </w:p>
          <w:p w:rsidR="00847283" w:rsidRPr="00D04442" w:rsidRDefault="00847283" w:rsidP="00CF4125">
            <w:pPr>
              <w:suppressAutoHyphens/>
              <w:spacing w:line="288" w:lineRule="auto"/>
              <w:ind w:left="180" w:hanging="180"/>
              <w:jc w:val="both"/>
            </w:pPr>
            <w:r w:rsidRPr="00CF4125">
              <w:rPr>
                <w:i/>
                <w:lang w:val="uk-UA"/>
              </w:rPr>
              <w:t>с</w:t>
            </w:r>
            <w:r w:rsidRPr="00CF4125">
              <w:rPr>
                <w:i/>
                <w:lang w:val="en-US"/>
              </w:rPr>
              <w:t> </w:t>
            </w:r>
            <w:r w:rsidRPr="00CF4125">
              <w:rPr>
                <w:lang w:val="uk-UA"/>
              </w:rPr>
              <w:t>=</w:t>
            </w:r>
            <w:r w:rsidRPr="00CF4125">
              <w:rPr>
                <w:lang w:val="en-US"/>
              </w:rPr>
              <w:t> </w:t>
            </w:r>
            <w:r w:rsidRPr="00CF4125">
              <w:rPr>
                <w:lang w:val="uk-UA"/>
              </w:rPr>
              <w:t>4200 Дж/(кг </w:t>
            </w:r>
            <w:r w:rsidRPr="00CF4125">
              <w:rPr>
                <w:lang w:val="uk-UA"/>
              </w:rPr>
              <w:sym w:font="Symbol" w:char="F0D7"/>
            </w:r>
            <w:r w:rsidRPr="00CF4125">
              <w:rPr>
                <w:lang w:val="uk-UA"/>
              </w:rPr>
              <w:t> К) = = 4,2·10</w:t>
            </w:r>
            <w:r w:rsidRPr="00CF4125">
              <w:rPr>
                <w:vertAlign w:val="superscript"/>
                <w:lang w:val="uk-UA"/>
              </w:rPr>
              <w:t>3 </w:t>
            </w:r>
            <w:r w:rsidRPr="00CF4125">
              <w:rPr>
                <w:lang w:val="uk-UA"/>
              </w:rPr>
              <w:t>Дж/(кг </w:t>
            </w:r>
            <w:r w:rsidRPr="00CF4125">
              <w:rPr>
                <w:lang w:val="uk-UA"/>
              </w:rPr>
              <w:sym w:font="Symbol" w:char="F0D7"/>
            </w:r>
            <w:r w:rsidRPr="00CF4125">
              <w:rPr>
                <w:lang w:val="uk-UA"/>
              </w:rPr>
              <w:t> К)</w:t>
            </w:r>
          </w:p>
          <w:p w:rsidR="00847283" w:rsidRPr="00CF4125" w:rsidRDefault="00847283" w:rsidP="00CF4125">
            <w:pPr>
              <w:suppressAutoHyphens/>
              <w:spacing w:line="288" w:lineRule="auto"/>
              <w:rPr>
                <w:vertAlign w:val="subscript"/>
              </w:rPr>
            </w:pPr>
            <w:r w:rsidRPr="00CF4125">
              <w:rPr>
                <w:i/>
                <w:lang w:val="en-US"/>
              </w:rPr>
              <w:t>t</w:t>
            </w:r>
            <w:r w:rsidRPr="00CF4125">
              <w:rPr>
                <w:lang w:val="en-US"/>
              </w:rPr>
              <w:t> </w:t>
            </w:r>
            <w:r w:rsidRPr="00D04442">
              <w:t>=</w:t>
            </w:r>
            <w:r w:rsidRPr="00CF4125">
              <w:rPr>
                <w:lang w:val="en-US"/>
              </w:rPr>
              <w:t> </w:t>
            </w:r>
            <w:r w:rsidRPr="00D04442">
              <w:t>20</w:t>
            </w:r>
            <w:r w:rsidRPr="00CF4125">
              <w:rPr>
                <w:lang w:val="uk-UA"/>
              </w:rPr>
              <w:t xml:space="preserve"> хв = 1200 с</w:t>
            </w:r>
          </w:p>
        </w:tc>
        <w:tc>
          <w:tcPr>
            <w:tcW w:w="6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47283" w:rsidRPr="00CF4125" w:rsidRDefault="00847283" w:rsidP="00CF4125">
            <w:pPr>
              <w:ind w:firstLine="376"/>
              <w:jc w:val="both"/>
              <w:rPr>
                <w:i/>
                <w:lang w:val="uk-UA"/>
              </w:rPr>
            </w:pPr>
            <w:r w:rsidRPr="00CF4125">
              <w:rPr>
                <w:lang w:val="uk-UA"/>
              </w:rPr>
              <w:t>Кількість тепла, отримана водою, визначається формулою</w:t>
            </w:r>
            <w:r w:rsidRPr="00CF4125">
              <w:rPr>
                <w:i/>
              </w:rPr>
              <w:t xml:space="preserve"> </w:t>
            </w:r>
            <w:r w:rsidRPr="00CF4125">
              <w:rPr>
                <w:i/>
                <w:lang w:val="en-US"/>
              </w:rPr>
              <w:t>Q</w:t>
            </w:r>
            <w:r w:rsidRPr="00CF4125">
              <w:rPr>
                <w:i/>
                <w:vertAlign w:val="subscript"/>
                <w:lang w:val="uk-UA"/>
              </w:rPr>
              <w:t>1 </w:t>
            </w:r>
            <w:r w:rsidRPr="00CF4125">
              <w:rPr>
                <w:i/>
                <w:lang w:val="uk-UA"/>
              </w:rPr>
              <w:t xml:space="preserve">= </w:t>
            </w:r>
            <w:r w:rsidRPr="00CF4125">
              <w:rPr>
                <w:i/>
                <w:lang w:val="en-US"/>
              </w:rPr>
              <w:t>cm</w:t>
            </w:r>
            <w:r w:rsidRPr="00CF4125">
              <w:rPr>
                <w:i/>
                <w:lang w:val="uk-UA"/>
              </w:rPr>
              <w:t>(</w:t>
            </w:r>
            <w:r w:rsidRPr="00CF4125">
              <w:rPr>
                <w:i/>
                <w:lang w:val="en-US"/>
              </w:rPr>
              <w:t>T</w:t>
            </w:r>
            <w:r w:rsidRPr="00CF4125">
              <w:rPr>
                <w:i/>
                <w:vertAlign w:val="subscript"/>
                <w:lang w:val="uk-UA"/>
              </w:rPr>
              <w:t>2</w:t>
            </w:r>
            <w:r w:rsidRPr="00CF4125">
              <w:rPr>
                <w:i/>
                <w:lang w:val="uk-UA"/>
              </w:rPr>
              <w:t xml:space="preserve"> – </w:t>
            </w:r>
            <w:r w:rsidRPr="00CF4125">
              <w:rPr>
                <w:i/>
                <w:lang w:val="en-US"/>
              </w:rPr>
              <w:t>T</w:t>
            </w:r>
            <w:r w:rsidRPr="00CF4125">
              <w:rPr>
                <w:i/>
                <w:vertAlign w:val="subscript"/>
                <w:lang w:val="uk-UA"/>
              </w:rPr>
              <w:t>1</w:t>
            </w:r>
            <w:r w:rsidRPr="00CF4125">
              <w:rPr>
                <w:i/>
                <w:lang w:val="uk-UA"/>
              </w:rPr>
              <w:t xml:space="preserve">); </w:t>
            </w:r>
            <w:r w:rsidRPr="00CF4125">
              <w:rPr>
                <w:i/>
                <w:lang w:val="en-US"/>
              </w:rPr>
              <w:t>m</w:t>
            </w:r>
            <w:r w:rsidRPr="00CF4125">
              <w:rPr>
                <w:i/>
                <w:lang w:val="uk-UA"/>
              </w:rPr>
              <w:t xml:space="preserve"> = </w:t>
            </w:r>
            <w:r w:rsidRPr="00CF4125">
              <w:rPr>
                <w:i/>
                <w:lang w:val="en-US"/>
              </w:rPr>
              <w:t>ρV</w:t>
            </w:r>
            <w:r w:rsidRPr="00CF4125">
              <w:rPr>
                <w:i/>
                <w:lang w:val="uk-UA"/>
              </w:rPr>
              <w:t xml:space="preserve">; </w:t>
            </w:r>
            <w:r w:rsidRPr="00CF4125">
              <w:rPr>
                <w:i/>
                <w:lang w:val="en-US"/>
              </w:rPr>
              <w:t>Q</w:t>
            </w:r>
            <w:r w:rsidRPr="00CF4125">
              <w:rPr>
                <w:i/>
                <w:vertAlign w:val="subscript"/>
                <w:lang w:val="uk-UA"/>
              </w:rPr>
              <w:t>1</w:t>
            </w:r>
            <w:r w:rsidRPr="00CF4125">
              <w:rPr>
                <w:i/>
                <w:lang w:val="uk-UA"/>
              </w:rPr>
              <w:t xml:space="preserve"> = </w:t>
            </w:r>
            <w:r w:rsidRPr="00CF4125">
              <w:rPr>
                <w:i/>
                <w:lang w:val="en-US"/>
              </w:rPr>
              <w:t>cρV</w:t>
            </w:r>
            <w:r w:rsidRPr="00CF4125">
              <w:rPr>
                <w:i/>
                <w:lang w:val="uk-UA"/>
              </w:rPr>
              <w:t>(</w:t>
            </w:r>
            <w:r w:rsidRPr="00CF4125">
              <w:rPr>
                <w:i/>
                <w:lang w:val="en-US"/>
              </w:rPr>
              <w:t>T</w:t>
            </w:r>
            <w:r w:rsidRPr="00CF4125">
              <w:rPr>
                <w:i/>
                <w:vertAlign w:val="subscript"/>
                <w:lang w:val="uk-UA"/>
              </w:rPr>
              <w:t>2</w:t>
            </w:r>
            <w:r w:rsidRPr="00CF4125">
              <w:rPr>
                <w:i/>
                <w:lang w:val="uk-UA"/>
              </w:rPr>
              <w:t xml:space="preserve"> – </w:t>
            </w:r>
            <w:r w:rsidRPr="00CF4125">
              <w:rPr>
                <w:i/>
                <w:lang w:val="en-US"/>
              </w:rPr>
              <w:t>T</w:t>
            </w:r>
            <w:r w:rsidRPr="00CF4125">
              <w:rPr>
                <w:i/>
                <w:vertAlign w:val="subscript"/>
                <w:lang w:val="uk-UA"/>
              </w:rPr>
              <w:t>1</w:t>
            </w:r>
            <w:r w:rsidRPr="00CF4125">
              <w:rPr>
                <w:i/>
                <w:lang w:val="uk-UA"/>
              </w:rPr>
              <w:t>).</w:t>
            </w:r>
          </w:p>
          <w:p w:rsidR="00847283" w:rsidRPr="00CF4125" w:rsidRDefault="00847283" w:rsidP="00CF4125">
            <w:pPr>
              <w:suppressAutoHyphens/>
              <w:spacing w:line="288" w:lineRule="auto"/>
              <w:ind w:left="16" w:firstLine="344"/>
              <w:jc w:val="both"/>
              <w:rPr>
                <w:i/>
                <w:lang w:val="uk-UA"/>
              </w:rPr>
            </w:pPr>
            <w:r w:rsidRPr="00CF4125">
              <w:rPr>
                <w:lang w:val="uk-UA"/>
              </w:rPr>
              <w:t xml:space="preserve">Кількість тепла, спожитого електричним нагрівником, визначається законом Джоуля-Ленца </w:t>
            </w:r>
            <w:r w:rsidRPr="00CF4125">
              <w:rPr>
                <w:i/>
                <w:lang w:val="en-US"/>
              </w:rPr>
              <w:t>Q</w:t>
            </w:r>
            <w:r w:rsidRPr="00CF4125">
              <w:rPr>
                <w:i/>
                <w:vertAlign w:val="subscript"/>
                <w:lang w:val="uk-UA"/>
              </w:rPr>
              <w:t>2</w:t>
            </w:r>
            <w:r w:rsidRPr="00CF4125">
              <w:rPr>
                <w:i/>
                <w:lang w:val="uk-UA"/>
              </w:rPr>
              <w:t xml:space="preserve"> = </w:t>
            </w:r>
            <w:r w:rsidRPr="00CF4125">
              <w:rPr>
                <w:i/>
                <w:lang w:val="en-US"/>
              </w:rPr>
              <w:t>UIt</w:t>
            </w:r>
            <w:r w:rsidRPr="00CF4125">
              <w:rPr>
                <w:i/>
                <w:lang w:val="uk-UA"/>
              </w:rPr>
              <w:t> = </w:t>
            </w:r>
            <w:r w:rsidRPr="00CF4125">
              <w:rPr>
                <w:i/>
                <w:lang w:val="en-US"/>
              </w:rPr>
              <w:t>I</w:t>
            </w:r>
            <w:r w:rsidRPr="00CF4125">
              <w:rPr>
                <w:i/>
                <w:vertAlign w:val="superscript"/>
              </w:rPr>
              <w:t>2</w:t>
            </w:r>
            <w:r w:rsidRPr="00CF4125">
              <w:rPr>
                <w:i/>
                <w:lang w:val="en-US"/>
              </w:rPr>
              <w:t>Rt</w:t>
            </w:r>
            <w:r w:rsidRPr="00CF4125">
              <w:rPr>
                <w:i/>
                <w:lang w:val="uk-UA"/>
              </w:rPr>
              <w:t>.</w:t>
            </w:r>
          </w:p>
          <w:p w:rsidR="00847283" w:rsidRPr="00CF4125" w:rsidRDefault="00F460C9" w:rsidP="00CF4125">
            <w:pPr>
              <w:ind w:firstLine="376"/>
              <w:jc w:val="both"/>
              <w:rPr>
                <w:lang w:val="uk-UA"/>
              </w:rPr>
            </w:pPr>
            <w:r w:rsidRPr="00CF4125">
              <w:rPr>
                <w:lang w:val="uk-UA"/>
              </w:rPr>
              <w:t xml:space="preserve">За означенням ККД дорівнює відношенню корисно витраченої енергії (отриманої водою кількості теплоти </w:t>
            </w:r>
            <w:r w:rsidRPr="00CF4125">
              <w:rPr>
                <w:i/>
                <w:lang w:val="en-US"/>
              </w:rPr>
              <w:t>Q</w:t>
            </w:r>
            <w:r w:rsidRPr="00CF4125">
              <w:rPr>
                <w:i/>
                <w:vertAlign w:val="subscript"/>
                <w:lang w:val="uk-UA"/>
              </w:rPr>
              <w:t>1</w:t>
            </w:r>
            <w:r w:rsidRPr="00CF4125">
              <w:rPr>
                <w:lang w:val="uk-UA"/>
              </w:rPr>
              <w:t xml:space="preserve">) до загальної кількості теплоти </w:t>
            </w:r>
            <w:r w:rsidRPr="00CF4125">
              <w:rPr>
                <w:i/>
                <w:lang w:val="en-US"/>
              </w:rPr>
              <w:t>Q</w:t>
            </w:r>
            <w:r w:rsidRPr="00CF4125">
              <w:rPr>
                <w:i/>
                <w:vertAlign w:val="subscript"/>
                <w:lang w:val="uk-UA"/>
              </w:rPr>
              <w:t>2</w:t>
            </w:r>
            <w:r w:rsidRPr="00CF4125">
              <w:rPr>
                <w:lang w:val="uk-UA"/>
              </w:rPr>
              <w:t xml:space="preserve">, виділеної нагрівником. </w:t>
            </w:r>
            <w:r w:rsidR="00847283" w:rsidRPr="00CF4125">
              <w:rPr>
                <w:lang w:val="uk-UA"/>
              </w:rPr>
              <w:t xml:space="preserve">ККД установки визначається формулою </w:t>
            </w:r>
            <w:r w:rsidR="00847283" w:rsidRPr="00CF4125">
              <w:rPr>
                <w:position w:val="-30"/>
                <w:lang w:val="uk-UA"/>
              </w:rPr>
              <w:object w:dxaOrig="1420" w:dyaOrig="680">
                <v:shape id="_x0000_i1040" type="#_x0000_t75" style="width:71.25pt;height:33.75pt" o:ole="">
                  <v:imagedata r:id="rId31" o:title=""/>
                </v:shape>
                <o:OLEObject Type="Embed" ProgID="Equation.3" ShapeID="_x0000_i1040" DrawAspect="Content" ObjectID="_1458017179" r:id="rId32"/>
              </w:object>
            </w:r>
            <w:r w:rsidR="00847283" w:rsidRPr="00CF4125">
              <w:rPr>
                <w:lang w:val="uk-UA"/>
              </w:rPr>
              <w:t xml:space="preserve">. Підставимо вирази для </w:t>
            </w:r>
            <w:r w:rsidR="00847283" w:rsidRPr="00CF4125">
              <w:rPr>
                <w:i/>
                <w:lang w:val="en-US"/>
              </w:rPr>
              <w:t>Q</w:t>
            </w:r>
            <w:r w:rsidR="00847283" w:rsidRPr="00CF4125">
              <w:rPr>
                <w:vertAlign w:val="subscript"/>
              </w:rPr>
              <w:t>1</w:t>
            </w:r>
            <w:r w:rsidR="00847283" w:rsidRPr="006870B8">
              <w:t xml:space="preserve"> </w:t>
            </w:r>
            <w:r w:rsidR="00847283" w:rsidRPr="00CF4125">
              <w:rPr>
                <w:lang w:val="uk-UA"/>
              </w:rPr>
              <w:t>та</w:t>
            </w:r>
            <w:r w:rsidR="00847283" w:rsidRPr="006870B8">
              <w:t xml:space="preserve"> </w:t>
            </w:r>
            <w:r w:rsidR="00847283" w:rsidRPr="00CF4125">
              <w:rPr>
                <w:i/>
                <w:lang w:val="en-US"/>
              </w:rPr>
              <w:t>Q</w:t>
            </w:r>
            <w:r w:rsidR="00847283" w:rsidRPr="00CF4125">
              <w:rPr>
                <w:vertAlign w:val="subscript"/>
              </w:rPr>
              <w:t>2</w:t>
            </w:r>
            <w:r w:rsidR="00847283" w:rsidRPr="00CF4125">
              <w:rPr>
                <w:lang w:val="uk-UA"/>
              </w:rPr>
              <w:t>:</w:t>
            </w:r>
            <w:r w:rsidR="00847283" w:rsidRPr="006870B8">
              <w:t xml:space="preserve"> </w:t>
            </w:r>
            <w:r w:rsidR="00847283" w:rsidRPr="00CF4125">
              <w:rPr>
                <w:position w:val="-24"/>
                <w:lang w:val="uk-UA"/>
              </w:rPr>
              <w:object w:dxaOrig="2340" w:dyaOrig="620">
                <v:shape id="_x0000_i1041" type="#_x0000_t75" style="width:117pt;height:30.75pt" o:ole="">
                  <v:imagedata r:id="rId33" o:title=""/>
                </v:shape>
                <o:OLEObject Type="Embed" ProgID="Equation.3" ShapeID="_x0000_i1041" DrawAspect="Content" ObjectID="_1458017180" r:id="rId34"/>
              </w:object>
            </w:r>
            <w:r w:rsidR="00847283" w:rsidRPr="00CF4125">
              <w:rPr>
                <w:lang w:val="uk-UA"/>
              </w:rPr>
              <w:t>.</w:t>
            </w:r>
          </w:p>
        </w:tc>
      </w:tr>
      <w:tr w:rsidR="00847283" w:rsidRPr="00CF4125" w:rsidTr="00CF4125">
        <w:tc>
          <w:tcPr>
            <w:tcW w:w="32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47283" w:rsidRPr="00CF4125" w:rsidRDefault="00847283" w:rsidP="00CF4125">
            <w:pPr>
              <w:suppressAutoHyphens/>
              <w:spacing w:line="288" w:lineRule="auto"/>
              <w:jc w:val="center"/>
              <w:rPr>
                <w:i/>
                <w:lang w:val="uk-UA"/>
              </w:rPr>
            </w:pPr>
            <w:r w:rsidRPr="00CF4125">
              <w:rPr>
                <w:i/>
                <w:lang w:val="uk-UA"/>
              </w:rPr>
              <w:t>η – </w:t>
            </w:r>
            <w:r w:rsidRPr="00CF4125">
              <w:rPr>
                <w:lang w:val="uk-UA"/>
              </w:rPr>
              <w:t>?</w:t>
            </w:r>
          </w:p>
        </w:tc>
        <w:tc>
          <w:tcPr>
            <w:tcW w:w="65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47283" w:rsidRPr="00CF4125" w:rsidRDefault="00847283" w:rsidP="00CF4125">
            <w:pPr>
              <w:suppressAutoHyphens/>
              <w:spacing w:line="288" w:lineRule="auto"/>
              <w:ind w:left="372"/>
              <w:jc w:val="both"/>
              <w:rPr>
                <w:lang w:val="uk-UA"/>
              </w:rPr>
            </w:pPr>
            <w:r w:rsidRPr="00CF4125">
              <w:rPr>
                <w:lang w:val="uk-UA"/>
              </w:rPr>
              <w:t>Перевіримо одиницю шуканої величини (ККД):</w:t>
            </w:r>
          </w:p>
        </w:tc>
      </w:tr>
    </w:tbl>
    <w:p w:rsidR="00847283" w:rsidRDefault="00847283" w:rsidP="00847283">
      <w:pPr>
        <w:jc w:val="both"/>
        <w:rPr>
          <w:lang w:val="uk-UA"/>
        </w:rPr>
      </w:pPr>
      <w:r w:rsidRPr="00654F76">
        <w:rPr>
          <w:position w:val="-28"/>
          <w:lang w:val="uk-UA"/>
        </w:rPr>
        <w:object w:dxaOrig="5160" w:dyaOrig="940">
          <v:shape id="_x0000_i1042" type="#_x0000_t75" style="width:258pt;height:47.25pt" o:ole="">
            <v:imagedata r:id="rId35" o:title=""/>
          </v:shape>
          <o:OLEObject Type="Embed" ProgID="Equation.3" ShapeID="_x0000_i1042" DrawAspect="Content" ObjectID="_1458017181" r:id="rId36"/>
        </w:object>
      </w:r>
      <w:r>
        <w:rPr>
          <w:lang w:val="uk-UA"/>
        </w:rPr>
        <w:t>.</w:t>
      </w:r>
    </w:p>
    <w:p w:rsidR="00847283" w:rsidRDefault="00847283" w:rsidP="00847283">
      <w:pPr>
        <w:ind w:firstLine="360"/>
        <w:jc w:val="both"/>
        <w:rPr>
          <w:lang w:val="uk-UA"/>
        </w:rPr>
      </w:pPr>
      <w:r>
        <w:rPr>
          <w:lang w:val="uk-UA"/>
        </w:rPr>
        <w:t>Розрахуємо чисельне значення ККД установки:</w:t>
      </w:r>
    </w:p>
    <w:p w:rsidR="00847283" w:rsidRDefault="00847283" w:rsidP="00847283">
      <w:pPr>
        <w:jc w:val="both"/>
        <w:rPr>
          <w:lang w:val="uk-UA"/>
        </w:rPr>
      </w:pPr>
      <w:r w:rsidRPr="00604EF2">
        <w:rPr>
          <w:position w:val="-28"/>
          <w:lang w:val="uk-UA"/>
        </w:rPr>
        <w:object w:dxaOrig="5120" w:dyaOrig="700">
          <v:shape id="_x0000_i1043" type="#_x0000_t75" style="width:255.75pt;height:35.25pt" o:ole="">
            <v:imagedata r:id="rId37" o:title=""/>
          </v:shape>
          <o:OLEObject Type="Embed" ProgID="Equation.3" ShapeID="_x0000_i1043" DrawAspect="Content" ObjectID="_1458017182" r:id="rId38"/>
        </w:object>
      </w:r>
      <w:r>
        <w:rPr>
          <w:lang w:val="uk-UA"/>
        </w:rPr>
        <w:t xml:space="preserve">; </w:t>
      </w:r>
      <w:r w:rsidRPr="00604EF2">
        <w:rPr>
          <w:i/>
          <w:lang w:val="uk-UA"/>
        </w:rPr>
        <w:t>η</w:t>
      </w:r>
      <w:r>
        <w:rPr>
          <w:lang w:val="uk-UA"/>
        </w:rPr>
        <w:t> = 70 %.</w:t>
      </w:r>
    </w:p>
    <w:p w:rsidR="00847283" w:rsidRDefault="00847283" w:rsidP="00847283">
      <w:pPr>
        <w:ind w:firstLine="360"/>
        <w:jc w:val="both"/>
        <w:rPr>
          <w:lang w:val="uk-UA"/>
        </w:rPr>
      </w:pPr>
      <w:r>
        <w:rPr>
          <w:lang w:val="uk-UA"/>
        </w:rPr>
        <w:t>Чисельне значення ККД установки є цілком вірогідним, не суперечить фізичному змісту поняття коефіцієнта корисної дії.</w:t>
      </w:r>
    </w:p>
    <w:p w:rsidR="00847283" w:rsidRDefault="00847283" w:rsidP="00847283">
      <w:pPr>
        <w:ind w:firstLine="360"/>
        <w:jc w:val="both"/>
        <w:rPr>
          <w:lang w:val="uk-UA"/>
        </w:rPr>
      </w:pPr>
      <w:r>
        <w:rPr>
          <w:lang w:val="uk-UA"/>
        </w:rPr>
        <w:t>Відповідь: ККД установки дорівнює 70 %.</w:t>
      </w:r>
    </w:p>
    <w:p w:rsidR="00847283" w:rsidRPr="0016063D" w:rsidRDefault="00847283" w:rsidP="00847283">
      <w:pPr>
        <w:ind w:firstLine="360"/>
        <w:jc w:val="both"/>
        <w:rPr>
          <w:lang w:val="uk-UA"/>
        </w:rPr>
      </w:pPr>
    </w:p>
    <w:p w:rsidR="00847283" w:rsidRPr="00863270" w:rsidRDefault="00847283" w:rsidP="00847283">
      <w:pPr>
        <w:jc w:val="center"/>
        <w:rPr>
          <w:b/>
          <w:sz w:val="28"/>
          <w:szCs w:val="28"/>
          <w:lang w:val="uk-UA"/>
        </w:rPr>
      </w:pPr>
      <w:r w:rsidRPr="00863270">
        <w:rPr>
          <w:b/>
          <w:sz w:val="28"/>
          <w:szCs w:val="28"/>
          <w:lang w:val="uk-UA"/>
        </w:rPr>
        <w:t>Схема оцінювання</w:t>
      </w:r>
    </w:p>
    <w:p w:rsidR="00847283" w:rsidRPr="00BA1B6F" w:rsidRDefault="00847283" w:rsidP="00847283">
      <w:pPr>
        <w:rPr>
          <w:lang w:val="uk-UA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3"/>
        <w:gridCol w:w="1453"/>
      </w:tblGrid>
      <w:tr w:rsidR="00847283" w:rsidRPr="00CF4125" w:rsidTr="00CF4125">
        <w:trPr>
          <w:trHeight w:val="1005"/>
          <w:jc w:val="center"/>
        </w:trPr>
        <w:tc>
          <w:tcPr>
            <w:tcW w:w="7340" w:type="dxa"/>
            <w:vAlign w:val="center"/>
          </w:tcPr>
          <w:p w:rsidR="00847283" w:rsidRPr="00CF4125" w:rsidRDefault="00847283" w:rsidP="00CF4125">
            <w:pPr>
              <w:jc w:val="both"/>
              <w:rPr>
                <w:lang w:val="uk-UA"/>
              </w:rPr>
            </w:pPr>
            <w:r w:rsidRPr="00CF4125">
              <w:rPr>
                <w:lang w:val="uk-UA"/>
              </w:rPr>
              <w:t>Визначення показів приладів з фотографії; запис умови задачі у скороченому вигляді, введення необхідних позначень; вираження всіх необхідних для розв’язання задачі даних в одиницях СІ.</w:t>
            </w:r>
          </w:p>
        </w:tc>
        <w:tc>
          <w:tcPr>
            <w:tcW w:w="1349" w:type="dxa"/>
            <w:vAlign w:val="center"/>
          </w:tcPr>
          <w:p w:rsidR="00847283" w:rsidRPr="00CF4125" w:rsidRDefault="00847283" w:rsidP="00CF4125">
            <w:pPr>
              <w:jc w:val="center"/>
              <w:rPr>
                <w:b/>
                <w:lang w:val="uk-UA"/>
              </w:rPr>
            </w:pPr>
            <w:r w:rsidRPr="00CF4125">
              <w:rPr>
                <w:b/>
                <w:lang w:val="uk-UA"/>
              </w:rPr>
              <w:t>2 бала</w:t>
            </w:r>
          </w:p>
        </w:tc>
      </w:tr>
      <w:tr w:rsidR="00847283" w:rsidRPr="00CF4125" w:rsidTr="00CF4125">
        <w:trPr>
          <w:trHeight w:val="1005"/>
          <w:jc w:val="center"/>
        </w:trPr>
        <w:tc>
          <w:tcPr>
            <w:tcW w:w="7340" w:type="dxa"/>
            <w:vAlign w:val="center"/>
          </w:tcPr>
          <w:p w:rsidR="00847283" w:rsidRPr="00CF4125" w:rsidRDefault="00847283" w:rsidP="00CF4125">
            <w:pPr>
              <w:jc w:val="both"/>
              <w:rPr>
                <w:lang w:val="uk-UA"/>
              </w:rPr>
            </w:pPr>
            <w:r w:rsidRPr="00CF4125">
              <w:rPr>
                <w:lang w:val="uk-UA"/>
              </w:rPr>
              <w:t xml:space="preserve">Стисле пояснення обраного методу розв’язання, посилання на закони. </w:t>
            </w:r>
          </w:p>
        </w:tc>
        <w:tc>
          <w:tcPr>
            <w:tcW w:w="1349" w:type="dxa"/>
            <w:vAlign w:val="center"/>
          </w:tcPr>
          <w:p w:rsidR="00847283" w:rsidRPr="00CF4125" w:rsidRDefault="00847283" w:rsidP="00CF4125">
            <w:pPr>
              <w:jc w:val="center"/>
              <w:rPr>
                <w:b/>
                <w:lang w:val="uk-UA"/>
              </w:rPr>
            </w:pPr>
            <w:r w:rsidRPr="00CF4125">
              <w:rPr>
                <w:b/>
                <w:lang w:val="uk-UA"/>
              </w:rPr>
              <w:t>2 бала</w:t>
            </w:r>
          </w:p>
        </w:tc>
      </w:tr>
      <w:tr w:rsidR="00847283" w:rsidRPr="00CF4125" w:rsidTr="00CF4125">
        <w:trPr>
          <w:trHeight w:val="1005"/>
          <w:jc w:val="center"/>
        </w:trPr>
        <w:tc>
          <w:tcPr>
            <w:tcW w:w="7340" w:type="dxa"/>
            <w:vAlign w:val="center"/>
          </w:tcPr>
          <w:p w:rsidR="00847283" w:rsidRPr="00CF4125" w:rsidRDefault="00847283" w:rsidP="00CF4125">
            <w:pPr>
              <w:jc w:val="both"/>
              <w:rPr>
                <w:lang w:val="uk-UA"/>
              </w:rPr>
            </w:pPr>
            <w:r w:rsidRPr="00CF4125">
              <w:rPr>
                <w:lang w:val="uk-UA"/>
              </w:rPr>
              <w:t>Запис закону Джоуля-Ленца.</w:t>
            </w:r>
          </w:p>
        </w:tc>
        <w:tc>
          <w:tcPr>
            <w:tcW w:w="1349" w:type="dxa"/>
            <w:vAlign w:val="center"/>
          </w:tcPr>
          <w:p w:rsidR="00847283" w:rsidRPr="00CF4125" w:rsidRDefault="00847283" w:rsidP="00CF4125">
            <w:pPr>
              <w:jc w:val="center"/>
              <w:rPr>
                <w:b/>
                <w:lang w:val="uk-UA"/>
              </w:rPr>
            </w:pPr>
            <w:r w:rsidRPr="00CF4125">
              <w:rPr>
                <w:b/>
                <w:lang w:val="uk-UA"/>
              </w:rPr>
              <w:t>1 бал</w:t>
            </w:r>
          </w:p>
        </w:tc>
      </w:tr>
      <w:tr w:rsidR="00847283" w:rsidRPr="00CF4125" w:rsidTr="00CF4125">
        <w:trPr>
          <w:trHeight w:val="1005"/>
          <w:jc w:val="center"/>
        </w:trPr>
        <w:tc>
          <w:tcPr>
            <w:tcW w:w="7340" w:type="dxa"/>
            <w:vAlign w:val="center"/>
          </w:tcPr>
          <w:p w:rsidR="00847283" w:rsidRPr="00CF4125" w:rsidRDefault="00847283" w:rsidP="00CF4125">
            <w:pPr>
              <w:jc w:val="both"/>
              <w:rPr>
                <w:lang w:val="uk-UA"/>
              </w:rPr>
            </w:pPr>
            <w:r w:rsidRPr="00CF4125">
              <w:rPr>
                <w:lang w:val="uk-UA"/>
              </w:rPr>
              <w:t>Запис формули для кількості тепла, необхідної для нагрівання води.</w:t>
            </w:r>
          </w:p>
        </w:tc>
        <w:tc>
          <w:tcPr>
            <w:tcW w:w="1349" w:type="dxa"/>
            <w:vAlign w:val="center"/>
          </w:tcPr>
          <w:p w:rsidR="00847283" w:rsidRPr="00CF4125" w:rsidRDefault="00847283" w:rsidP="00CF4125">
            <w:pPr>
              <w:jc w:val="center"/>
              <w:rPr>
                <w:b/>
                <w:lang w:val="uk-UA"/>
              </w:rPr>
            </w:pPr>
            <w:r w:rsidRPr="00CF4125">
              <w:rPr>
                <w:b/>
                <w:lang w:val="uk-UA"/>
              </w:rPr>
              <w:t>1 бал</w:t>
            </w:r>
          </w:p>
        </w:tc>
      </w:tr>
      <w:tr w:rsidR="00847283" w:rsidRPr="00CF4125" w:rsidTr="00CF4125">
        <w:trPr>
          <w:trHeight w:val="1005"/>
          <w:jc w:val="center"/>
        </w:trPr>
        <w:tc>
          <w:tcPr>
            <w:tcW w:w="7340" w:type="dxa"/>
            <w:vAlign w:val="center"/>
          </w:tcPr>
          <w:p w:rsidR="00847283" w:rsidRPr="00CF4125" w:rsidRDefault="00847283" w:rsidP="00CF4125">
            <w:pPr>
              <w:jc w:val="both"/>
              <w:rPr>
                <w:lang w:val="uk-UA"/>
              </w:rPr>
            </w:pPr>
            <w:r w:rsidRPr="00CF4125">
              <w:rPr>
                <w:lang w:val="uk-UA"/>
              </w:rPr>
              <w:t>Вивід остаточної формули для ККД установки у загальному вигляді.</w:t>
            </w:r>
          </w:p>
        </w:tc>
        <w:tc>
          <w:tcPr>
            <w:tcW w:w="1349" w:type="dxa"/>
            <w:vAlign w:val="center"/>
          </w:tcPr>
          <w:p w:rsidR="00847283" w:rsidRPr="00CF4125" w:rsidRDefault="00847283" w:rsidP="00CF4125">
            <w:pPr>
              <w:jc w:val="center"/>
              <w:rPr>
                <w:b/>
                <w:lang w:val="uk-UA"/>
              </w:rPr>
            </w:pPr>
            <w:r w:rsidRPr="00CF4125">
              <w:rPr>
                <w:b/>
                <w:lang w:val="uk-UA"/>
              </w:rPr>
              <w:t>1 бал</w:t>
            </w:r>
          </w:p>
        </w:tc>
      </w:tr>
      <w:tr w:rsidR="00847283" w:rsidRPr="00CF4125" w:rsidTr="00CF4125">
        <w:trPr>
          <w:trHeight w:val="1005"/>
          <w:jc w:val="center"/>
        </w:trPr>
        <w:tc>
          <w:tcPr>
            <w:tcW w:w="7340" w:type="dxa"/>
            <w:vAlign w:val="center"/>
          </w:tcPr>
          <w:p w:rsidR="00847283" w:rsidRPr="00CF4125" w:rsidRDefault="00847283" w:rsidP="00CF4125">
            <w:pPr>
              <w:jc w:val="both"/>
              <w:rPr>
                <w:lang w:val="uk-UA"/>
              </w:rPr>
            </w:pPr>
            <w:r w:rsidRPr="00CF4125">
              <w:rPr>
                <w:lang w:val="uk-UA"/>
              </w:rPr>
              <w:t>Перевірка одиниці коефіцієнта корисної дії.</w:t>
            </w:r>
          </w:p>
        </w:tc>
        <w:tc>
          <w:tcPr>
            <w:tcW w:w="1349" w:type="dxa"/>
            <w:vAlign w:val="center"/>
          </w:tcPr>
          <w:p w:rsidR="00847283" w:rsidRPr="00CF4125" w:rsidRDefault="00847283" w:rsidP="00CF4125">
            <w:pPr>
              <w:jc w:val="center"/>
              <w:rPr>
                <w:b/>
                <w:lang w:val="uk-UA"/>
              </w:rPr>
            </w:pPr>
            <w:r w:rsidRPr="00CF4125">
              <w:rPr>
                <w:b/>
                <w:lang w:val="uk-UA"/>
              </w:rPr>
              <w:t>1 бал</w:t>
            </w:r>
          </w:p>
        </w:tc>
      </w:tr>
      <w:tr w:rsidR="00847283" w:rsidRPr="00CF4125" w:rsidTr="00CF4125">
        <w:trPr>
          <w:trHeight w:val="1005"/>
          <w:jc w:val="center"/>
        </w:trPr>
        <w:tc>
          <w:tcPr>
            <w:tcW w:w="7340" w:type="dxa"/>
            <w:vAlign w:val="center"/>
          </w:tcPr>
          <w:p w:rsidR="00847283" w:rsidRPr="00CF4125" w:rsidRDefault="00847283" w:rsidP="00CF4125">
            <w:pPr>
              <w:jc w:val="both"/>
              <w:rPr>
                <w:lang w:val="uk-UA"/>
              </w:rPr>
            </w:pPr>
            <w:r w:rsidRPr="00CF4125">
              <w:rPr>
                <w:lang w:val="uk-UA"/>
              </w:rPr>
              <w:t>Розрахунок чисельного значення шуканої величини (ККД); оцінка реальності отриманого результату.</w:t>
            </w:r>
          </w:p>
        </w:tc>
        <w:tc>
          <w:tcPr>
            <w:tcW w:w="1349" w:type="dxa"/>
            <w:vAlign w:val="center"/>
          </w:tcPr>
          <w:p w:rsidR="00847283" w:rsidRPr="00CF4125" w:rsidRDefault="00847283" w:rsidP="00CF4125">
            <w:pPr>
              <w:jc w:val="center"/>
              <w:rPr>
                <w:b/>
                <w:lang w:val="uk-UA"/>
              </w:rPr>
            </w:pPr>
            <w:r w:rsidRPr="00CF4125">
              <w:rPr>
                <w:b/>
                <w:lang w:val="uk-UA"/>
              </w:rPr>
              <w:t>1 бал</w:t>
            </w:r>
          </w:p>
        </w:tc>
      </w:tr>
      <w:tr w:rsidR="00847283" w:rsidRPr="00CF4125" w:rsidTr="00CF4125">
        <w:trPr>
          <w:trHeight w:val="1005"/>
          <w:jc w:val="center"/>
        </w:trPr>
        <w:tc>
          <w:tcPr>
            <w:tcW w:w="7340" w:type="dxa"/>
            <w:vAlign w:val="center"/>
          </w:tcPr>
          <w:p w:rsidR="00847283" w:rsidRPr="00CF4125" w:rsidRDefault="00847283" w:rsidP="00CF4125">
            <w:pPr>
              <w:jc w:val="both"/>
              <w:rPr>
                <w:lang w:val="uk-UA"/>
              </w:rPr>
            </w:pPr>
            <w:r w:rsidRPr="00CF4125">
              <w:rPr>
                <w:lang w:val="uk-UA"/>
              </w:rPr>
              <w:t>Чіткий запис відповіді задачі із зазначенням одиниці шуканої величини (ККД).</w:t>
            </w:r>
          </w:p>
        </w:tc>
        <w:tc>
          <w:tcPr>
            <w:tcW w:w="1349" w:type="dxa"/>
            <w:vAlign w:val="center"/>
          </w:tcPr>
          <w:p w:rsidR="00847283" w:rsidRPr="00CF4125" w:rsidRDefault="00847283" w:rsidP="00CF4125">
            <w:pPr>
              <w:jc w:val="center"/>
              <w:rPr>
                <w:b/>
                <w:lang w:val="uk-UA"/>
              </w:rPr>
            </w:pPr>
            <w:r w:rsidRPr="00CF4125">
              <w:rPr>
                <w:b/>
                <w:lang w:val="uk-UA"/>
              </w:rPr>
              <w:t>1 бал</w:t>
            </w:r>
          </w:p>
        </w:tc>
      </w:tr>
      <w:tr w:rsidR="00847283" w:rsidRPr="00CF4125" w:rsidTr="00CF4125">
        <w:trPr>
          <w:trHeight w:val="613"/>
          <w:jc w:val="center"/>
        </w:trPr>
        <w:tc>
          <w:tcPr>
            <w:tcW w:w="7340" w:type="dxa"/>
            <w:vAlign w:val="center"/>
          </w:tcPr>
          <w:p w:rsidR="00847283" w:rsidRPr="00CF4125" w:rsidRDefault="00847283" w:rsidP="00CF4125">
            <w:pPr>
              <w:jc w:val="right"/>
              <w:rPr>
                <w:b/>
                <w:lang w:val="uk-UA"/>
              </w:rPr>
            </w:pPr>
            <w:r w:rsidRPr="00CF4125">
              <w:rPr>
                <w:b/>
                <w:lang w:val="uk-UA"/>
              </w:rPr>
              <w:t>Всього</w:t>
            </w:r>
          </w:p>
        </w:tc>
        <w:tc>
          <w:tcPr>
            <w:tcW w:w="1349" w:type="dxa"/>
            <w:vAlign w:val="center"/>
          </w:tcPr>
          <w:p w:rsidR="00847283" w:rsidRPr="00CF4125" w:rsidRDefault="00847283" w:rsidP="00CF4125">
            <w:pPr>
              <w:jc w:val="center"/>
              <w:rPr>
                <w:b/>
                <w:lang w:val="uk-UA"/>
              </w:rPr>
            </w:pPr>
            <w:r w:rsidRPr="00CF4125">
              <w:rPr>
                <w:b/>
                <w:lang w:val="uk-UA"/>
              </w:rPr>
              <w:t>10 балів</w:t>
            </w:r>
          </w:p>
        </w:tc>
      </w:tr>
    </w:tbl>
    <w:p w:rsidR="00154EBE" w:rsidRPr="0027075B" w:rsidRDefault="00154EBE" w:rsidP="00DD62BF">
      <w:pPr>
        <w:jc w:val="center"/>
        <w:rPr>
          <w:lang w:val="uk-UA"/>
        </w:rPr>
      </w:pPr>
      <w:bookmarkStart w:id="0" w:name="_GoBack"/>
      <w:bookmarkEnd w:id="0"/>
    </w:p>
    <w:sectPr w:rsidR="00154EBE" w:rsidRPr="0027075B" w:rsidSect="00B5462F">
      <w:pgSz w:w="11906" w:h="16838" w:code="9"/>
      <w:pgMar w:top="1134" w:right="1021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SchoolBookA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216C8"/>
    <w:multiLevelType w:val="hybridMultilevel"/>
    <w:tmpl w:val="1F30E766"/>
    <w:lvl w:ilvl="0" w:tplc="D144C9EC">
      <w:start w:val="8"/>
      <w:numFmt w:val="decimal"/>
      <w:lvlText w:val="%1."/>
      <w:lvlJc w:val="left"/>
      <w:pPr>
        <w:tabs>
          <w:tab w:val="num" w:pos="342"/>
        </w:tabs>
        <w:ind w:left="34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62"/>
        </w:tabs>
        <w:ind w:left="106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82"/>
        </w:tabs>
        <w:ind w:left="178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02"/>
        </w:tabs>
        <w:ind w:left="250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22"/>
        </w:tabs>
        <w:ind w:left="322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42"/>
        </w:tabs>
        <w:ind w:left="394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62"/>
        </w:tabs>
        <w:ind w:left="466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82"/>
        </w:tabs>
        <w:ind w:left="538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02"/>
        </w:tabs>
        <w:ind w:left="6102" w:hanging="180"/>
      </w:pPr>
    </w:lvl>
  </w:abstractNum>
  <w:abstractNum w:abstractNumId="1">
    <w:nsid w:val="065C3A13"/>
    <w:multiLevelType w:val="hybridMultilevel"/>
    <w:tmpl w:val="546E53F6"/>
    <w:lvl w:ilvl="0" w:tplc="041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F57143"/>
    <w:multiLevelType w:val="hybridMultilevel"/>
    <w:tmpl w:val="E432E2F6"/>
    <w:lvl w:ilvl="0" w:tplc="9258B44E">
      <w:start w:val="1"/>
      <w:numFmt w:val="decimal"/>
      <w:lvlText w:val="%1."/>
      <w:lvlJc w:val="left"/>
      <w:pPr>
        <w:tabs>
          <w:tab w:val="num" w:pos="762"/>
        </w:tabs>
        <w:ind w:left="76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3B552A"/>
    <w:multiLevelType w:val="hybridMultilevel"/>
    <w:tmpl w:val="A8DC76E6"/>
    <w:lvl w:ilvl="0" w:tplc="72B29BA6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CFC4570"/>
    <w:multiLevelType w:val="hybridMultilevel"/>
    <w:tmpl w:val="107A8B08"/>
    <w:lvl w:ilvl="0" w:tplc="3AAC3388">
      <w:start w:val="5"/>
      <w:numFmt w:val="decimal"/>
      <w:lvlText w:val="%1."/>
      <w:lvlJc w:val="left"/>
      <w:pPr>
        <w:tabs>
          <w:tab w:val="num" w:pos="762"/>
        </w:tabs>
        <w:ind w:left="76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82"/>
        </w:tabs>
        <w:ind w:left="14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02"/>
        </w:tabs>
        <w:ind w:left="22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22"/>
        </w:tabs>
        <w:ind w:left="29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42"/>
        </w:tabs>
        <w:ind w:left="36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62"/>
        </w:tabs>
        <w:ind w:left="43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82"/>
        </w:tabs>
        <w:ind w:left="50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02"/>
        </w:tabs>
        <w:ind w:left="58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22"/>
        </w:tabs>
        <w:ind w:left="6522" w:hanging="180"/>
      </w:pPr>
    </w:lvl>
  </w:abstractNum>
  <w:abstractNum w:abstractNumId="5">
    <w:nsid w:val="17235B43"/>
    <w:multiLevelType w:val="hybridMultilevel"/>
    <w:tmpl w:val="E746177A"/>
    <w:lvl w:ilvl="0" w:tplc="F91C6E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39F449B"/>
    <w:multiLevelType w:val="hybridMultilevel"/>
    <w:tmpl w:val="510EE86E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F6A3D4C"/>
    <w:multiLevelType w:val="hybridMultilevel"/>
    <w:tmpl w:val="94283A8C"/>
    <w:lvl w:ilvl="0" w:tplc="46BE7BC4">
      <w:start w:val="6"/>
      <w:numFmt w:val="decimal"/>
      <w:lvlText w:val="%1."/>
      <w:lvlJc w:val="left"/>
      <w:pPr>
        <w:tabs>
          <w:tab w:val="num" w:pos="1540"/>
        </w:tabs>
        <w:ind w:left="1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60"/>
        </w:tabs>
        <w:ind w:left="2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80"/>
        </w:tabs>
        <w:ind w:left="2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00"/>
        </w:tabs>
        <w:ind w:left="3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20"/>
        </w:tabs>
        <w:ind w:left="4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40"/>
        </w:tabs>
        <w:ind w:left="5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60"/>
        </w:tabs>
        <w:ind w:left="5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80"/>
        </w:tabs>
        <w:ind w:left="6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00"/>
        </w:tabs>
        <w:ind w:left="7300" w:hanging="180"/>
      </w:pPr>
    </w:lvl>
  </w:abstractNum>
  <w:abstractNum w:abstractNumId="8">
    <w:nsid w:val="40ED03AF"/>
    <w:multiLevelType w:val="hybridMultilevel"/>
    <w:tmpl w:val="3D2060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64F7507"/>
    <w:multiLevelType w:val="hybridMultilevel"/>
    <w:tmpl w:val="CE02CDBE"/>
    <w:lvl w:ilvl="0" w:tplc="34C23C7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6F28F0BA">
      <w:start w:val="1"/>
      <w:numFmt w:val="decimal"/>
      <w:lvlText w:val="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7BE798E"/>
    <w:multiLevelType w:val="hybridMultilevel"/>
    <w:tmpl w:val="F2EAA500"/>
    <w:lvl w:ilvl="0" w:tplc="7A86EF02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493370A1"/>
    <w:multiLevelType w:val="hybridMultilevel"/>
    <w:tmpl w:val="BC02465C"/>
    <w:lvl w:ilvl="0" w:tplc="90AC7A22">
      <w:start w:val="3"/>
      <w:numFmt w:val="decimal"/>
      <w:lvlText w:val="%1."/>
      <w:lvlJc w:val="left"/>
      <w:pPr>
        <w:tabs>
          <w:tab w:val="num" w:pos="762"/>
        </w:tabs>
        <w:ind w:left="76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82"/>
        </w:tabs>
        <w:ind w:left="14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02"/>
        </w:tabs>
        <w:ind w:left="22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22"/>
        </w:tabs>
        <w:ind w:left="29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42"/>
        </w:tabs>
        <w:ind w:left="36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62"/>
        </w:tabs>
        <w:ind w:left="43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82"/>
        </w:tabs>
        <w:ind w:left="50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02"/>
        </w:tabs>
        <w:ind w:left="58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22"/>
        </w:tabs>
        <w:ind w:left="6522" w:hanging="180"/>
      </w:pPr>
    </w:lvl>
  </w:abstractNum>
  <w:abstractNum w:abstractNumId="12">
    <w:nsid w:val="4A4503E0"/>
    <w:multiLevelType w:val="hybridMultilevel"/>
    <w:tmpl w:val="83782978"/>
    <w:lvl w:ilvl="0" w:tplc="15245586">
      <w:start w:val="9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C81009"/>
    <w:multiLevelType w:val="hybridMultilevel"/>
    <w:tmpl w:val="45645C50"/>
    <w:lvl w:ilvl="0" w:tplc="E4A64AA8">
      <w:start w:val="4"/>
      <w:numFmt w:val="decimal"/>
      <w:lvlText w:val="%1."/>
      <w:lvlJc w:val="left"/>
      <w:pPr>
        <w:tabs>
          <w:tab w:val="num" w:pos="762"/>
        </w:tabs>
        <w:ind w:left="76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82"/>
        </w:tabs>
        <w:ind w:left="14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02"/>
        </w:tabs>
        <w:ind w:left="22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22"/>
        </w:tabs>
        <w:ind w:left="29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42"/>
        </w:tabs>
        <w:ind w:left="36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62"/>
        </w:tabs>
        <w:ind w:left="43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82"/>
        </w:tabs>
        <w:ind w:left="50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02"/>
        </w:tabs>
        <w:ind w:left="58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22"/>
        </w:tabs>
        <w:ind w:left="6522" w:hanging="180"/>
      </w:pPr>
    </w:lvl>
  </w:abstractNum>
  <w:abstractNum w:abstractNumId="14">
    <w:nsid w:val="60487419"/>
    <w:multiLevelType w:val="hybridMultilevel"/>
    <w:tmpl w:val="D30CF97E"/>
    <w:lvl w:ilvl="0" w:tplc="DD4683E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4281A42"/>
    <w:multiLevelType w:val="hybridMultilevel"/>
    <w:tmpl w:val="0B2877E4"/>
    <w:lvl w:ilvl="0" w:tplc="9EBAF1AC">
      <w:start w:val="28"/>
      <w:numFmt w:val="decimal"/>
      <w:lvlText w:val="%1."/>
      <w:lvlJc w:val="left"/>
      <w:pPr>
        <w:tabs>
          <w:tab w:val="num" w:pos="762"/>
        </w:tabs>
        <w:ind w:left="7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82"/>
        </w:tabs>
        <w:ind w:left="14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02"/>
        </w:tabs>
        <w:ind w:left="22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22"/>
        </w:tabs>
        <w:ind w:left="29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42"/>
        </w:tabs>
        <w:ind w:left="36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62"/>
        </w:tabs>
        <w:ind w:left="43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82"/>
        </w:tabs>
        <w:ind w:left="50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02"/>
        </w:tabs>
        <w:ind w:left="58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22"/>
        </w:tabs>
        <w:ind w:left="6522" w:hanging="180"/>
      </w:pPr>
    </w:lvl>
  </w:abstractNum>
  <w:abstractNum w:abstractNumId="16">
    <w:nsid w:val="65506E5F"/>
    <w:multiLevelType w:val="hybridMultilevel"/>
    <w:tmpl w:val="D0781C1E"/>
    <w:lvl w:ilvl="0" w:tplc="7118427A">
      <w:start w:val="33"/>
      <w:numFmt w:val="decimal"/>
      <w:lvlText w:val="%1."/>
      <w:lvlJc w:val="left"/>
      <w:pPr>
        <w:tabs>
          <w:tab w:val="num" w:pos="762"/>
        </w:tabs>
        <w:ind w:left="7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82"/>
        </w:tabs>
        <w:ind w:left="14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02"/>
        </w:tabs>
        <w:ind w:left="22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22"/>
        </w:tabs>
        <w:ind w:left="29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42"/>
        </w:tabs>
        <w:ind w:left="36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62"/>
        </w:tabs>
        <w:ind w:left="43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82"/>
        </w:tabs>
        <w:ind w:left="50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02"/>
        </w:tabs>
        <w:ind w:left="58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22"/>
        </w:tabs>
        <w:ind w:left="6522" w:hanging="180"/>
      </w:pPr>
    </w:lvl>
  </w:abstractNum>
  <w:abstractNum w:abstractNumId="17">
    <w:nsid w:val="6D9D76BF"/>
    <w:multiLevelType w:val="hybridMultilevel"/>
    <w:tmpl w:val="FC0AAB30"/>
    <w:lvl w:ilvl="0" w:tplc="F8044464">
      <w:start w:val="31"/>
      <w:numFmt w:val="decimal"/>
      <w:lvlText w:val="%1."/>
      <w:lvlJc w:val="left"/>
      <w:pPr>
        <w:tabs>
          <w:tab w:val="num" w:pos="762"/>
        </w:tabs>
        <w:ind w:left="7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82"/>
        </w:tabs>
        <w:ind w:left="14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02"/>
        </w:tabs>
        <w:ind w:left="22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22"/>
        </w:tabs>
        <w:ind w:left="29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42"/>
        </w:tabs>
        <w:ind w:left="36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62"/>
        </w:tabs>
        <w:ind w:left="43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82"/>
        </w:tabs>
        <w:ind w:left="50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02"/>
        </w:tabs>
        <w:ind w:left="58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22"/>
        </w:tabs>
        <w:ind w:left="6522" w:hanging="180"/>
      </w:pPr>
    </w:lvl>
  </w:abstractNum>
  <w:abstractNum w:abstractNumId="18">
    <w:nsid w:val="7BCF137E"/>
    <w:multiLevelType w:val="hybridMultilevel"/>
    <w:tmpl w:val="EB780958"/>
    <w:lvl w:ilvl="0" w:tplc="D0CCD272">
      <w:start w:val="28"/>
      <w:numFmt w:val="decimal"/>
      <w:lvlText w:val="%1."/>
      <w:lvlJc w:val="left"/>
      <w:pPr>
        <w:tabs>
          <w:tab w:val="num" w:pos="762"/>
        </w:tabs>
        <w:ind w:left="76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82"/>
        </w:tabs>
        <w:ind w:left="14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02"/>
        </w:tabs>
        <w:ind w:left="22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22"/>
        </w:tabs>
        <w:ind w:left="29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42"/>
        </w:tabs>
        <w:ind w:left="36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62"/>
        </w:tabs>
        <w:ind w:left="43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82"/>
        </w:tabs>
        <w:ind w:left="50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02"/>
        </w:tabs>
        <w:ind w:left="58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22"/>
        </w:tabs>
        <w:ind w:left="6522" w:hanging="180"/>
      </w:pPr>
    </w:lvl>
  </w:abstractNum>
  <w:num w:numId="1">
    <w:abstractNumId w:val="2"/>
  </w:num>
  <w:num w:numId="2">
    <w:abstractNumId w:val="14"/>
  </w:num>
  <w:num w:numId="3">
    <w:abstractNumId w:val="6"/>
  </w:num>
  <w:num w:numId="4">
    <w:abstractNumId w:val="3"/>
  </w:num>
  <w:num w:numId="5">
    <w:abstractNumId w:val="1"/>
  </w:num>
  <w:num w:numId="6">
    <w:abstractNumId w:val="8"/>
  </w:num>
  <w:num w:numId="7">
    <w:abstractNumId w:val="13"/>
  </w:num>
  <w:num w:numId="8">
    <w:abstractNumId w:val="17"/>
  </w:num>
  <w:num w:numId="9">
    <w:abstractNumId w:val="16"/>
  </w:num>
  <w:num w:numId="10">
    <w:abstractNumId w:val="7"/>
  </w:num>
  <w:num w:numId="11">
    <w:abstractNumId w:val="11"/>
  </w:num>
  <w:num w:numId="12">
    <w:abstractNumId w:val="4"/>
  </w:num>
  <w:num w:numId="13">
    <w:abstractNumId w:val="9"/>
  </w:num>
  <w:num w:numId="14">
    <w:abstractNumId w:val="5"/>
  </w:num>
  <w:num w:numId="15">
    <w:abstractNumId w:val="0"/>
  </w:num>
  <w:num w:numId="16">
    <w:abstractNumId w:val="12"/>
  </w:num>
  <w:num w:numId="17">
    <w:abstractNumId w:val="15"/>
  </w:num>
  <w:num w:numId="18">
    <w:abstractNumId w:val="18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rawingGridHorizontalSpacing w:val="6"/>
  <w:drawingGridVerticalSpacing w:val="6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40158"/>
    <w:rsid w:val="00000467"/>
    <w:rsid w:val="000135DF"/>
    <w:rsid w:val="0001448D"/>
    <w:rsid w:val="00014CA7"/>
    <w:rsid w:val="00017293"/>
    <w:rsid w:val="000364CD"/>
    <w:rsid w:val="000443D6"/>
    <w:rsid w:val="000457F4"/>
    <w:rsid w:val="00065766"/>
    <w:rsid w:val="00076D8E"/>
    <w:rsid w:val="00077354"/>
    <w:rsid w:val="00090767"/>
    <w:rsid w:val="00091A57"/>
    <w:rsid w:val="00093C0F"/>
    <w:rsid w:val="00094AA5"/>
    <w:rsid w:val="000A4D1E"/>
    <w:rsid w:val="000A5DD1"/>
    <w:rsid w:val="000A7CB8"/>
    <w:rsid w:val="000B65D2"/>
    <w:rsid w:val="000D26C9"/>
    <w:rsid w:val="000D3A39"/>
    <w:rsid w:val="000D785C"/>
    <w:rsid w:val="001059CE"/>
    <w:rsid w:val="001150E4"/>
    <w:rsid w:val="00117CAB"/>
    <w:rsid w:val="0012279A"/>
    <w:rsid w:val="00123526"/>
    <w:rsid w:val="00124E35"/>
    <w:rsid w:val="0013436C"/>
    <w:rsid w:val="00137F3C"/>
    <w:rsid w:val="00142DCD"/>
    <w:rsid w:val="00152919"/>
    <w:rsid w:val="00152FA6"/>
    <w:rsid w:val="00154EBE"/>
    <w:rsid w:val="001633A4"/>
    <w:rsid w:val="00176C6F"/>
    <w:rsid w:val="001A16C1"/>
    <w:rsid w:val="001A2794"/>
    <w:rsid w:val="001B1413"/>
    <w:rsid w:val="001B1563"/>
    <w:rsid w:val="001B607F"/>
    <w:rsid w:val="001B648C"/>
    <w:rsid w:val="001C6C69"/>
    <w:rsid w:val="001D0A53"/>
    <w:rsid w:val="001F1E33"/>
    <w:rsid w:val="001F1EAE"/>
    <w:rsid w:val="00221D35"/>
    <w:rsid w:val="00227498"/>
    <w:rsid w:val="00247CB3"/>
    <w:rsid w:val="00256E7F"/>
    <w:rsid w:val="0027075B"/>
    <w:rsid w:val="00276291"/>
    <w:rsid w:val="00283219"/>
    <w:rsid w:val="0029030C"/>
    <w:rsid w:val="00295ED6"/>
    <w:rsid w:val="002A109B"/>
    <w:rsid w:val="002A264E"/>
    <w:rsid w:val="002C01A8"/>
    <w:rsid w:val="002C3AE4"/>
    <w:rsid w:val="002D457E"/>
    <w:rsid w:val="002D7DB1"/>
    <w:rsid w:val="002E485B"/>
    <w:rsid w:val="002E7BEC"/>
    <w:rsid w:val="002F695E"/>
    <w:rsid w:val="002F7534"/>
    <w:rsid w:val="002F7B5B"/>
    <w:rsid w:val="003005E2"/>
    <w:rsid w:val="00327FC7"/>
    <w:rsid w:val="003514CD"/>
    <w:rsid w:val="0035707E"/>
    <w:rsid w:val="00363C6B"/>
    <w:rsid w:val="003728E7"/>
    <w:rsid w:val="00384BCA"/>
    <w:rsid w:val="003925A9"/>
    <w:rsid w:val="003A4177"/>
    <w:rsid w:val="003A6422"/>
    <w:rsid w:val="003B1E2E"/>
    <w:rsid w:val="003B2248"/>
    <w:rsid w:val="003B38AC"/>
    <w:rsid w:val="003B52DE"/>
    <w:rsid w:val="003C3796"/>
    <w:rsid w:val="003D1E0E"/>
    <w:rsid w:val="003D7715"/>
    <w:rsid w:val="003F0166"/>
    <w:rsid w:val="00403A6A"/>
    <w:rsid w:val="004107B2"/>
    <w:rsid w:val="00416A62"/>
    <w:rsid w:val="00424517"/>
    <w:rsid w:val="00435281"/>
    <w:rsid w:val="00437CA3"/>
    <w:rsid w:val="004465B7"/>
    <w:rsid w:val="00447CE5"/>
    <w:rsid w:val="00455C0C"/>
    <w:rsid w:val="00457145"/>
    <w:rsid w:val="004655EE"/>
    <w:rsid w:val="00470DA2"/>
    <w:rsid w:val="00472254"/>
    <w:rsid w:val="00480A8E"/>
    <w:rsid w:val="00491CFC"/>
    <w:rsid w:val="00497349"/>
    <w:rsid w:val="004A69E5"/>
    <w:rsid w:val="004A6FDD"/>
    <w:rsid w:val="004C1771"/>
    <w:rsid w:val="004D60D5"/>
    <w:rsid w:val="004E46A6"/>
    <w:rsid w:val="004F0998"/>
    <w:rsid w:val="00501531"/>
    <w:rsid w:val="00503289"/>
    <w:rsid w:val="00503955"/>
    <w:rsid w:val="00525192"/>
    <w:rsid w:val="00531A7E"/>
    <w:rsid w:val="00532C93"/>
    <w:rsid w:val="0053515E"/>
    <w:rsid w:val="00537F58"/>
    <w:rsid w:val="00554445"/>
    <w:rsid w:val="005548C9"/>
    <w:rsid w:val="005559CC"/>
    <w:rsid w:val="005656BC"/>
    <w:rsid w:val="00570E55"/>
    <w:rsid w:val="00574C8E"/>
    <w:rsid w:val="005834B8"/>
    <w:rsid w:val="0058413E"/>
    <w:rsid w:val="00592174"/>
    <w:rsid w:val="005921C9"/>
    <w:rsid w:val="005B255D"/>
    <w:rsid w:val="005B465E"/>
    <w:rsid w:val="005D767A"/>
    <w:rsid w:val="00603662"/>
    <w:rsid w:val="00607FE5"/>
    <w:rsid w:val="00611FAE"/>
    <w:rsid w:val="00613581"/>
    <w:rsid w:val="0062215A"/>
    <w:rsid w:val="006319D1"/>
    <w:rsid w:val="006344D4"/>
    <w:rsid w:val="006438A1"/>
    <w:rsid w:val="006526E9"/>
    <w:rsid w:val="006529C0"/>
    <w:rsid w:val="00657259"/>
    <w:rsid w:val="00663453"/>
    <w:rsid w:val="00664CBD"/>
    <w:rsid w:val="00673909"/>
    <w:rsid w:val="00692876"/>
    <w:rsid w:val="006936A3"/>
    <w:rsid w:val="006A6F91"/>
    <w:rsid w:val="006C0F08"/>
    <w:rsid w:val="006C2DEA"/>
    <w:rsid w:val="006C5DFA"/>
    <w:rsid w:val="006F0407"/>
    <w:rsid w:val="006F4378"/>
    <w:rsid w:val="006F529C"/>
    <w:rsid w:val="0070169A"/>
    <w:rsid w:val="00722515"/>
    <w:rsid w:val="00723F01"/>
    <w:rsid w:val="00724BBE"/>
    <w:rsid w:val="007266E2"/>
    <w:rsid w:val="00734DB4"/>
    <w:rsid w:val="00745F84"/>
    <w:rsid w:val="007468DF"/>
    <w:rsid w:val="00746C54"/>
    <w:rsid w:val="00746F8B"/>
    <w:rsid w:val="00747A4F"/>
    <w:rsid w:val="00753177"/>
    <w:rsid w:val="00753A3A"/>
    <w:rsid w:val="00753AF4"/>
    <w:rsid w:val="00781E6E"/>
    <w:rsid w:val="00784AC7"/>
    <w:rsid w:val="00787240"/>
    <w:rsid w:val="007A4B0B"/>
    <w:rsid w:val="007A65D9"/>
    <w:rsid w:val="007B74E2"/>
    <w:rsid w:val="007C03C5"/>
    <w:rsid w:val="007C1C08"/>
    <w:rsid w:val="007D1412"/>
    <w:rsid w:val="007D1871"/>
    <w:rsid w:val="007D3368"/>
    <w:rsid w:val="007F7FA8"/>
    <w:rsid w:val="008037B9"/>
    <w:rsid w:val="00817594"/>
    <w:rsid w:val="00820416"/>
    <w:rsid w:val="00826CF4"/>
    <w:rsid w:val="00834389"/>
    <w:rsid w:val="00837CC1"/>
    <w:rsid w:val="0084327C"/>
    <w:rsid w:val="008445AA"/>
    <w:rsid w:val="0084569D"/>
    <w:rsid w:val="00847283"/>
    <w:rsid w:val="00847F7C"/>
    <w:rsid w:val="00852945"/>
    <w:rsid w:val="008605A3"/>
    <w:rsid w:val="00860FA9"/>
    <w:rsid w:val="008667B5"/>
    <w:rsid w:val="008747CA"/>
    <w:rsid w:val="00885677"/>
    <w:rsid w:val="00896257"/>
    <w:rsid w:val="00897D3C"/>
    <w:rsid w:val="008A0A95"/>
    <w:rsid w:val="008A2495"/>
    <w:rsid w:val="008A7ABB"/>
    <w:rsid w:val="008B2478"/>
    <w:rsid w:val="008D4251"/>
    <w:rsid w:val="008F308A"/>
    <w:rsid w:val="008F36F8"/>
    <w:rsid w:val="008F56A0"/>
    <w:rsid w:val="00902555"/>
    <w:rsid w:val="00906BE2"/>
    <w:rsid w:val="00910F2E"/>
    <w:rsid w:val="0091484D"/>
    <w:rsid w:val="00927126"/>
    <w:rsid w:val="00937390"/>
    <w:rsid w:val="009413AF"/>
    <w:rsid w:val="00945629"/>
    <w:rsid w:val="009614B6"/>
    <w:rsid w:val="00965C23"/>
    <w:rsid w:val="00970E3E"/>
    <w:rsid w:val="00981A1C"/>
    <w:rsid w:val="009834A6"/>
    <w:rsid w:val="009A78EB"/>
    <w:rsid w:val="009B13A4"/>
    <w:rsid w:val="009C19E5"/>
    <w:rsid w:val="009E12F7"/>
    <w:rsid w:val="009E2DA7"/>
    <w:rsid w:val="009F69D6"/>
    <w:rsid w:val="00A135D8"/>
    <w:rsid w:val="00A27900"/>
    <w:rsid w:val="00A302FC"/>
    <w:rsid w:val="00A41C5D"/>
    <w:rsid w:val="00A42D7F"/>
    <w:rsid w:val="00A532A3"/>
    <w:rsid w:val="00A60C0A"/>
    <w:rsid w:val="00A6174F"/>
    <w:rsid w:val="00A642D8"/>
    <w:rsid w:val="00A67267"/>
    <w:rsid w:val="00A67D95"/>
    <w:rsid w:val="00A713E3"/>
    <w:rsid w:val="00A72E5F"/>
    <w:rsid w:val="00A843C7"/>
    <w:rsid w:val="00A94DE9"/>
    <w:rsid w:val="00AA226B"/>
    <w:rsid w:val="00AA52C3"/>
    <w:rsid w:val="00AA6ADB"/>
    <w:rsid w:val="00AB03F8"/>
    <w:rsid w:val="00AB19FA"/>
    <w:rsid w:val="00AC0902"/>
    <w:rsid w:val="00AC2B4B"/>
    <w:rsid w:val="00AD261B"/>
    <w:rsid w:val="00AF4E89"/>
    <w:rsid w:val="00AF780C"/>
    <w:rsid w:val="00B01211"/>
    <w:rsid w:val="00B02259"/>
    <w:rsid w:val="00B154D3"/>
    <w:rsid w:val="00B40CCB"/>
    <w:rsid w:val="00B413EE"/>
    <w:rsid w:val="00B50007"/>
    <w:rsid w:val="00B5462F"/>
    <w:rsid w:val="00B74A64"/>
    <w:rsid w:val="00B918E3"/>
    <w:rsid w:val="00B955FD"/>
    <w:rsid w:val="00BA5303"/>
    <w:rsid w:val="00BB3FD3"/>
    <w:rsid w:val="00BC0891"/>
    <w:rsid w:val="00BC11F5"/>
    <w:rsid w:val="00BC5B80"/>
    <w:rsid w:val="00BD06DA"/>
    <w:rsid w:val="00BD1B9D"/>
    <w:rsid w:val="00BD689D"/>
    <w:rsid w:val="00BE36E6"/>
    <w:rsid w:val="00BE5CEE"/>
    <w:rsid w:val="00BF0CBA"/>
    <w:rsid w:val="00BF32ED"/>
    <w:rsid w:val="00BF3A99"/>
    <w:rsid w:val="00BF3CE7"/>
    <w:rsid w:val="00BF63CC"/>
    <w:rsid w:val="00C02C1E"/>
    <w:rsid w:val="00C04445"/>
    <w:rsid w:val="00C23E10"/>
    <w:rsid w:val="00C31F78"/>
    <w:rsid w:val="00C40D9C"/>
    <w:rsid w:val="00C42AC6"/>
    <w:rsid w:val="00C7020B"/>
    <w:rsid w:val="00C70C2F"/>
    <w:rsid w:val="00C8354F"/>
    <w:rsid w:val="00C83A6A"/>
    <w:rsid w:val="00C83B00"/>
    <w:rsid w:val="00C95522"/>
    <w:rsid w:val="00CF3B7E"/>
    <w:rsid w:val="00CF4125"/>
    <w:rsid w:val="00CF58F9"/>
    <w:rsid w:val="00D144E8"/>
    <w:rsid w:val="00D24070"/>
    <w:rsid w:val="00D34A68"/>
    <w:rsid w:val="00D43725"/>
    <w:rsid w:val="00D54A79"/>
    <w:rsid w:val="00D561B9"/>
    <w:rsid w:val="00D6603F"/>
    <w:rsid w:val="00D71A68"/>
    <w:rsid w:val="00D760D9"/>
    <w:rsid w:val="00D807D8"/>
    <w:rsid w:val="00D82F8E"/>
    <w:rsid w:val="00D9140B"/>
    <w:rsid w:val="00DA183A"/>
    <w:rsid w:val="00DA3BDA"/>
    <w:rsid w:val="00DA3D98"/>
    <w:rsid w:val="00DB1D9A"/>
    <w:rsid w:val="00DB6A60"/>
    <w:rsid w:val="00DC0E9F"/>
    <w:rsid w:val="00DD1C10"/>
    <w:rsid w:val="00DD5DB6"/>
    <w:rsid w:val="00DD62BF"/>
    <w:rsid w:val="00DE0ED8"/>
    <w:rsid w:val="00DE7DBD"/>
    <w:rsid w:val="00E02D6C"/>
    <w:rsid w:val="00E1258E"/>
    <w:rsid w:val="00E21130"/>
    <w:rsid w:val="00E23CE7"/>
    <w:rsid w:val="00E2584E"/>
    <w:rsid w:val="00E25B4B"/>
    <w:rsid w:val="00E3328C"/>
    <w:rsid w:val="00E33955"/>
    <w:rsid w:val="00E34BCB"/>
    <w:rsid w:val="00E40158"/>
    <w:rsid w:val="00E756BD"/>
    <w:rsid w:val="00E75FCD"/>
    <w:rsid w:val="00E830D7"/>
    <w:rsid w:val="00E86677"/>
    <w:rsid w:val="00E911A2"/>
    <w:rsid w:val="00EB1179"/>
    <w:rsid w:val="00EB1F82"/>
    <w:rsid w:val="00EC1666"/>
    <w:rsid w:val="00ED2D7B"/>
    <w:rsid w:val="00ED3097"/>
    <w:rsid w:val="00ED63BA"/>
    <w:rsid w:val="00EE1857"/>
    <w:rsid w:val="00EF00AE"/>
    <w:rsid w:val="00EF47E5"/>
    <w:rsid w:val="00F30DF0"/>
    <w:rsid w:val="00F331C5"/>
    <w:rsid w:val="00F34504"/>
    <w:rsid w:val="00F45103"/>
    <w:rsid w:val="00F460C9"/>
    <w:rsid w:val="00F47672"/>
    <w:rsid w:val="00F72A2D"/>
    <w:rsid w:val="00F82C64"/>
    <w:rsid w:val="00F86C6C"/>
    <w:rsid w:val="00F96BA5"/>
    <w:rsid w:val="00FB326A"/>
    <w:rsid w:val="00FB35EC"/>
    <w:rsid w:val="00FB5F6F"/>
    <w:rsid w:val="00FC671E"/>
    <w:rsid w:val="00FD5416"/>
    <w:rsid w:val="00FE2D3F"/>
    <w:rsid w:val="00FE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176">
      <o:colormenu v:ext="edit" fillcolor="none" strokecolor="none"/>
    </o:shapedefaults>
    <o:shapelayout v:ext="edit">
      <o:idmap v:ext="edit" data="1,2"/>
      <o:rules v:ext="edit">
        <o:r id="V:Rule1" type="arc" idref="#_x0000_s1521"/>
        <o:r id="V:Rule2" type="arc" idref="#_x0000_s1522"/>
      </o:rules>
      <o:regrouptable v:ext="edit">
        <o:entry new="1" old="0"/>
        <o:entry new="2" old="0"/>
        <o:entry new="3" old="0"/>
        <o:entry new="4" old="0"/>
        <o:entry new="5" old="0"/>
        <o:entry new="6" old="5"/>
        <o:entry new="7" old="5"/>
        <o:entry new="8" old="0"/>
        <o:entry new="9" old="8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20"/>
        <o:entry new="22" old="0"/>
        <o:entry new="23" old="0"/>
        <o:entry new="24" old="0"/>
        <o:entry new="25" old="0"/>
        <o:entry new="26" old="0"/>
        <o:entry new="27" old="0"/>
        <o:entry new="28" old="0"/>
        <o:entry new="29" old="0"/>
        <o:entry new="30" old="0"/>
        <o:entry new="31" old="0"/>
        <o:entry new="32" old="0"/>
        <o:entry new="33" old="0"/>
        <o:entry new="34" old="0"/>
        <o:entry new="35" old="0"/>
        <o:entry new="36" old="0"/>
        <o:entry new="37" old="0"/>
        <o:entry new="38" old="0"/>
        <o:entry new="39" old="0"/>
        <o:entry new="40" old="0"/>
        <o:entry new="41" old="0"/>
        <o:entry new="42" old="0"/>
        <o:entry new="43" old="0"/>
        <o:entry new="44" old="0"/>
      </o:regrouptable>
    </o:shapelayout>
  </w:shapeDefaults>
  <w:decimalSymbol w:val=","/>
  <w:listSeparator w:val=";"/>
  <w15:chartTrackingRefBased/>
  <w15:docId w15:val="{CFEF7CE1-D609-41AD-BB0F-8EF830D9E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1EA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F1E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Вопрос"/>
    <w:basedOn w:val="a"/>
    <w:next w:val="a"/>
    <w:rsid w:val="00C42AC6"/>
    <w:pPr>
      <w:keepNext/>
      <w:keepLines/>
      <w:pBdr>
        <w:top w:val="single" w:sz="4" w:space="1" w:color="auto"/>
      </w:pBdr>
      <w:spacing w:before="100" w:after="20" w:line="288" w:lineRule="auto"/>
      <w:ind w:left="284" w:hanging="284"/>
      <w:jc w:val="both"/>
    </w:pPr>
    <w:rPr>
      <w:rFonts w:ascii="Franklin Gothic Medium" w:hAnsi="Franklin Gothic Medium"/>
      <w:b/>
      <w:sz w:val="21"/>
      <w:szCs w:val="20"/>
    </w:rPr>
  </w:style>
  <w:style w:type="paragraph" w:customStyle="1" w:styleId="a5">
    <w:name w:val="Ответ"/>
    <w:basedOn w:val="a"/>
    <w:rsid w:val="000B65D2"/>
    <w:pPr>
      <w:suppressAutoHyphens/>
      <w:ind w:left="511" w:hanging="227"/>
    </w:pPr>
    <w:rPr>
      <w:rFonts w:ascii="SchoolBookAC" w:hAnsi="SchoolBookAC"/>
      <w:bCs/>
      <w:sz w:val="20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709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8.bin"/><Relationship Id="rId26" Type="http://schemas.openxmlformats.org/officeDocument/2006/relationships/oleObject" Target="embeddings/oleObject12.bin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wmf"/><Relationship Id="rId34" Type="http://schemas.openxmlformats.org/officeDocument/2006/relationships/oleObject" Target="embeddings/oleObject15.bin"/><Relationship Id="rId7" Type="http://schemas.openxmlformats.org/officeDocument/2006/relationships/image" Target="media/image3.wmf"/><Relationship Id="rId12" Type="http://schemas.openxmlformats.org/officeDocument/2006/relationships/oleObject" Target="embeddings/oleObject4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7.bin"/><Relationship Id="rId2" Type="http://schemas.openxmlformats.org/officeDocument/2006/relationships/styles" Target="styles.xml"/><Relationship Id="rId16" Type="http://schemas.openxmlformats.org/officeDocument/2006/relationships/oleObject" Target="embeddings/oleObject7.bin"/><Relationship Id="rId20" Type="http://schemas.openxmlformats.org/officeDocument/2006/relationships/oleObject" Target="embeddings/oleObject9.bin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11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wmf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3.bin"/><Relationship Id="rId36" Type="http://schemas.openxmlformats.org/officeDocument/2006/relationships/oleObject" Target="embeddings/oleObject16.bin"/><Relationship Id="rId10" Type="http://schemas.openxmlformats.org/officeDocument/2006/relationships/oleObject" Target="embeddings/oleObject2.bin"/><Relationship Id="rId19" Type="http://schemas.openxmlformats.org/officeDocument/2006/relationships/image" Target="media/image7.wmf"/><Relationship Id="rId31" Type="http://schemas.openxmlformats.org/officeDocument/2006/relationships/image" Target="media/image14.wmf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oleObject" Target="embeddings/oleObject6.bin"/><Relationship Id="rId22" Type="http://schemas.openxmlformats.org/officeDocument/2006/relationships/oleObject" Target="embeddings/oleObject10.bin"/><Relationship Id="rId27" Type="http://schemas.openxmlformats.org/officeDocument/2006/relationships/image" Target="media/image11.wmf"/><Relationship Id="rId30" Type="http://schemas.openxmlformats.org/officeDocument/2006/relationships/image" Target="media/image13.jpeg"/><Relationship Id="rId35" Type="http://schemas.openxmlformats.org/officeDocument/2006/relationships/image" Target="media/image16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Victory\&#1056;&#1072;&#1073;&#1086;&#1095;&#1080;&#1081;%20&#1089;&#1090;&#1086;&#1083;\tests\parta\physics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physics.dotx</Template>
  <TotalTime>0</TotalTime>
  <Pages>1</Pages>
  <Words>2696</Words>
  <Characters>15369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Частина 1</vt:lpstr>
    </vt:vector>
  </TitlesOfParts>
  <Company>УЦОЯО</Company>
  <LinksUpToDate>false</LinksUpToDate>
  <CharactersWithSpaces>18029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Частина 1</dc:title>
  <dc:subject/>
  <dc:creator>Vika</dc:creator>
  <cp:keywords/>
  <cp:lastModifiedBy>admin</cp:lastModifiedBy>
  <cp:revision>2</cp:revision>
  <dcterms:created xsi:type="dcterms:W3CDTF">2014-04-03T04:59:00Z</dcterms:created>
  <dcterms:modified xsi:type="dcterms:W3CDTF">2014-04-03T04:59:00Z</dcterms:modified>
</cp:coreProperties>
</file>